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2E1" w:rsidRPr="004E42E1" w:rsidRDefault="004E42E1" w:rsidP="004E42E1">
      <w:pPr>
        <w:jc w:val="center"/>
        <w:rPr>
          <w:rFonts w:ascii="Times New Roman" w:hAnsi="Times New Roman" w:cs="Times New Roman"/>
          <w:b/>
          <w:sz w:val="40"/>
          <w:szCs w:val="40"/>
        </w:rPr>
      </w:pPr>
      <w:r w:rsidRPr="004E42E1">
        <w:rPr>
          <w:rFonts w:ascii="Times New Roman" w:hAnsi="Times New Roman" w:cs="Times New Roman"/>
          <w:b/>
          <w:sz w:val="40"/>
          <w:szCs w:val="40"/>
        </w:rPr>
        <w:t xml:space="preserve">East Meadow Union Free School District </w:t>
      </w:r>
    </w:p>
    <w:p w:rsidR="002F185B" w:rsidRDefault="002F185B" w:rsidP="002F185B"/>
    <w:p w:rsidR="004E42E1" w:rsidRPr="004E42E1" w:rsidRDefault="004E42E1" w:rsidP="004E42E1">
      <w:pPr>
        <w:jc w:val="center"/>
        <w:rPr>
          <w:rFonts w:ascii="Times New Roman" w:hAnsi="Times New Roman" w:cs="Times New Roman"/>
          <w:b/>
          <w:sz w:val="32"/>
          <w:szCs w:val="32"/>
        </w:rPr>
      </w:pPr>
      <w:r w:rsidRPr="004E42E1">
        <w:rPr>
          <w:rFonts w:ascii="Times New Roman" w:hAnsi="Times New Roman" w:cs="Times New Roman"/>
          <w:b/>
          <w:sz w:val="32"/>
          <w:szCs w:val="32"/>
        </w:rPr>
        <w:t>Curriculum Area Project</w:t>
      </w:r>
    </w:p>
    <w:p w:rsidR="004E42E1" w:rsidRPr="004E42E1" w:rsidRDefault="004E42E1" w:rsidP="004E42E1">
      <w:pPr>
        <w:jc w:val="center"/>
        <w:rPr>
          <w:rFonts w:ascii="Times New Roman" w:hAnsi="Times New Roman" w:cs="Times New Roman"/>
          <w:sz w:val="32"/>
          <w:szCs w:val="32"/>
        </w:rPr>
      </w:pPr>
      <w:r w:rsidRPr="004E42E1">
        <w:rPr>
          <w:rFonts w:ascii="Times New Roman" w:hAnsi="Times New Roman" w:cs="Times New Roman"/>
          <w:sz w:val="32"/>
          <w:szCs w:val="32"/>
        </w:rPr>
        <w:t>2015 – 2016</w:t>
      </w:r>
    </w:p>
    <w:p w:rsidR="004E42E1" w:rsidRPr="004E42E1" w:rsidRDefault="004E42E1" w:rsidP="004E42E1">
      <w:pPr>
        <w:jc w:val="center"/>
        <w:rPr>
          <w:rFonts w:ascii="Times New Roman" w:hAnsi="Times New Roman" w:cs="Times New Roman"/>
          <w:b/>
          <w:sz w:val="32"/>
          <w:szCs w:val="32"/>
          <w:u w:val="single"/>
        </w:rPr>
      </w:pPr>
      <w:r w:rsidRPr="004E42E1">
        <w:rPr>
          <w:rFonts w:ascii="Times New Roman" w:hAnsi="Times New Roman" w:cs="Times New Roman"/>
          <w:b/>
          <w:sz w:val="32"/>
          <w:szCs w:val="32"/>
          <w:u w:val="single"/>
        </w:rPr>
        <w:t>Elementary Health Activities:</w:t>
      </w:r>
      <w:r w:rsidRPr="004E42E1">
        <w:rPr>
          <w:rFonts w:ascii="Times New Roman" w:hAnsi="Times New Roman" w:cs="Times New Roman"/>
          <w:b/>
          <w:sz w:val="32"/>
          <w:szCs w:val="32"/>
        </w:rPr>
        <w:t xml:space="preserve"> Grade K - 2</w:t>
      </w:r>
    </w:p>
    <w:p w:rsidR="006B6EA5" w:rsidRDefault="006B6EA5" w:rsidP="002F185B"/>
    <w:p w:rsidR="006B6EA5" w:rsidRDefault="006B6EA5" w:rsidP="002F185B"/>
    <w:p w:rsidR="006B6EA5" w:rsidRPr="004E42E1" w:rsidRDefault="006B6EA5" w:rsidP="002F185B">
      <w:pPr>
        <w:rPr>
          <w:b/>
          <w:sz w:val="32"/>
          <w:szCs w:val="32"/>
        </w:rPr>
      </w:pPr>
    </w:p>
    <w:p w:rsidR="006B6EA5" w:rsidRDefault="006B6EA5" w:rsidP="006B6EA5">
      <w:pPr>
        <w:jc w:val="center"/>
        <w:rPr>
          <w:rFonts w:ascii="Times New Roman" w:hAnsi="Times New Roman" w:cs="Times New Roman"/>
          <w:sz w:val="24"/>
          <w:szCs w:val="24"/>
        </w:rPr>
      </w:pPr>
    </w:p>
    <w:p w:rsidR="006B6EA5" w:rsidRDefault="006B6EA5" w:rsidP="006B6EA5">
      <w:pPr>
        <w:jc w:val="center"/>
        <w:rPr>
          <w:rFonts w:ascii="Times New Roman" w:hAnsi="Times New Roman" w:cs="Times New Roman"/>
          <w:sz w:val="24"/>
          <w:szCs w:val="24"/>
        </w:rPr>
      </w:pPr>
    </w:p>
    <w:p w:rsidR="006B6EA5" w:rsidRDefault="006B6EA5" w:rsidP="004E42E1">
      <w:pPr>
        <w:rPr>
          <w:rFonts w:ascii="Times New Roman" w:hAnsi="Times New Roman" w:cs="Times New Roman"/>
          <w:sz w:val="24"/>
          <w:szCs w:val="24"/>
        </w:rPr>
      </w:pPr>
      <w:r w:rsidRPr="00DF4F1A">
        <w:rPr>
          <w:rFonts w:ascii="Times New Roman" w:hAnsi="Times New Roman" w:cs="Times New Roman"/>
          <w:b/>
          <w:sz w:val="24"/>
          <w:szCs w:val="24"/>
        </w:rPr>
        <w:t>Project Facilitator:</w:t>
      </w:r>
      <w:r>
        <w:rPr>
          <w:rFonts w:ascii="Times New Roman" w:hAnsi="Times New Roman" w:cs="Times New Roman"/>
          <w:sz w:val="24"/>
          <w:szCs w:val="24"/>
        </w:rPr>
        <w:t xml:space="preserve"> Bryan Horrmann</w:t>
      </w:r>
    </w:p>
    <w:p w:rsidR="006B6EA5" w:rsidRDefault="006B6EA5" w:rsidP="004E42E1">
      <w:pPr>
        <w:rPr>
          <w:rFonts w:ascii="Times New Roman" w:hAnsi="Times New Roman" w:cs="Times New Roman"/>
          <w:sz w:val="24"/>
          <w:szCs w:val="24"/>
        </w:rPr>
      </w:pPr>
      <w:r w:rsidRPr="00DF4F1A">
        <w:rPr>
          <w:rFonts w:ascii="Times New Roman" w:hAnsi="Times New Roman" w:cs="Times New Roman"/>
          <w:b/>
          <w:sz w:val="24"/>
          <w:szCs w:val="24"/>
        </w:rPr>
        <w:t>Writers:</w:t>
      </w:r>
      <w:r>
        <w:rPr>
          <w:rFonts w:ascii="Times New Roman" w:hAnsi="Times New Roman" w:cs="Times New Roman"/>
          <w:sz w:val="24"/>
          <w:szCs w:val="24"/>
        </w:rPr>
        <w:t xml:space="preserve"> Kerri </w:t>
      </w:r>
      <w:proofErr w:type="spellStart"/>
      <w:r>
        <w:rPr>
          <w:rFonts w:ascii="Times New Roman" w:hAnsi="Times New Roman" w:cs="Times New Roman"/>
          <w:sz w:val="24"/>
          <w:szCs w:val="24"/>
        </w:rPr>
        <w:t>Staton</w:t>
      </w:r>
      <w:proofErr w:type="spellEnd"/>
      <w:r>
        <w:rPr>
          <w:rFonts w:ascii="Times New Roman" w:hAnsi="Times New Roman" w:cs="Times New Roman"/>
          <w:sz w:val="24"/>
          <w:szCs w:val="24"/>
        </w:rPr>
        <w:t>, Rachel Barry and Deidre O’Regan</w:t>
      </w:r>
    </w:p>
    <w:p w:rsidR="009862F0" w:rsidRDefault="009862F0" w:rsidP="004E42E1">
      <w:pPr>
        <w:rPr>
          <w:rFonts w:ascii="Times New Roman" w:hAnsi="Times New Roman" w:cs="Times New Roman"/>
          <w:sz w:val="24"/>
          <w:szCs w:val="24"/>
        </w:rPr>
      </w:pPr>
      <w:r w:rsidRPr="00DF4F1A">
        <w:rPr>
          <w:rFonts w:ascii="Times New Roman" w:hAnsi="Times New Roman" w:cs="Times New Roman"/>
          <w:b/>
          <w:sz w:val="24"/>
          <w:szCs w:val="24"/>
        </w:rPr>
        <w:t>Superintendent of Schools:</w:t>
      </w:r>
      <w:r>
        <w:rPr>
          <w:rFonts w:ascii="Times New Roman" w:hAnsi="Times New Roman" w:cs="Times New Roman"/>
          <w:sz w:val="24"/>
          <w:szCs w:val="24"/>
        </w:rPr>
        <w:t xml:space="preserve">  Mr. Leon J. Campo</w:t>
      </w:r>
    </w:p>
    <w:p w:rsidR="00DF4F1A" w:rsidRDefault="009862F0" w:rsidP="004E42E1">
      <w:pPr>
        <w:rPr>
          <w:rFonts w:ascii="Times New Roman" w:hAnsi="Times New Roman" w:cs="Times New Roman"/>
          <w:sz w:val="24"/>
          <w:szCs w:val="24"/>
        </w:rPr>
      </w:pPr>
      <w:r w:rsidRPr="00DF4F1A">
        <w:rPr>
          <w:rFonts w:ascii="Times New Roman" w:hAnsi="Times New Roman" w:cs="Times New Roman"/>
          <w:b/>
          <w:sz w:val="24"/>
          <w:szCs w:val="24"/>
        </w:rPr>
        <w:t>Administrator:</w:t>
      </w:r>
      <w:r>
        <w:rPr>
          <w:rFonts w:ascii="Times New Roman" w:hAnsi="Times New Roman" w:cs="Times New Roman"/>
          <w:sz w:val="24"/>
          <w:szCs w:val="24"/>
        </w:rPr>
        <w:t xml:space="preserve">  Kristi Detor, Director of </w:t>
      </w:r>
      <w:r w:rsidR="00DF4F1A">
        <w:rPr>
          <w:rFonts w:ascii="Times New Roman" w:hAnsi="Times New Roman" w:cs="Times New Roman"/>
          <w:sz w:val="24"/>
          <w:szCs w:val="24"/>
        </w:rPr>
        <w:t xml:space="preserve">Health, Physical Education and </w:t>
      </w:r>
      <w:r>
        <w:rPr>
          <w:rFonts w:ascii="Times New Roman" w:hAnsi="Times New Roman" w:cs="Times New Roman"/>
          <w:sz w:val="24"/>
          <w:szCs w:val="24"/>
        </w:rPr>
        <w:t>Athletics</w:t>
      </w:r>
    </w:p>
    <w:p w:rsidR="00DF4F1A" w:rsidRDefault="00DF4F1A" w:rsidP="004E42E1">
      <w:pPr>
        <w:rPr>
          <w:rFonts w:ascii="Times New Roman" w:hAnsi="Times New Roman" w:cs="Times New Roman"/>
          <w:sz w:val="24"/>
          <w:szCs w:val="24"/>
        </w:rPr>
      </w:pPr>
      <w:r w:rsidRPr="00DF4F1A">
        <w:rPr>
          <w:rFonts w:ascii="Times New Roman" w:hAnsi="Times New Roman" w:cs="Times New Roman"/>
          <w:b/>
          <w:sz w:val="24"/>
          <w:szCs w:val="24"/>
        </w:rPr>
        <w:t>Subject Area:</w:t>
      </w:r>
      <w:r>
        <w:rPr>
          <w:rFonts w:ascii="Times New Roman" w:hAnsi="Times New Roman" w:cs="Times New Roman"/>
          <w:sz w:val="24"/>
          <w:szCs w:val="24"/>
        </w:rPr>
        <w:t xml:space="preserve"> Health Education</w:t>
      </w:r>
    </w:p>
    <w:p w:rsidR="009862F0" w:rsidRDefault="009862F0" w:rsidP="004E42E1">
      <w:pPr>
        <w:rPr>
          <w:rFonts w:ascii="Times New Roman" w:hAnsi="Times New Roman" w:cs="Times New Roman"/>
          <w:sz w:val="24"/>
          <w:szCs w:val="24"/>
        </w:rPr>
      </w:pPr>
    </w:p>
    <w:p w:rsidR="009862F0" w:rsidRDefault="009862F0" w:rsidP="006B6EA5">
      <w:pPr>
        <w:jc w:val="center"/>
        <w:rPr>
          <w:rFonts w:ascii="Times New Roman" w:hAnsi="Times New Roman" w:cs="Times New Roman"/>
          <w:sz w:val="24"/>
          <w:szCs w:val="24"/>
        </w:rPr>
      </w:pPr>
    </w:p>
    <w:p w:rsidR="006B6EA5" w:rsidRPr="006B6EA5" w:rsidRDefault="006B6EA5" w:rsidP="006B6EA5">
      <w:pPr>
        <w:jc w:val="center"/>
        <w:rPr>
          <w:rFonts w:ascii="Times New Roman" w:hAnsi="Times New Roman" w:cs="Times New Roman"/>
          <w:sz w:val="24"/>
          <w:szCs w:val="24"/>
        </w:rPr>
      </w:pPr>
    </w:p>
    <w:p w:rsidR="002F185B" w:rsidRPr="002F185B" w:rsidRDefault="006B6EA5" w:rsidP="002F185B">
      <w:r>
        <w:t xml:space="preserve"> - </w:t>
      </w:r>
    </w:p>
    <w:p w:rsidR="002F185B" w:rsidRPr="002F185B" w:rsidRDefault="002F185B" w:rsidP="002F185B"/>
    <w:p w:rsidR="002F185B" w:rsidRPr="002F185B" w:rsidRDefault="002F185B" w:rsidP="002F185B"/>
    <w:p w:rsidR="002F185B" w:rsidRPr="002F185B" w:rsidRDefault="002F185B" w:rsidP="002F185B"/>
    <w:p w:rsidR="002F185B" w:rsidRPr="002F185B" w:rsidRDefault="002F185B" w:rsidP="002F185B"/>
    <w:p w:rsidR="002F185B" w:rsidRPr="002F185B" w:rsidRDefault="002F185B" w:rsidP="002F185B"/>
    <w:p w:rsidR="002F185B" w:rsidRPr="002F185B" w:rsidRDefault="002F185B" w:rsidP="002F185B"/>
    <w:p w:rsidR="002F185B" w:rsidRPr="002F185B" w:rsidRDefault="002F185B" w:rsidP="002F185B"/>
    <w:p w:rsidR="002F185B" w:rsidRPr="002F185B" w:rsidRDefault="002F185B" w:rsidP="002F185B">
      <w:bookmarkStart w:id="0" w:name="_GoBack"/>
      <w:bookmarkEnd w:id="0"/>
    </w:p>
    <w:p w:rsidR="002F185B" w:rsidRPr="002F185B" w:rsidRDefault="003F6B0C" w:rsidP="002F185B">
      <w:r>
        <w:rPr>
          <w:noProof/>
        </w:rPr>
        <w:lastRenderedPageBreak/>
        <mc:AlternateContent>
          <mc:Choice Requires="wps">
            <w:drawing>
              <wp:anchor distT="0" distB="0" distL="114300" distR="114300" simplePos="0" relativeHeight="251659264" behindDoc="0" locked="0" layoutInCell="1" allowOverlap="1" wp14:anchorId="65D894E3" wp14:editId="40D4C2AC">
                <wp:simplePos x="0" y="0"/>
                <wp:positionH relativeFrom="margin">
                  <wp:posOffset>635</wp:posOffset>
                </wp:positionH>
                <wp:positionV relativeFrom="paragraph">
                  <wp:posOffset>118110</wp:posOffset>
                </wp:positionV>
                <wp:extent cx="5772150" cy="1828800"/>
                <wp:effectExtent l="0" t="0" r="0" b="8255"/>
                <wp:wrapNone/>
                <wp:docPr id="1" name="Text Box 1"/>
                <wp:cNvGraphicFramePr/>
                <a:graphic xmlns:a="http://schemas.openxmlformats.org/drawingml/2006/main">
                  <a:graphicData uri="http://schemas.microsoft.com/office/word/2010/wordprocessingShape">
                    <wps:wsp>
                      <wps:cNvSpPr txBox="1"/>
                      <wps:spPr>
                        <a:xfrm>
                          <a:off x="0" y="0"/>
                          <a:ext cx="5772150" cy="1828800"/>
                        </a:xfrm>
                        <a:prstGeom prst="rect">
                          <a:avLst/>
                        </a:prstGeom>
                        <a:noFill/>
                        <a:ln>
                          <a:noFill/>
                        </a:ln>
                        <a:effectLst/>
                      </wps:spPr>
                      <wps:txbx>
                        <w:txbxContent>
                          <w:p w:rsidR="006B6EA5" w:rsidRPr="002F185B" w:rsidRDefault="006B6EA5" w:rsidP="002F185B">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F185B">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HEALTH EDUCATION </w:t>
                            </w:r>
                          </w:p>
                          <w:p w:rsidR="006B6EA5" w:rsidRPr="002F185B" w:rsidRDefault="006B6EA5" w:rsidP="002F185B">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F185B">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CURRICULUM K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5D894E3" id="_x0000_t202" coordsize="21600,21600" o:spt="202" path="m,l,21600r21600,l21600,xe">
                <v:stroke joinstyle="miter"/>
                <v:path gradientshapeok="t" o:connecttype="rect"/>
              </v:shapetype>
              <v:shape id="Text Box 1" o:spid="_x0000_s1026" type="#_x0000_t202" style="position:absolute;margin-left:.05pt;margin-top:9.3pt;width:454.5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" filled="f" stroked="f">
                <v:textbox style="mso-fit-shape-to-text:t">
                  <w:txbxContent>
                    <w:p w:rsidR="006B6EA5" w:rsidRPr="002F185B" w:rsidRDefault="006B6EA5" w:rsidP="002F185B">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F185B">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HEALTH EDUCATION </w:t>
                      </w:r>
                    </w:p>
                    <w:p w:rsidR="006B6EA5" w:rsidRPr="002F185B" w:rsidRDefault="006B6EA5" w:rsidP="002F185B">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F185B">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CURRICULUM K - 2</w:t>
                      </w:r>
                    </w:p>
                  </w:txbxContent>
                </v:textbox>
                <w10:wrap anchorx="margin"/>
              </v:shape>
            </w:pict>
          </mc:Fallback>
        </mc:AlternateContent>
      </w:r>
    </w:p>
    <w:p w:rsidR="002F185B" w:rsidRPr="002F185B" w:rsidRDefault="002F185B" w:rsidP="002F185B"/>
    <w:p w:rsidR="002F185B" w:rsidRPr="002F185B" w:rsidRDefault="002F185B" w:rsidP="002F185B"/>
    <w:p w:rsidR="002F185B" w:rsidRPr="002F185B" w:rsidRDefault="002F185B" w:rsidP="002F185B"/>
    <w:p w:rsidR="002F185B" w:rsidRDefault="002F185B" w:rsidP="002F185B"/>
    <w:p w:rsidR="004C56C6" w:rsidRDefault="004C56C6" w:rsidP="002F185B"/>
    <w:p w:rsidR="002F185B" w:rsidRDefault="002F185B" w:rsidP="002F185B"/>
    <w:p w:rsidR="002F185B" w:rsidRDefault="003F6B0C" w:rsidP="002F185B">
      <w:r>
        <w:rPr>
          <w:noProof/>
        </w:rPr>
        <w:drawing>
          <wp:anchor distT="0" distB="0" distL="114300" distR="114300" simplePos="0" relativeHeight="251660288" behindDoc="1" locked="0" layoutInCell="1" allowOverlap="1" wp14:anchorId="75B5F6E8" wp14:editId="60CE166B">
            <wp:simplePos x="0" y="0"/>
            <wp:positionH relativeFrom="margin">
              <wp:posOffset>549275</wp:posOffset>
            </wp:positionH>
            <wp:positionV relativeFrom="paragraph">
              <wp:posOffset>178435</wp:posOffset>
            </wp:positionV>
            <wp:extent cx="4552950" cy="4552950"/>
            <wp:effectExtent l="0" t="0" r="0" b="0"/>
            <wp:wrapTight wrapText="bothSides">
              <wp:wrapPolygon edited="0">
                <wp:start x="0" y="0"/>
                <wp:lineTo x="0" y="21510"/>
                <wp:lineTo x="21510" y="21510"/>
                <wp:lineTo x="21510" y="0"/>
                <wp:lineTo x="0" y="0"/>
              </wp:wrapPolygon>
            </wp:wrapTight>
            <wp:docPr id="2" name="yui_3_5_1_2_1453759124202_703" descr="https://s-media-cache-ak0.pinimg.com/736x/96/89/75/9689759a58a7cc28502b9626ee5c1e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53759124202_703" descr="https://s-media-cache-ak0.pinimg.com/736x/96/89/75/9689759a58a7cc28502b9626ee5c1e7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2950" cy="455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185B" w:rsidRDefault="002F185B" w:rsidP="002F185B"/>
    <w:p w:rsidR="002F185B" w:rsidRDefault="002F185B" w:rsidP="002F185B"/>
    <w:p w:rsidR="006B6EA5" w:rsidRDefault="006B6EA5" w:rsidP="00E427D4">
      <w:pPr>
        <w:jc w:val="center"/>
        <w:rPr>
          <w:rFonts w:ascii="Times New Roman" w:hAnsi="Times New Roman" w:cs="Times New Roman"/>
          <w:b/>
          <w:sz w:val="24"/>
          <w:szCs w:val="24"/>
          <w:u w:val="single"/>
        </w:rPr>
      </w:pPr>
    </w:p>
    <w:p w:rsidR="006B6EA5" w:rsidRDefault="006B6EA5" w:rsidP="00E427D4">
      <w:pPr>
        <w:jc w:val="center"/>
        <w:rPr>
          <w:rFonts w:ascii="Times New Roman" w:hAnsi="Times New Roman" w:cs="Times New Roman"/>
          <w:b/>
          <w:sz w:val="24"/>
          <w:szCs w:val="24"/>
          <w:u w:val="single"/>
        </w:rPr>
      </w:pPr>
    </w:p>
    <w:p w:rsidR="006B6EA5" w:rsidRDefault="006B6EA5" w:rsidP="00E427D4">
      <w:pPr>
        <w:jc w:val="center"/>
        <w:rPr>
          <w:rFonts w:ascii="Times New Roman" w:hAnsi="Times New Roman" w:cs="Times New Roman"/>
          <w:b/>
          <w:sz w:val="24"/>
          <w:szCs w:val="24"/>
          <w:u w:val="single"/>
        </w:rPr>
      </w:pPr>
    </w:p>
    <w:p w:rsidR="006B6EA5" w:rsidRDefault="006B6EA5" w:rsidP="00E427D4">
      <w:pPr>
        <w:jc w:val="center"/>
        <w:rPr>
          <w:rFonts w:ascii="Times New Roman" w:hAnsi="Times New Roman" w:cs="Times New Roman"/>
          <w:b/>
          <w:sz w:val="24"/>
          <w:szCs w:val="24"/>
          <w:u w:val="single"/>
        </w:rPr>
      </w:pPr>
    </w:p>
    <w:p w:rsidR="006B6EA5" w:rsidRDefault="006B6EA5" w:rsidP="00E427D4">
      <w:pPr>
        <w:jc w:val="center"/>
        <w:rPr>
          <w:rFonts w:ascii="Times New Roman" w:hAnsi="Times New Roman" w:cs="Times New Roman"/>
          <w:b/>
          <w:sz w:val="24"/>
          <w:szCs w:val="24"/>
          <w:u w:val="single"/>
        </w:rPr>
      </w:pPr>
    </w:p>
    <w:p w:rsidR="006B6EA5" w:rsidRDefault="006B6EA5" w:rsidP="00E427D4">
      <w:pPr>
        <w:jc w:val="center"/>
        <w:rPr>
          <w:rFonts w:ascii="Times New Roman" w:hAnsi="Times New Roman" w:cs="Times New Roman"/>
          <w:b/>
          <w:sz w:val="24"/>
          <w:szCs w:val="24"/>
          <w:u w:val="single"/>
        </w:rPr>
      </w:pPr>
    </w:p>
    <w:p w:rsidR="006B6EA5" w:rsidRDefault="006B6EA5" w:rsidP="00E427D4">
      <w:pPr>
        <w:jc w:val="center"/>
        <w:rPr>
          <w:rFonts w:ascii="Times New Roman" w:hAnsi="Times New Roman" w:cs="Times New Roman"/>
          <w:b/>
          <w:sz w:val="24"/>
          <w:szCs w:val="24"/>
          <w:u w:val="single"/>
        </w:rPr>
      </w:pPr>
    </w:p>
    <w:p w:rsidR="006B6EA5" w:rsidRDefault="006B6EA5" w:rsidP="00E427D4">
      <w:pPr>
        <w:jc w:val="center"/>
        <w:rPr>
          <w:rFonts w:ascii="Times New Roman" w:hAnsi="Times New Roman" w:cs="Times New Roman"/>
          <w:b/>
          <w:sz w:val="24"/>
          <w:szCs w:val="24"/>
          <w:u w:val="single"/>
        </w:rPr>
      </w:pPr>
    </w:p>
    <w:p w:rsidR="006B6EA5" w:rsidRDefault="006B6EA5" w:rsidP="00E427D4">
      <w:pPr>
        <w:jc w:val="center"/>
        <w:rPr>
          <w:rFonts w:ascii="Times New Roman" w:hAnsi="Times New Roman" w:cs="Times New Roman"/>
          <w:b/>
          <w:sz w:val="24"/>
          <w:szCs w:val="24"/>
          <w:u w:val="single"/>
        </w:rPr>
      </w:pPr>
    </w:p>
    <w:p w:rsidR="006B6EA5" w:rsidRDefault="006B6EA5" w:rsidP="00E427D4">
      <w:pPr>
        <w:jc w:val="center"/>
        <w:rPr>
          <w:rFonts w:ascii="Times New Roman" w:hAnsi="Times New Roman" w:cs="Times New Roman"/>
          <w:b/>
          <w:sz w:val="24"/>
          <w:szCs w:val="24"/>
          <w:u w:val="single"/>
        </w:rPr>
      </w:pPr>
    </w:p>
    <w:p w:rsidR="006B6EA5" w:rsidRDefault="006B6EA5" w:rsidP="00E427D4">
      <w:pPr>
        <w:jc w:val="center"/>
        <w:rPr>
          <w:rFonts w:ascii="Times New Roman" w:hAnsi="Times New Roman" w:cs="Times New Roman"/>
          <w:b/>
          <w:sz w:val="24"/>
          <w:szCs w:val="24"/>
          <w:u w:val="single"/>
        </w:rPr>
      </w:pPr>
    </w:p>
    <w:p w:rsidR="006B6EA5" w:rsidRDefault="006B6EA5" w:rsidP="00E427D4">
      <w:pPr>
        <w:jc w:val="center"/>
        <w:rPr>
          <w:rFonts w:ascii="Times New Roman" w:hAnsi="Times New Roman" w:cs="Times New Roman"/>
          <w:b/>
          <w:sz w:val="24"/>
          <w:szCs w:val="24"/>
          <w:u w:val="single"/>
        </w:rPr>
      </w:pPr>
    </w:p>
    <w:p w:rsidR="006B6EA5" w:rsidRDefault="006B6EA5" w:rsidP="00E427D4">
      <w:pPr>
        <w:jc w:val="center"/>
        <w:rPr>
          <w:rFonts w:ascii="Times New Roman" w:hAnsi="Times New Roman" w:cs="Times New Roman"/>
          <w:b/>
          <w:sz w:val="24"/>
          <w:szCs w:val="24"/>
          <w:u w:val="single"/>
        </w:rPr>
      </w:pPr>
    </w:p>
    <w:p w:rsidR="006B6EA5" w:rsidRDefault="006B6EA5" w:rsidP="00E427D4">
      <w:pPr>
        <w:jc w:val="center"/>
        <w:rPr>
          <w:rFonts w:ascii="Times New Roman" w:hAnsi="Times New Roman" w:cs="Times New Roman"/>
          <w:b/>
          <w:sz w:val="24"/>
          <w:szCs w:val="24"/>
          <w:u w:val="single"/>
        </w:rPr>
      </w:pPr>
    </w:p>
    <w:p w:rsidR="006B6EA5" w:rsidRDefault="006B6EA5" w:rsidP="00E427D4">
      <w:pPr>
        <w:jc w:val="center"/>
        <w:rPr>
          <w:rFonts w:ascii="Times New Roman" w:hAnsi="Times New Roman" w:cs="Times New Roman"/>
          <w:b/>
          <w:sz w:val="24"/>
          <w:szCs w:val="24"/>
          <w:u w:val="single"/>
        </w:rPr>
      </w:pPr>
    </w:p>
    <w:p w:rsidR="006B6EA5" w:rsidRDefault="006B6EA5" w:rsidP="00E427D4">
      <w:pPr>
        <w:jc w:val="center"/>
        <w:rPr>
          <w:rFonts w:ascii="Times New Roman" w:hAnsi="Times New Roman" w:cs="Times New Roman"/>
          <w:b/>
          <w:sz w:val="24"/>
          <w:szCs w:val="24"/>
          <w:u w:val="single"/>
        </w:rPr>
      </w:pPr>
    </w:p>
    <w:p w:rsidR="006B6EA5" w:rsidRDefault="006B6EA5" w:rsidP="00E427D4">
      <w:pPr>
        <w:jc w:val="center"/>
        <w:rPr>
          <w:rFonts w:ascii="Times New Roman" w:hAnsi="Times New Roman" w:cs="Times New Roman"/>
          <w:b/>
          <w:sz w:val="24"/>
          <w:szCs w:val="24"/>
          <w:u w:val="single"/>
        </w:rPr>
      </w:pPr>
    </w:p>
    <w:p w:rsidR="00E427D4" w:rsidRDefault="006B6EA5" w:rsidP="00E427D4">
      <w:pPr>
        <w:jc w:val="center"/>
        <w:rPr>
          <w:rFonts w:ascii="Times New Roman" w:hAnsi="Times New Roman" w:cs="Times New Roman"/>
          <w:b/>
          <w:sz w:val="24"/>
          <w:szCs w:val="24"/>
          <w:u w:val="single"/>
        </w:rPr>
      </w:pPr>
      <w:r>
        <w:rPr>
          <w:rFonts w:ascii="Times New Roman" w:hAnsi="Times New Roman" w:cs="Times New Roman"/>
          <w:b/>
          <w:sz w:val="24"/>
          <w:szCs w:val="24"/>
          <w:u w:val="single"/>
        </w:rPr>
        <w:t>T</w:t>
      </w:r>
      <w:r w:rsidR="00E427D4">
        <w:rPr>
          <w:rFonts w:ascii="Times New Roman" w:hAnsi="Times New Roman" w:cs="Times New Roman"/>
          <w:b/>
          <w:sz w:val="24"/>
          <w:szCs w:val="24"/>
          <w:u w:val="single"/>
        </w:rPr>
        <w:t>able of Contents</w:t>
      </w:r>
    </w:p>
    <w:p w:rsidR="00E427D4" w:rsidRDefault="00E427D4" w:rsidP="00E427D4">
      <w:pPr>
        <w:jc w:val="center"/>
        <w:rPr>
          <w:rFonts w:ascii="Times New Roman" w:hAnsi="Times New Roman" w:cs="Times New Roman"/>
          <w:b/>
          <w:sz w:val="24"/>
          <w:szCs w:val="24"/>
          <w:u w:val="single"/>
        </w:rPr>
      </w:pPr>
    </w:p>
    <w:p w:rsidR="00E427D4" w:rsidRDefault="00E427D4" w:rsidP="00E427D4">
      <w:pPr>
        <w:rPr>
          <w:rFonts w:ascii="Times New Roman" w:hAnsi="Times New Roman" w:cs="Times New Roman"/>
          <w:sz w:val="24"/>
          <w:szCs w:val="24"/>
        </w:rPr>
      </w:pPr>
      <w:r>
        <w:rPr>
          <w:rFonts w:ascii="Times New Roman" w:hAnsi="Times New Roman" w:cs="Times New Roman"/>
          <w:sz w:val="24"/>
          <w:szCs w:val="24"/>
        </w:rPr>
        <w:t>Correlation with Instructional Objectives and the New York State Standards (Benchmark) refer to Health Literacy Competency Based Curriculum packet.</w:t>
      </w:r>
    </w:p>
    <w:p w:rsidR="00E427D4" w:rsidRDefault="00E427D4" w:rsidP="00E427D4">
      <w:pPr>
        <w:rPr>
          <w:rFonts w:ascii="Times New Roman" w:hAnsi="Times New Roman" w:cs="Times New Roman"/>
          <w:sz w:val="24"/>
          <w:szCs w:val="24"/>
        </w:rPr>
      </w:pPr>
    </w:p>
    <w:p w:rsidR="00E427D4" w:rsidRDefault="00E427D4" w:rsidP="00E427D4">
      <w:pPr>
        <w:rPr>
          <w:rFonts w:ascii="Times New Roman" w:hAnsi="Times New Roman" w:cs="Times New Roman"/>
          <w:sz w:val="24"/>
          <w:szCs w:val="24"/>
        </w:rPr>
      </w:pPr>
      <w:r>
        <w:rPr>
          <w:rFonts w:ascii="Times New Roman" w:hAnsi="Times New Roman" w:cs="Times New Roman"/>
          <w:sz w:val="24"/>
          <w:szCs w:val="24"/>
        </w:rPr>
        <w:t>Abstract……………………………………………………………………………………………1</w:t>
      </w:r>
    </w:p>
    <w:p w:rsidR="00E427D4" w:rsidRDefault="00E427D4" w:rsidP="00E427D4">
      <w:pPr>
        <w:rPr>
          <w:rFonts w:ascii="Times New Roman" w:hAnsi="Times New Roman" w:cs="Times New Roman"/>
          <w:sz w:val="24"/>
          <w:szCs w:val="24"/>
        </w:rPr>
      </w:pPr>
      <w:r>
        <w:rPr>
          <w:rFonts w:ascii="Times New Roman" w:hAnsi="Times New Roman" w:cs="Times New Roman"/>
          <w:sz w:val="24"/>
          <w:szCs w:val="24"/>
        </w:rPr>
        <w:t>Rationale…………………………………………………………………………………………..2</w:t>
      </w:r>
    </w:p>
    <w:p w:rsidR="00E427D4" w:rsidRDefault="00E427D4" w:rsidP="00E427D4">
      <w:pPr>
        <w:rPr>
          <w:rFonts w:ascii="Times New Roman" w:hAnsi="Times New Roman" w:cs="Times New Roman"/>
          <w:sz w:val="24"/>
          <w:szCs w:val="24"/>
        </w:rPr>
      </w:pPr>
      <w:r>
        <w:rPr>
          <w:rFonts w:ascii="Times New Roman" w:hAnsi="Times New Roman" w:cs="Times New Roman"/>
          <w:sz w:val="24"/>
          <w:szCs w:val="24"/>
        </w:rPr>
        <w:t>National Health Learning Standards……………………………………………………………3-5</w:t>
      </w:r>
    </w:p>
    <w:p w:rsidR="00E427D4" w:rsidRDefault="00E427D4" w:rsidP="00E427D4">
      <w:pPr>
        <w:rPr>
          <w:rFonts w:ascii="Times New Roman" w:hAnsi="Times New Roman" w:cs="Times New Roman"/>
          <w:sz w:val="24"/>
          <w:szCs w:val="24"/>
        </w:rPr>
      </w:pPr>
      <w:r>
        <w:rPr>
          <w:rFonts w:ascii="Times New Roman" w:hAnsi="Times New Roman" w:cs="Times New Roman"/>
          <w:sz w:val="24"/>
          <w:szCs w:val="24"/>
        </w:rPr>
        <w:t>New York State Learning Standards……………………………………………………………6-7</w:t>
      </w:r>
    </w:p>
    <w:p w:rsidR="00E427D4" w:rsidRDefault="00E427D4" w:rsidP="00E427D4">
      <w:pPr>
        <w:rPr>
          <w:rFonts w:ascii="Times New Roman" w:hAnsi="Times New Roman" w:cs="Times New Roman"/>
          <w:sz w:val="24"/>
          <w:szCs w:val="24"/>
        </w:rPr>
      </w:pPr>
    </w:p>
    <w:p w:rsidR="00E427D4" w:rsidRDefault="00E427D4" w:rsidP="00E427D4">
      <w:pPr>
        <w:rPr>
          <w:rFonts w:ascii="Times New Roman" w:hAnsi="Times New Roman" w:cs="Times New Roman"/>
          <w:b/>
          <w:sz w:val="24"/>
          <w:szCs w:val="24"/>
          <w:u w:val="single"/>
        </w:rPr>
      </w:pPr>
      <w:r>
        <w:rPr>
          <w:rFonts w:ascii="Times New Roman" w:hAnsi="Times New Roman" w:cs="Times New Roman"/>
          <w:b/>
          <w:sz w:val="24"/>
          <w:szCs w:val="24"/>
          <w:u w:val="single"/>
        </w:rPr>
        <w:t>Kindergarten Lesson Plans and General Objectives (pages 8-24)</w:t>
      </w:r>
    </w:p>
    <w:p w:rsidR="00E427D4" w:rsidRDefault="00E427D4" w:rsidP="00E427D4">
      <w:pPr>
        <w:rPr>
          <w:rFonts w:ascii="Times New Roman" w:hAnsi="Times New Roman" w:cs="Times New Roman"/>
          <w:sz w:val="24"/>
          <w:szCs w:val="24"/>
        </w:rPr>
      </w:pPr>
      <w:r>
        <w:rPr>
          <w:rFonts w:ascii="Times New Roman" w:hAnsi="Times New Roman" w:cs="Times New Roman"/>
          <w:sz w:val="24"/>
          <w:szCs w:val="24"/>
        </w:rPr>
        <w:t>Lesson/Activities/Reading 1- Hygiene………………………………………………………...9-12</w:t>
      </w:r>
    </w:p>
    <w:p w:rsidR="00E427D4" w:rsidRPr="00267E15" w:rsidRDefault="00E427D4" w:rsidP="00E427D4">
      <w:pPr>
        <w:rPr>
          <w:rFonts w:ascii="Times New Roman" w:hAnsi="Times New Roman" w:cs="Times New Roman"/>
          <w:sz w:val="24"/>
          <w:szCs w:val="24"/>
        </w:rPr>
      </w:pPr>
      <w:r>
        <w:rPr>
          <w:rFonts w:ascii="Times New Roman" w:hAnsi="Times New Roman" w:cs="Times New Roman"/>
          <w:sz w:val="24"/>
          <w:szCs w:val="24"/>
        </w:rPr>
        <w:t>Lesson/Activities/Reading 2- Safety…………………………………………………………13-20</w:t>
      </w:r>
    </w:p>
    <w:p w:rsidR="00E427D4" w:rsidRPr="00267E15" w:rsidRDefault="00E427D4" w:rsidP="00E427D4">
      <w:pPr>
        <w:rPr>
          <w:rFonts w:ascii="Times New Roman" w:hAnsi="Times New Roman" w:cs="Times New Roman"/>
          <w:sz w:val="24"/>
          <w:szCs w:val="24"/>
        </w:rPr>
      </w:pPr>
      <w:r>
        <w:rPr>
          <w:rFonts w:ascii="Times New Roman" w:hAnsi="Times New Roman" w:cs="Times New Roman"/>
          <w:sz w:val="24"/>
          <w:szCs w:val="24"/>
        </w:rPr>
        <w:t xml:space="preserve">Lesson/Activities/Reading 3- Nutrition………………………………………………………21-24 </w:t>
      </w:r>
    </w:p>
    <w:p w:rsidR="00E427D4" w:rsidRDefault="00E427D4" w:rsidP="00E427D4">
      <w:pPr>
        <w:rPr>
          <w:rFonts w:ascii="Times New Roman" w:hAnsi="Times New Roman" w:cs="Times New Roman"/>
          <w:b/>
          <w:sz w:val="24"/>
          <w:szCs w:val="24"/>
          <w:u w:val="single"/>
        </w:rPr>
      </w:pPr>
      <w:r>
        <w:rPr>
          <w:rFonts w:ascii="Times New Roman" w:hAnsi="Times New Roman" w:cs="Times New Roman"/>
          <w:b/>
          <w:sz w:val="24"/>
          <w:szCs w:val="24"/>
          <w:u w:val="single"/>
        </w:rPr>
        <w:t>First Grade Lesson Plans and General Objectives (pages 25-40)</w:t>
      </w:r>
    </w:p>
    <w:p w:rsidR="00E427D4" w:rsidRDefault="00E427D4" w:rsidP="00E427D4">
      <w:pPr>
        <w:rPr>
          <w:rFonts w:ascii="Times New Roman" w:hAnsi="Times New Roman" w:cs="Times New Roman"/>
          <w:sz w:val="24"/>
          <w:szCs w:val="24"/>
        </w:rPr>
      </w:pPr>
      <w:r>
        <w:rPr>
          <w:rFonts w:ascii="Times New Roman" w:hAnsi="Times New Roman" w:cs="Times New Roman"/>
          <w:sz w:val="24"/>
          <w:szCs w:val="24"/>
        </w:rPr>
        <w:t>Lesson/Activities/Reading 1- Hygiene……………………………………………………….26-31</w:t>
      </w:r>
    </w:p>
    <w:p w:rsidR="00E427D4" w:rsidRPr="00267E15" w:rsidRDefault="00E427D4" w:rsidP="00E427D4">
      <w:pPr>
        <w:rPr>
          <w:rFonts w:ascii="Times New Roman" w:hAnsi="Times New Roman" w:cs="Times New Roman"/>
          <w:sz w:val="24"/>
          <w:szCs w:val="24"/>
        </w:rPr>
      </w:pPr>
      <w:r>
        <w:rPr>
          <w:rFonts w:ascii="Times New Roman" w:hAnsi="Times New Roman" w:cs="Times New Roman"/>
          <w:sz w:val="24"/>
          <w:szCs w:val="24"/>
        </w:rPr>
        <w:t>Lesson/Activities/Reading 2- Safety…………………………………………………………32-36</w:t>
      </w:r>
    </w:p>
    <w:p w:rsidR="00E427D4" w:rsidRPr="00267E15" w:rsidRDefault="00E427D4" w:rsidP="00E427D4">
      <w:pPr>
        <w:rPr>
          <w:rFonts w:ascii="Times New Roman" w:hAnsi="Times New Roman" w:cs="Times New Roman"/>
          <w:sz w:val="24"/>
          <w:szCs w:val="24"/>
        </w:rPr>
      </w:pPr>
      <w:r>
        <w:rPr>
          <w:rFonts w:ascii="Times New Roman" w:hAnsi="Times New Roman" w:cs="Times New Roman"/>
          <w:sz w:val="24"/>
          <w:szCs w:val="24"/>
        </w:rPr>
        <w:t>Lesson/Activities/Reading 3- Nutrition………………………………………………………37-40</w:t>
      </w:r>
    </w:p>
    <w:p w:rsidR="00E427D4" w:rsidRDefault="00E427D4" w:rsidP="00E427D4">
      <w:pPr>
        <w:rPr>
          <w:rFonts w:ascii="Times New Roman" w:hAnsi="Times New Roman" w:cs="Times New Roman"/>
          <w:b/>
          <w:sz w:val="24"/>
          <w:szCs w:val="24"/>
          <w:u w:val="single"/>
        </w:rPr>
      </w:pPr>
      <w:r>
        <w:rPr>
          <w:rFonts w:ascii="Times New Roman" w:hAnsi="Times New Roman" w:cs="Times New Roman"/>
          <w:b/>
          <w:sz w:val="24"/>
          <w:szCs w:val="24"/>
          <w:u w:val="single"/>
        </w:rPr>
        <w:t>Second Grade Lesson Plans and General Objectives (pages 41-55)</w:t>
      </w:r>
    </w:p>
    <w:p w:rsidR="00E427D4" w:rsidRDefault="00E427D4" w:rsidP="00E427D4">
      <w:pPr>
        <w:rPr>
          <w:rFonts w:ascii="Times New Roman" w:hAnsi="Times New Roman" w:cs="Times New Roman"/>
          <w:sz w:val="24"/>
          <w:szCs w:val="24"/>
        </w:rPr>
      </w:pPr>
      <w:r>
        <w:rPr>
          <w:rFonts w:ascii="Times New Roman" w:hAnsi="Times New Roman" w:cs="Times New Roman"/>
          <w:sz w:val="24"/>
          <w:szCs w:val="24"/>
        </w:rPr>
        <w:t>Lesson/Activities/Reading 1- Hygiene……………………………………………………….42-44</w:t>
      </w:r>
    </w:p>
    <w:p w:rsidR="00E427D4" w:rsidRPr="00267E15" w:rsidRDefault="00E427D4" w:rsidP="00E427D4">
      <w:pPr>
        <w:rPr>
          <w:rFonts w:ascii="Times New Roman" w:hAnsi="Times New Roman" w:cs="Times New Roman"/>
          <w:sz w:val="24"/>
          <w:szCs w:val="24"/>
        </w:rPr>
      </w:pPr>
      <w:r>
        <w:rPr>
          <w:rFonts w:ascii="Times New Roman" w:hAnsi="Times New Roman" w:cs="Times New Roman"/>
          <w:sz w:val="24"/>
          <w:szCs w:val="24"/>
        </w:rPr>
        <w:t>Lesson/Activities/Reading 2- Safety…………………………………………………………45-47</w:t>
      </w:r>
    </w:p>
    <w:p w:rsidR="00E427D4" w:rsidRDefault="00E427D4" w:rsidP="00E427D4">
      <w:pPr>
        <w:rPr>
          <w:rFonts w:ascii="Times New Roman" w:hAnsi="Times New Roman" w:cs="Times New Roman"/>
          <w:sz w:val="24"/>
          <w:szCs w:val="24"/>
        </w:rPr>
      </w:pPr>
      <w:r>
        <w:rPr>
          <w:rFonts w:ascii="Times New Roman" w:hAnsi="Times New Roman" w:cs="Times New Roman"/>
          <w:sz w:val="24"/>
          <w:szCs w:val="24"/>
        </w:rPr>
        <w:t>Lesson/Activities/Reading 3- Nutrition………………………………………………………48-55</w:t>
      </w:r>
    </w:p>
    <w:p w:rsidR="00E427D4" w:rsidRDefault="00E427D4" w:rsidP="00E427D4">
      <w:pPr>
        <w:rPr>
          <w:rFonts w:ascii="Times New Roman" w:hAnsi="Times New Roman" w:cs="Times New Roman"/>
          <w:b/>
          <w:sz w:val="24"/>
          <w:szCs w:val="24"/>
          <w:u w:val="single"/>
        </w:rPr>
      </w:pPr>
      <w:r w:rsidRPr="00595EC4">
        <w:rPr>
          <w:rFonts w:ascii="Times New Roman" w:hAnsi="Times New Roman" w:cs="Times New Roman"/>
          <w:b/>
          <w:sz w:val="24"/>
          <w:szCs w:val="24"/>
          <w:u w:val="single"/>
        </w:rPr>
        <w:t>Additional Reading Materials for Grades K-2</w:t>
      </w:r>
      <w:r>
        <w:rPr>
          <w:rFonts w:ascii="Times New Roman" w:hAnsi="Times New Roman" w:cs="Times New Roman"/>
          <w:b/>
          <w:sz w:val="24"/>
          <w:szCs w:val="24"/>
          <w:u w:val="single"/>
        </w:rPr>
        <w:t xml:space="preserve"> </w:t>
      </w:r>
    </w:p>
    <w:p w:rsidR="00E427D4" w:rsidRDefault="00E427D4" w:rsidP="00E427D4">
      <w:pPr>
        <w:rPr>
          <w:rFonts w:ascii="Times New Roman" w:hAnsi="Times New Roman" w:cs="Times New Roman"/>
          <w:b/>
          <w:sz w:val="24"/>
          <w:szCs w:val="24"/>
          <w:u w:val="single"/>
        </w:rPr>
      </w:pPr>
      <w:r>
        <w:rPr>
          <w:rFonts w:ascii="Times New Roman" w:hAnsi="Times New Roman" w:cs="Times New Roman"/>
          <w:sz w:val="24"/>
          <w:szCs w:val="24"/>
        </w:rPr>
        <w:t>……………………………………………………………………………………………………56</w:t>
      </w:r>
    </w:p>
    <w:p w:rsidR="00E427D4" w:rsidRDefault="00E427D4" w:rsidP="00E427D4">
      <w:pPr>
        <w:rPr>
          <w:rFonts w:ascii="Times New Roman" w:hAnsi="Times New Roman" w:cs="Times New Roman"/>
          <w:b/>
          <w:sz w:val="24"/>
          <w:szCs w:val="24"/>
          <w:u w:val="single"/>
        </w:rPr>
      </w:pPr>
      <w:r>
        <w:rPr>
          <w:rFonts w:ascii="Times New Roman" w:hAnsi="Times New Roman" w:cs="Times New Roman"/>
          <w:b/>
          <w:sz w:val="24"/>
          <w:szCs w:val="24"/>
          <w:u w:val="single"/>
        </w:rPr>
        <w:t>Citations</w:t>
      </w:r>
    </w:p>
    <w:p w:rsidR="00E427D4" w:rsidRDefault="00E427D4" w:rsidP="00E427D4">
      <w:pPr>
        <w:rPr>
          <w:rFonts w:ascii="Times New Roman" w:hAnsi="Times New Roman" w:cs="Times New Roman"/>
          <w:b/>
          <w:sz w:val="24"/>
          <w:szCs w:val="24"/>
          <w:u w:val="single"/>
        </w:rPr>
      </w:pPr>
      <w:r>
        <w:rPr>
          <w:rFonts w:ascii="Times New Roman" w:hAnsi="Times New Roman" w:cs="Times New Roman"/>
          <w:sz w:val="24"/>
          <w:szCs w:val="24"/>
        </w:rPr>
        <w:t>...………………………………………………………………………………………………….57</w:t>
      </w:r>
    </w:p>
    <w:p w:rsidR="00E427D4" w:rsidRDefault="00E427D4" w:rsidP="00E427D4">
      <w:pPr>
        <w:rPr>
          <w:rFonts w:ascii="Times New Roman" w:hAnsi="Times New Roman" w:cs="Times New Roman"/>
          <w:b/>
          <w:sz w:val="24"/>
          <w:szCs w:val="24"/>
          <w:u w:val="single"/>
        </w:rPr>
      </w:pPr>
    </w:p>
    <w:p w:rsidR="00E427D4" w:rsidRDefault="00E427D4" w:rsidP="00E427D4">
      <w:pPr>
        <w:rPr>
          <w:rFonts w:ascii="Times New Roman" w:hAnsi="Times New Roman" w:cs="Times New Roman"/>
          <w:b/>
          <w:sz w:val="24"/>
          <w:szCs w:val="24"/>
          <w:u w:val="single"/>
        </w:rPr>
      </w:pPr>
    </w:p>
    <w:p w:rsidR="00E427D4" w:rsidRDefault="00E427D4" w:rsidP="00E427D4">
      <w:pPr>
        <w:rPr>
          <w:rFonts w:ascii="Times New Roman" w:hAnsi="Times New Roman" w:cs="Times New Roman"/>
          <w:b/>
          <w:sz w:val="24"/>
          <w:szCs w:val="24"/>
        </w:rPr>
        <w:sectPr w:rsidR="00E427D4" w:rsidSect="00E60CB2">
          <w:footerReference w:type="default" r:id="rId9"/>
          <w:pgSz w:w="12240" w:h="15840"/>
          <w:pgMar w:top="1440" w:right="1440" w:bottom="1440" w:left="1440" w:header="720" w:footer="720" w:gutter="0"/>
          <w:pgNumType w:start="1"/>
          <w:cols w:space="720"/>
          <w:docGrid w:linePitch="360"/>
        </w:sectPr>
      </w:pPr>
    </w:p>
    <w:p w:rsidR="002F185B" w:rsidRPr="002F185B" w:rsidRDefault="00E427D4" w:rsidP="002F185B">
      <w:pPr>
        <w:jc w:val="center"/>
        <w:rPr>
          <w:rFonts w:ascii="Times New Roman" w:hAnsi="Times New Roman" w:cs="Times New Roman"/>
          <w:b/>
          <w:sz w:val="24"/>
          <w:szCs w:val="24"/>
        </w:rPr>
      </w:pPr>
      <w:r>
        <w:rPr>
          <w:rFonts w:ascii="Times New Roman" w:hAnsi="Times New Roman" w:cs="Times New Roman"/>
          <w:b/>
          <w:sz w:val="24"/>
          <w:szCs w:val="24"/>
        </w:rPr>
        <w:lastRenderedPageBreak/>
        <w:t>A</w:t>
      </w:r>
      <w:r w:rsidR="002F185B" w:rsidRPr="002F185B">
        <w:rPr>
          <w:rFonts w:ascii="Times New Roman" w:hAnsi="Times New Roman" w:cs="Times New Roman"/>
          <w:b/>
          <w:sz w:val="24"/>
          <w:szCs w:val="24"/>
        </w:rPr>
        <w:t>bstract</w:t>
      </w:r>
    </w:p>
    <w:p w:rsidR="002F185B" w:rsidRPr="002F185B" w:rsidRDefault="002F185B" w:rsidP="002F185B">
      <w:pPr>
        <w:jc w:val="center"/>
        <w:rPr>
          <w:rFonts w:ascii="Times New Roman" w:hAnsi="Times New Roman" w:cs="Times New Roman"/>
          <w:sz w:val="24"/>
          <w:szCs w:val="24"/>
        </w:rPr>
      </w:pPr>
    </w:p>
    <w:p w:rsidR="002F185B" w:rsidRPr="002F185B" w:rsidRDefault="002F185B" w:rsidP="002F185B">
      <w:pPr>
        <w:spacing w:line="480" w:lineRule="auto"/>
        <w:ind w:firstLine="720"/>
        <w:rPr>
          <w:rFonts w:ascii="Times New Roman" w:hAnsi="Times New Roman" w:cs="Times New Roman"/>
          <w:sz w:val="24"/>
          <w:szCs w:val="24"/>
        </w:rPr>
      </w:pPr>
      <w:r w:rsidRPr="002F185B">
        <w:rPr>
          <w:rFonts w:ascii="Times New Roman" w:hAnsi="Times New Roman" w:cs="Times New Roman"/>
          <w:sz w:val="24"/>
          <w:szCs w:val="24"/>
        </w:rPr>
        <w:t xml:space="preserve">Health Education is perhaps the single most important pursuit in life.  Good physical, emotional, mental, and social health are essential to enjoying life and living to the fullest.  The East Meadow School District kindergarten through second grade curriculum will help students examine their lifestyle, analyze healthy choices, and practice life skills that will achieve and maintain optimum health in accordance with the New York State Common Core standards.  This involves choosing behaviors that help prevent illness and accidents, promote health for oneself, and others and/or improve the quality of the environment. </w:t>
      </w:r>
    </w:p>
    <w:p w:rsidR="002F185B" w:rsidRDefault="002F185B" w:rsidP="002F185B">
      <w:pPr>
        <w:spacing w:line="480" w:lineRule="auto"/>
        <w:ind w:firstLine="720"/>
        <w:rPr>
          <w:rFonts w:ascii="Times New Roman" w:hAnsi="Times New Roman" w:cs="Times New Roman"/>
          <w:sz w:val="24"/>
          <w:szCs w:val="24"/>
        </w:rPr>
      </w:pPr>
      <w:r w:rsidRPr="002F185B">
        <w:rPr>
          <w:rFonts w:ascii="Times New Roman" w:hAnsi="Times New Roman" w:cs="Times New Roman"/>
          <w:sz w:val="24"/>
          <w:szCs w:val="24"/>
        </w:rPr>
        <w:t xml:space="preserve">The East Meadow K-2 curriculum will provide an overview of current facts and issues of health. Students will learn to differentiate between healthy behaviors and harmful or risk behaviors.  The purpose of designing a Health Education curriculum is to teach the process of healthful living.  It is designed to promote responsible decision-making and provide students with life management skills that could last a lifetime.  </w:t>
      </w:r>
    </w:p>
    <w:p w:rsidR="002F185B" w:rsidRDefault="002F185B" w:rsidP="002F185B">
      <w:pPr>
        <w:spacing w:line="480" w:lineRule="auto"/>
        <w:rPr>
          <w:rFonts w:ascii="Times New Roman" w:hAnsi="Times New Roman" w:cs="Times New Roman"/>
          <w:sz w:val="24"/>
          <w:szCs w:val="24"/>
        </w:rPr>
      </w:pPr>
    </w:p>
    <w:p w:rsidR="002F185B" w:rsidRDefault="002F185B" w:rsidP="002F185B">
      <w:pPr>
        <w:spacing w:line="480" w:lineRule="auto"/>
        <w:rPr>
          <w:rFonts w:ascii="Times New Roman" w:hAnsi="Times New Roman" w:cs="Times New Roman"/>
          <w:sz w:val="24"/>
          <w:szCs w:val="24"/>
        </w:rPr>
      </w:pPr>
    </w:p>
    <w:p w:rsidR="002F185B" w:rsidRDefault="002F185B" w:rsidP="002F185B">
      <w:pPr>
        <w:spacing w:line="480" w:lineRule="auto"/>
        <w:rPr>
          <w:rFonts w:ascii="Times New Roman" w:hAnsi="Times New Roman" w:cs="Times New Roman"/>
          <w:sz w:val="24"/>
          <w:szCs w:val="24"/>
        </w:rPr>
      </w:pPr>
    </w:p>
    <w:p w:rsidR="002F185B" w:rsidRDefault="002F185B" w:rsidP="002F185B">
      <w:pPr>
        <w:spacing w:line="480" w:lineRule="auto"/>
        <w:rPr>
          <w:rFonts w:ascii="Times New Roman" w:hAnsi="Times New Roman" w:cs="Times New Roman"/>
          <w:sz w:val="24"/>
          <w:szCs w:val="24"/>
        </w:rPr>
      </w:pPr>
    </w:p>
    <w:p w:rsidR="002F185B" w:rsidRDefault="002F185B" w:rsidP="002F185B">
      <w:pPr>
        <w:spacing w:line="480" w:lineRule="auto"/>
        <w:rPr>
          <w:rFonts w:ascii="Times New Roman" w:hAnsi="Times New Roman" w:cs="Times New Roman"/>
          <w:sz w:val="24"/>
          <w:szCs w:val="24"/>
        </w:rPr>
      </w:pPr>
    </w:p>
    <w:p w:rsidR="002F185B" w:rsidRDefault="002F185B" w:rsidP="002F185B">
      <w:pPr>
        <w:spacing w:line="480" w:lineRule="auto"/>
        <w:rPr>
          <w:rFonts w:ascii="Times New Roman" w:hAnsi="Times New Roman" w:cs="Times New Roman"/>
          <w:sz w:val="24"/>
          <w:szCs w:val="24"/>
        </w:rPr>
      </w:pPr>
    </w:p>
    <w:p w:rsidR="002F185B" w:rsidRDefault="002F185B" w:rsidP="002F185B">
      <w:pPr>
        <w:spacing w:line="480" w:lineRule="auto"/>
        <w:rPr>
          <w:rFonts w:ascii="Times New Roman" w:hAnsi="Times New Roman" w:cs="Times New Roman"/>
          <w:sz w:val="24"/>
          <w:szCs w:val="24"/>
        </w:rPr>
      </w:pPr>
    </w:p>
    <w:p w:rsidR="00331D35" w:rsidRDefault="00331D35" w:rsidP="00331D35">
      <w:pPr>
        <w:jc w:val="center"/>
        <w:rPr>
          <w:rFonts w:ascii="Times New Roman" w:hAnsi="Times New Roman" w:cs="Times New Roman"/>
          <w:b/>
          <w:sz w:val="24"/>
          <w:szCs w:val="24"/>
        </w:rPr>
      </w:pPr>
      <w:r>
        <w:rPr>
          <w:rFonts w:ascii="Times New Roman" w:hAnsi="Times New Roman" w:cs="Times New Roman"/>
          <w:b/>
          <w:sz w:val="24"/>
          <w:szCs w:val="24"/>
        </w:rPr>
        <w:lastRenderedPageBreak/>
        <w:t>Rationale</w:t>
      </w:r>
    </w:p>
    <w:p w:rsidR="00331D35" w:rsidRDefault="00331D35" w:rsidP="00331D35">
      <w:pPr>
        <w:jc w:val="center"/>
        <w:rPr>
          <w:rFonts w:ascii="Times New Roman" w:hAnsi="Times New Roman" w:cs="Times New Roman"/>
          <w:b/>
          <w:sz w:val="24"/>
          <w:szCs w:val="24"/>
        </w:rPr>
      </w:pPr>
    </w:p>
    <w:p w:rsidR="00331D35" w:rsidRDefault="00331D35" w:rsidP="00331D35">
      <w:pPr>
        <w:spacing w:line="480" w:lineRule="auto"/>
        <w:rPr>
          <w:rFonts w:ascii="Times New Roman" w:hAnsi="Times New Roman" w:cs="Times New Roman"/>
          <w:sz w:val="24"/>
          <w:szCs w:val="24"/>
        </w:rPr>
      </w:pPr>
      <w:r>
        <w:rPr>
          <w:rFonts w:ascii="Times New Roman" w:hAnsi="Times New Roman" w:cs="Times New Roman"/>
          <w:sz w:val="24"/>
          <w:szCs w:val="24"/>
        </w:rPr>
        <w:tab/>
        <w:t>Health literate students have the functional knowledge, life skills, and the ability to enhance personal and community resources. Health education is a lifelong process that enables us to live healthier, more productive lives. Habits and skills are learned about early in life. Children continue to be challenged on a daily basis, with personal choices that can affect their current health status. Many of these choices will also have a major impact on their lifelong goals as well as their future health. It is the goal of this project to provide our younger students with the most cutting edge functional knowledge and teaching strategies to enable our students to have the skills to make health-promoting decisions and maintain positive health status throughout their lives.</w:t>
      </w:r>
    </w:p>
    <w:p w:rsidR="00331D35" w:rsidRDefault="00331D35" w:rsidP="00331D35">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curriculum outline for kindergarten, first and second grade has been paced with the middle school health curriculum so there will be a logical flow of learning as students mature and progress through each level of their early elementary education and health. A comprehensive overview was written for each topic to further explain the big picture and calibrate the unit with the Common Core Standards and New York State Health Learning Standards.  </w:t>
      </w:r>
    </w:p>
    <w:p w:rsidR="00331D35" w:rsidRDefault="00331D35" w:rsidP="00331D35">
      <w:pPr>
        <w:spacing w:line="480" w:lineRule="auto"/>
        <w:rPr>
          <w:rFonts w:ascii="Times New Roman" w:hAnsi="Times New Roman" w:cs="Times New Roman"/>
          <w:sz w:val="24"/>
          <w:szCs w:val="24"/>
        </w:rPr>
      </w:pPr>
    </w:p>
    <w:p w:rsidR="00331D35" w:rsidRDefault="00331D35" w:rsidP="00331D35">
      <w:pPr>
        <w:spacing w:line="480" w:lineRule="auto"/>
        <w:rPr>
          <w:rFonts w:ascii="Times New Roman" w:hAnsi="Times New Roman" w:cs="Times New Roman"/>
          <w:sz w:val="24"/>
          <w:szCs w:val="24"/>
        </w:rPr>
      </w:pPr>
    </w:p>
    <w:p w:rsidR="00331D35" w:rsidRDefault="00331D35" w:rsidP="00331D35">
      <w:pPr>
        <w:spacing w:line="480" w:lineRule="auto"/>
        <w:rPr>
          <w:rFonts w:ascii="Times New Roman" w:hAnsi="Times New Roman" w:cs="Times New Roman"/>
          <w:sz w:val="24"/>
          <w:szCs w:val="24"/>
        </w:rPr>
      </w:pPr>
    </w:p>
    <w:p w:rsidR="00331D35" w:rsidRDefault="00331D35" w:rsidP="00331D35">
      <w:pPr>
        <w:spacing w:line="480" w:lineRule="auto"/>
        <w:rPr>
          <w:rFonts w:ascii="Times New Roman" w:hAnsi="Times New Roman" w:cs="Times New Roman"/>
          <w:sz w:val="24"/>
          <w:szCs w:val="24"/>
        </w:rPr>
      </w:pPr>
    </w:p>
    <w:p w:rsidR="00331D35" w:rsidRDefault="00331D35" w:rsidP="00331D35">
      <w:pPr>
        <w:spacing w:line="480" w:lineRule="auto"/>
        <w:rPr>
          <w:rFonts w:ascii="Times New Roman" w:hAnsi="Times New Roman" w:cs="Times New Roman"/>
          <w:sz w:val="24"/>
          <w:szCs w:val="24"/>
        </w:rPr>
      </w:pPr>
    </w:p>
    <w:p w:rsidR="00331D35" w:rsidRPr="00BD6ADA" w:rsidRDefault="00331D35" w:rsidP="00331D35">
      <w:pPr>
        <w:spacing w:line="480" w:lineRule="auto"/>
        <w:rPr>
          <w:rFonts w:ascii="Times New Roman" w:hAnsi="Times New Roman" w:cs="Times New Roman"/>
          <w:sz w:val="24"/>
          <w:szCs w:val="24"/>
        </w:rPr>
      </w:pPr>
    </w:p>
    <w:p w:rsidR="002F185B" w:rsidRPr="00DC7F7C" w:rsidRDefault="002F185B" w:rsidP="002F185B">
      <w:pPr>
        <w:jc w:val="center"/>
        <w:rPr>
          <w:rFonts w:ascii="Times New Roman" w:hAnsi="Times New Roman" w:cs="Times New Roman"/>
          <w:b/>
          <w:sz w:val="32"/>
          <w:szCs w:val="24"/>
        </w:rPr>
      </w:pPr>
      <w:r w:rsidRPr="00DC7F7C">
        <w:rPr>
          <w:rFonts w:ascii="Times New Roman" w:hAnsi="Times New Roman" w:cs="Times New Roman"/>
          <w:b/>
          <w:sz w:val="32"/>
          <w:szCs w:val="24"/>
        </w:rPr>
        <w:lastRenderedPageBreak/>
        <w:t>National Health Learning Standards</w:t>
      </w:r>
    </w:p>
    <w:p w:rsidR="002F185B" w:rsidRPr="00DC7F7C" w:rsidRDefault="002F185B" w:rsidP="002F185B">
      <w:pPr>
        <w:jc w:val="center"/>
        <w:rPr>
          <w:rFonts w:ascii="Times New Roman" w:hAnsi="Times New Roman" w:cs="Times New Roman"/>
          <w:sz w:val="24"/>
          <w:szCs w:val="24"/>
        </w:rPr>
      </w:pPr>
      <w:r w:rsidRPr="00DC7F7C">
        <w:rPr>
          <w:rFonts w:ascii="Times New Roman" w:hAnsi="Times New Roman" w:cs="Times New Roman"/>
          <w:sz w:val="24"/>
          <w:szCs w:val="24"/>
        </w:rPr>
        <w:t>Elementary Health Education</w:t>
      </w:r>
    </w:p>
    <w:p w:rsidR="002F185B" w:rsidRPr="00DC7F7C" w:rsidRDefault="002F185B" w:rsidP="002F185B">
      <w:pPr>
        <w:rPr>
          <w:rFonts w:ascii="Times New Roman" w:hAnsi="Times New Roman" w:cs="Times New Roman"/>
          <w:b/>
          <w:sz w:val="24"/>
          <w:szCs w:val="24"/>
        </w:rPr>
      </w:pPr>
      <w:r w:rsidRPr="00DC7F7C">
        <w:rPr>
          <w:rFonts w:ascii="Times New Roman" w:hAnsi="Times New Roman" w:cs="Times New Roman"/>
          <w:b/>
          <w:sz w:val="24"/>
          <w:szCs w:val="24"/>
        </w:rPr>
        <w:t xml:space="preserve">Health Education Standard 1: </w:t>
      </w:r>
      <w:r>
        <w:rPr>
          <w:rFonts w:ascii="Times New Roman" w:hAnsi="Times New Roman" w:cs="Times New Roman"/>
          <w:b/>
          <w:sz w:val="24"/>
          <w:szCs w:val="24"/>
        </w:rPr>
        <w:br/>
      </w:r>
      <w:r w:rsidRPr="00DC7F7C">
        <w:rPr>
          <w:rFonts w:ascii="Times New Roman" w:hAnsi="Times New Roman" w:cs="Times New Roman"/>
          <w:sz w:val="24"/>
          <w:szCs w:val="24"/>
        </w:rPr>
        <w:t>Students will comprehend concepts related to health promotion and disease prevention.</w:t>
      </w:r>
    </w:p>
    <w:p w:rsidR="002F185B" w:rsidRDefault="002F185B" w:rsidP="002F185B">
      <w:pPr>
        <w:rPr>
          <w:rFonts w:ascii="Times New Roman" w:hAnsi="Times New Roman" w:cs="Times New Roman"/>
          <w:sz w:val="24"/>
          <w:szCs w:val="24"/>
        </w:rPr>
      </w:pPr>
    </w:p>
    <w:p w:rsidR="002F185B" w:rsidRPr="00DC7F7C" w:rsidRDefault="002F185B" w:rsidP="002F185B">
      <w:pPr>
        <w:rPr>
          <w:rFonts w:ascii="Times New Roman" w:hAnsi="Times New Roman" w:cs="Times New Roman"/>
          <w:b/>
          <w:sz w:val="24"/>
          <w:szCs w:val="24"/>
        </w:rPr>
      </w:pPr>
      <w:r w:rsidRPr="00DC7F7C">
        <w:rPr>
          <w:rFonts w:ascii="Times New Roman" w:hAnsi="Times New Roman" w:cs="Times New Roman"/>
          <w:b/>
          <w:sz w:val="24"/>
          <w:szCs w:val="24"/>
          <w:u w:val="single"/>
        </w:rPr>
        <w:t xml:space="preserve">Performance Indicators: </w:t>
      </w:r>
      <w:r w:rsidRPr="00DC7F7C">
        <w:rPr>
          <w:rFonts w:ascii="Times New Roman" w:hAnsi="Times New Roman" w:cs="Times New Roman"/>
          <w:b/>
          <w:sz w:val="24"/>
          <w:szCs w:val="24"/>
        </w:rPr>
        <w:br/>
        <w:t>As a result of health instruction in Health Education, Students will:</w:t>
      </w:r>
    </w:p>
    <w:p w:rsidR="002F185B" w:rsidRPr="00DC7F7C" w:rsidRDefault="002F185B" w:rsidP="002F185B">
      <w:pPr>
        <w:pStyle w:val="ListParagraph"/>
        <w:numPr>
          <w:ilvl w:val="0"/>
          <w:numId w:val="1"/>
        </w:numPr>
        <w:rPr>
          <w:rFonts w:ascii="Times New Roman" w:hAnsi="Times New Roman" w:cs="Times New Roman"/>
          <w:sz w:val="24"/>
          <w:szCs w:val="24"/>
        </w:rPr>
      </w:pPr>
      <w:r w:rsidRPr="00DC7F7C">
        <w:rPr>
          <w:rFonts w:ascii="Times New Roman" w:hAnsi="Times New Roman" w:cs="Times New Roman"/>
          <w:sz w:val="24"/>
          <w:szCs w:val="24"/>
        </w:rPr>
        <w:t>Describe relationships between personal and health behaviors and individual well-being.</w:t>
      </w:r>
    </w:p>
    <w:p w:rsidR="002F185B" w:rsidRPr="00DC7F7C" w:rsidRDefault="002F185B" w:rsidP="002F185B">
      <w:pPr>
        <w:pStyle w:val="ListParagraph"/>
        <w:numPr>
          <w:ilvl w:val="0"/>
          <w:numId w:val="1"/>
        </w:numPr>
        <w:rPr>
          <w:rFonts w:ascii="Times New Roman" w:hAnsi="Times New Roman" w:cs="Times New Roman"/>
          <w:sz w:val="24"/>
          <w:szCs w:val="24"/>
        </w:rPr>
      </w:pPr>
      <w:r w:rsidRPr="00DC7F7C">
        <w:rPr>
          <w:rFonts w:ascii="Times New Roman" w:hAnsi="Times New Roman" w:cs="Times New Roman"/>
          <w:sz w:val="24"/>
          <w:szCs w:val="24"/>
        </w:rPr>
        <w:t>Identify indicators of mental, emotional, social and physical health during childhood.</w:t>
      </w:r>
    </w:p>
    <w:p w:rsidR="002F185B" w:rsidRPr="00DC7F7C" w:rsidRDefault="002F185B" w:rsidP="002F185B">
      <w:pPr>
        <w:pStyle w:val="ListParagraph"/>
        <w:numPr>
          <w:ilvl w:val="0"/>
          <w:numId w:val="1"/>
        </w:numPr>
        <w:rPr>
          <w:rFonts w:ascii="Times New Roman" w:hAnsi="Times New Roman" w:cs="Times New Roman"/>
          <w:sz w:val="24"/>
          <w:szCs w:val="24"/>
        </w:rPr>
      </w:pPr>
      <w:r w:rsidRPr="00DC7F7C">
        <w:rPr>
          <w:rFonts w:ascii="Times New Roman" w:hAnsi="Times New Roman" w:cs="Times New Roman"/>
          <w:sz w:val="24"/>
          <w:szCs w:val="24"/>
        </w:rPr>
        <w:t xml:space="preserve">Describe the basic structure and functions of the human body systems. </w:t>
      </w:r>
    </w:p>
    <w:p w:rsidR="002F185B" w:rsidRPr="00DC7F7C" w:rsidRDefault="002F185B" w:rsidP="002F185B">
      <w:pPr>
        <w:pStyle w:val="ListParagraph"/>
        <w:numPr>
          <w:ilvl w:val="0"/>
          <w:numId w:val="1"/>
        </w:numPr>
        <w:rPr>
          <w:rFonts w:ascii="Times New Roman" w:hAnsi="Times New Roman" w:cs="Times New Roman"/>
          <w:sz w:val="24"/>
          <w:szCs w:val="24"/>
        </w:rPr>
      </w:pPr>
      <w:r w:rsidRPr="00DC7F7C">
        <w:rPr>
          <w:rFonts w:ascii="Times New Roman" w:hAnsi="Times New Roman" w:cs="Times New Roman"/>
          <w:sz w:val="24"/>
          <w:szCs w:val="24"/>
        </w:rPr>
        <w:t>Describe how the family influences personal health.</w:t>
      </w:r>
    </w:p>
    <w:p w:rsidR="002F185B" w:rsidRPr="00DC7F7C" w:rsidRDefault="002F185B" w:rsidP="002F185B">
      <w:pPr>
        <w:pStyle w:val="ListParagraph"/>
        <w:numPr>
          <w:ilvl w:val="0"/>
          <w:numId w:val="1"/>
        </w:numPr>
        <w:rPr>
          <w:rFonts w:ascii="Times New Roman" w:hAnsi="Times New Roman" w:cs="Times New Roman"/>
          <w:sz w:val="24"/>
          <w:szCs w:val="24"/>
        </w:rPr>
      </w:pPr>
      <w:r w:rsidRPr="00DC7F7C">
        <w:rPr>
          <w:rFonts w:ascii="Times New Roman" w:hAnsi="Times New Roman" w:cs="Times New Roman"/>
          <w:sz w:val="24"/>
          <w:szCs w:val="24"/>
        </w:rPr>
        <w:t xml:space="preserve">Describe how physical, social, and emotional environments influence personal health.  </w:t>
      </w:r>
    </w:p>
    <w:p w:rsidR="002F185B" w:rsidRPr="00DC7F7C" w:rsidRDefault="002F185B" w:rsidP="002F185B">
      <w:pPr>
        <w:pStyle w:val="ListParagraph"/>
        <w:numPr>
          <w:ilvl w:val="0"/>
          <w:numId w:val="1"/>
        </w:numPr>
        <w:rPr>
          <w:rFonts w:ascii="Times New Roman" w:hAnsi="Times New Roman" w:cs="Times New Roman"/>
          <w:sz w:val="24"/>
          <w:szCs w:val="24"/>
        </w:rPr>
      </w:pPr>
      <w:r w:rsidRPr="00DC7F7C">
        <w:rPr>
          <w:rFonts w:ascii="Times New Roman" w:hAnsi="Times New Roman" w:cs="Times New Roman"/>
          <w:sz w:val="24"/>
          <w:szCs w:val="24"/>
        </w:rPr>
        <w:t>Identify common health problems of children.</w:t>
      </w:r>
    </w:p>
    <w:p w:rsidR="002F185B" w:rsidRPr="00DC7F7C" w:rsidRDefault="002F185B" w:rsidP="002F185B">
      <w:pPr>
        <w:pStyle w:val="ListParagraph"/>
        <w:numPr>
          <w:ilvl w:val="0"/>
          <w:numId w:val="1"/>
        </w:numPr>
        <w:rPr>
          <w:rFonts w:ascii="Times New Roman" w:hAnsi="Times New Roman" w:cs="Times New Roman"/>
          <w:sz w:val="24"/>
          <w:szCs w:val="24"/>
        </w:rPr>
      </w:pPr>
      <w:r w:rsidRPr="00DC7F7C">
        <w:rPr>
          <w:rFonts w:ascii="Times New Roman" w:hAnsi="Times New Roman" w:cs="Times New Roman"/>
          <w:sz w:val="24"/>
          <w:szCs w:val="24"/>
        </w:rPr>
        <w:t>Identify health problems that should be detected and treated early.</w:t>
      </w:r>
    </w:p>
    <w:p w:rsidR="002F185B" w:rsidRDefault="002F185B" w:rsidP="002F185B">
      <w:pPr>
        <w:pStyle w:val="ListParagraph"/>
        <w:numPr>
          <w:ilvl w:val="0"/>
          <w:numId w:val="1"/>
        </w:numPr>
        <w:rPr>
          <w:rFonts w:ascii="Times New Roman" w:hAnsi="Times New Roman" w:cs="Times New Roman"/>
          <w:sz w:val="24"/>
          <w:szCs w:val="24"/>
        </w:rPr>
      </w:pPr>
      <w:r w:rsidRPr="00DC7F7C">
        <w:rPr>
          <w:rFonts w:ascii="Times New Roman" w:hAnsi="Times New Roman" w:cs="Times New Roman"/>
          <w:sz w:val="24"/>
          <w:szCs w:val="24"/>
        </w:rPr>
        <w:t xml:space="preserve">Explain how childhood injuries and illnesses can be prevented or treated. </w:t>
      </w: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b/>
          <w:sz w:val="24"/>
          <w:szCs w:val="24"/>
        </w:rPr>
      </w:pPr>
    </w:p>
    <w:p w:rsidR="002F185B" w:rsidRDefault="002F185B" w:rsidP="002F185B">
      <w:pPr>
        <w:rPr>
          <w:rFonts w:ascii="Times New Roman" w:hAnsi="Times New Roman" w:cs="Times New Roman"/>
          <w:sz w:val="24"/>
          <w:szCs w:val="24"/>
        </w:rPr>
      </w:pPr>
      <w:r w:rsidRPr="00DC7F7C">
        <w:rPr>
          <w:rFonts w:ascii="Times New Roman" w:hAnsi="Times New Roman" w:cs="Times New Roman"/>
          <w:b/>
          <w:sz w:val="24"/>
          <w:szCs w:val="24"/>
        </w:rPr>
        <w:t xml:space="preserve">Health Education Standard 2: </w:t>
      </w:r>
      <w:r>
        <w:rPr>
          <w:rFonts w:ascii="Times New Roman" w:hAnsi="Times New Roman" w:cs="Times New Roman"/>
          <w:sz w:val="24"/>
          <w:szCs w:val="24"/>
        </w:rPr>
        <w:br/>
        <w:t>Students will demonstrate the ability to access valid health information and health-promoting products and services.</w:t>
      </w: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r w:rsidRPr="00DC7F7C">
        <w:rPr>
          <w:rFonts w:ascii="Times New Roman" w:hAnsi="Times New Roman" w:cs="Times New Roman"/>
          <w:b/>
          <w:sz w:val="24"/>
          <w:szCs w:val="24"/>
          <w:u w:val="single"/>
        </w:rPr>
        <w:t xml:space="preserve">Performance Indicators: </w:t>
      </w:r>
      <w:r>
        <w:rPr>
          <w:rFonts w:ascii="Times New Roman" w:hAnsi="Times New Roman" w:cs="Times New Roman"/>
          <w:sz w:val="24"/>
          <w:szCs w:val="24"/>
        </w:rPr>
        <w:br/>
        <w:t>As a result of health instruction in Health Education, students will:</w:t>
      </w:r>
    </w:p>
    <w:p w:rsidR="002F185B" w:rsidRDefault="002F185B" w:rsidP="002F185B">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Identify characteristics of valid health information and health promoting products and services. </w:t>
      </w:r>
    </w:p>
    <w:p w:rsidR="002F185B" w:rsidRDefault="002F185B" w:rsidP="002F185B">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Demonstrate the ability to locate resources from home, school, and community that provide valid health information. </w:t>
      </w:r>
    </w:p>
    <w:p w:rsidR="002F185B" w:rsidRDefault="002F185B" w:rsidP="002F185B">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Explain how media influences the selection of health information, products and services. </w:t>
      </w:r>
    </w:p>
    <w:p w:rsidR="002F185B" w:rsidRDefault="002F185B" w:rsidP="002F185B">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Demonstrate the ability the locate school and community health helpers. </w:t>
      </w: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b/>
          <w:sz w:val="24"/>
          <w:szCs w:val="24"/>
        </w:rPr>
      </w:pPr>
    </w:p>
    <w:p w:rsidR="002F185B" w:rsidRDefault="002F185B" w:rsidP="002F185B">
      <w:pPr>
        <w:rPr>
          <w:rFonts w:ascii="Times New Roman" w:hAnsi="Times New Roman" w:cs="Times New Roman"/>
          <w:sz w:val="24"/>
          <w:szCs w:val="24"/>
        </w:rPr>
      </w:pPr>
      <w:r w:rsidRPr="00DC7F7C">
        <w:rPr>
          <w:rFonts w:ascii="Times New Roman" w:hAnsi="Times New Roman" w:cs="Times New Roman"/>
          <w:b/>
          <w:sz w:val="24"/>
          <w:szCs w:val="24"/>
        </w:rPr>
        <w:lastRenderedPageBreak/>
        <w:t xml:space="preserve">Health Education Standard 3: </w:t>
      </w:r>
      <w:r>
        <w:rPr>
          <w:rFonts w:ascii="Times New Roman" w:hAnsi="Times New Roman" w:cs="Times New Roman"/>
          <w:sz w:val="24"/>
          <w:szCs w:val="24"/>
        </w:rPr>
        <w:br/>
        <w:t>Students will demonstrate the ability to practice health-enhancing behaviors and reduce health risks.</w:t>
      </w: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r w:rsidRPr="00DC7F7C">
        <w:rPr>
          <w:rFonts w:ascii="Times New Roman" w:hAnsi="Times New Roman" w:cs="Times New Roman"/>
          <w:b/>
          <w:sz w:val="24"/>
          <w:szCs w:val="24"/>
          <w:u w:val="single"/>
        </w:rPr>
        <w:t xml:space="preserve">Performance Indicators: </w:t>
      </w:r>
      <w:r>
        <w:rPr>
          <w:rFonts w:ascii="Times New Roman" w:hAnsi="Times New Roman" w:cs="Times New Roman"/>
          <w:sz w:val="24"/>
          <w:szCs w:val="24"/>
        </w:rPr>
        <w:br/>
        <w:t>As a result of health instruction in Health Education, students will:</w:t>
      </w:r>
    </w:p>
    <w:p w:rsidR="002F185B" w:rsidRDefault="002F185B" w:rsidP="002F185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Identify responsible health behaviors</w:t>
      </w:r>
    </w:p>
    <w:p w:rsidR="002F185B" w:rsidRDefault="002F185B" w:rsidP="002F185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Identify personal health needs</w:t>
      </w:r>
    </w:p>
    <w:p w:rsidR="002F185B" w:rsidRDefault="002F185B" w:rsidP="002F185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Compare behaviors that are safe to those that are risky or harmful.</w:t>
      </w:r>
    </w:p>
    <w:p w:rsidR="002F185B" w:rsidRDefault="002F185B" w:rsidP="002F185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Demonstrate strategies to improve or maintain personal health.</w:t>
      </w:r>
    </w:p>
    <w:p w:rsidR="002F185B" w:rsidRDefault="002F185B" w:rsidP="002F185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Develop injury prevention and management strategies for personal health.</w:t>
      </w:r>
    </w:p>
    <w:p w:rsidR="002F185B" w:rsidRDefault="002F185B" w:rsidP="002F185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Demonstrate ways to avoid and reduce threatening situations.</w:t>
      </w:r>
    </w:p>
    <w:p w:rsidR="002F185B" w:rsidRDefault="002F185B" w:rsidP="002F185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Apply skills to manage stress. </w:t>
      </w: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r w:rsidRPr="00DC7F7C">
        <w:rPr>
          <w:rFonts w:ascii="Times New Roman" w:hAnsi="Times New Roman" w:cs="Times New Roman"/>
          <w:b/>
          <w:sz w:val="24"/>
          <w:szCs w:val="24"/>
        </w:rPr>
        <w:t xml:space="preserve">Health Education Standard 4: </w:t>
      </w:r>
      <w:r>
        <w:rPr>
          <w:rFonts w:ascii="Times New Roman" w:hAnsi="Times New Roman" w:cs="Times New Roman"/>
          <w:sz w:val="24"/>
          <w:szCs w:val="24"/>
        </w:rPr>
        <w:br/>
        <w:t>Students will analyze the influence of culture, media, technology and other factors on health.</w:t>
      </w: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r w:rsidRPr="00DC7F7C">
        <w:rPr>
          <w:rFonts w:ascii="Times New Roman" w:hAnsi="Times New Roman" w:cs="Times New Roman"/>
          <w:b/>
          <w:sz w:val="24"/>
          <w:szCs w:val="24"/>
          <w:u w:val="single"/>
        </w:rPr>
        <w:t xml:space="preserve">Performance Indicators: </w:t>
      </w:r>
      <w:r>
        <w:rPr>
          <w:rFonts w:ascii="Times New Roman" w:hAnsi="Times New Roman" w:cs="Times New Roman"/>
          <w:sz w:val="24"/>
          <w:szCs w:val="24"/>
        </w:rPr>
        <w:br/>
        <w:t>As a result of health instruction in Health Education, students will:</w:t>
      </w:r>
    </w:p>
    <w:p w:rsidR="002F185B" w:rsidRDefault="002F185B" w:rsidP="002F185B">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Describe how culture influences personal health behaviors.</w:t>
      </w:r>
    </w:p>
    <w:p w:rsidR="002F185B" w:rsidRDefault="002F185B" w:rsidP="002F185B">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Explain how media influences thoughts, feelings and health behaviors.</w:t>
      </w:r>
    </w:p>
    <w:p w:rsidR="002F185B" w:rsidRDefault="002F185B" w:rsidP="002F185B">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Describe ways technology can influence personal health.</w:t>
      </w:r>
    </w:p>
    <w:p w:rsidR="002F185B" w:rsidRDefault="002F185B" w:rsidP="002F185B">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Explain how information from school and family influences health. </w:t>
      </w: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r w:rsidRPr="00DC7F7C">
        <w:rPr>
          <w:rFonts w:ascii="Times New Roman" w:hAnsi="Times New Roman" w:cs="Times New Roman"/>
          <w:b/>
          <w:sz w:val="24"/>
          <w:szCs w:val="24"/>
        </w:rPr>
        <w:t xml:space="preserve">Health Education Standards 5: </w:t>
      </w:r>
      <w:r>
        <w:rPr>
          <w:rFonts w:ascii="Times New Roman" w:hAnsi="Times New Roman" w:cs="Times New Roman"/>
          <w:sz w:val="24"/>
          <w:szCs w:val="24"/>
        </w:rPr>
        <w:br/>
        <w:t xml:space="preserve">Students will demonstrate the ability to use interpersonal communication skills to enhance health. </w:t>
      </w: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r w:rsidRPr="00DC7F7C">
        <w:rPr>
          <w:rFonts w:ascii="Times New Roman" w:hAnsi="Times New Roman" w:cs="Times New Roman"/>
          <w:b/>
          <w:sz w:val="24"/>
          <w:szCs w:val="24"/>
          <w:u w:val="single"/>
        </w:rPr>
        <w:t xml:space="preserve">Performance Indicators: </w:t>
      </w:r>
      <w:r>
        <w:rPr>
          <w:rFonts w:ascii="Times New Roman" w:hAnsi="Times New Roman" w:cs="Times New Roman"/>
          <w:sz w:val="24"/>
          <w:szCs w:val="24"/>
        </w:rPr>
        <w:br/>
        <w:t>As a result of health instruction in Health Education, students will:</w:t>
      </w:r>
    </w:p>
    <w:p w:rsidR="002F185B" w:rsidRDefault="002F185B" w:rsidP="002F185B">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Distinguish between verbal and non-verbal communication.</w:t>
      </w:r>
    </w:p>
    <w:p w:rsidR="002F185B" w:rsidRDefault="002F185B" w:rsidP="002F185B">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Describe characteristics needed to be responsible friend and family member. </w:t>
      </w:r>
    </w:p>
    <w:p w:rsidR="002F185B" w:rsidRDefault="002F185B" w:rsidP="002F185B">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Demonstrate healthy ways to express needs, wants and feelings.</w:t>
      </w:r>
    </w:p>
    <w:p w:rsidR="002F185B" w:rsidRDefault="002F185B" w:rsidP="002F185B">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Demonstrate ways to communicate care, consideration and respect of self and others.</w:t>
      </w:r>
    </w:p>
    <w:p w:rsidR="002F185B" w:rsidRDefault="002F185B" w:rsidP="002F185B">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Demonstrate attentive listening skills to build and maintain healthy relationship. </w:t>
      </w:r>
    </w:p>
    <w:p w:rsidR="002F185B" w:rsidRDefault="002F185B" w:rsidP="002F185B">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lastRenderedPageBreak/>
        <w:t>Demonstrate refusal skills to enhance health.</w:t>
      </w:r>
    </w:p>
    <w:p w:rsidR="002F185B" w:rsidRDefault="002F185B" w:rsidP="002F185B">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Differentiate between negative and positive behaviors used in conflict situations. </w:t>
      </w:r>
    </w:p>
    <w:p w:rsidR="002F185B" w:rsidRDefault="002F185B" w:rsidP="002F185B">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Demonstrate non-violent strategies to resolve conflicts. </w:t>
      </w: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r w:rsidRPr="00DC7F7C">
        <w:rPr>
          <w:rFonts w:ascii="Times New Roman" w:hAnsi="Times New Roman" w:cs="Times New Roman"/>
          <w:b/>
          <w:sz w:val="24"/>
          <w:szCs w:val="24"/>
        </w:rPr>
        <w:t xml:space="preserve">Health Education Standard 6: </w:t>
      </w:r>
      <w:r>
        <w:rPr>
          <w:rFonts w:ascii="Times New Roman" w:hAnsi="Times New Roman" w:cs="Times New Roman"/>
          <w:sz w:val="24"/>
          <w:szCs w:val="24"/>
        </w:rPr>
        <w:br/>
        <w:t xml:space="preserve">Students will demonstrate the ability to use goal setting and decision-making skills to enhance health.  </w:t>
      </w:r>
    </w:p>
    <w:p w:rsidR="002F185B" w:rsidRDefault="002F185B" w:rsidP="002F185B">
      <w:pPr>
        <w:rPr>
          <w:rFonts w:ascii="Times New Roman" w:hAnsi="Times New Roman" w:cs="Times New Roman"/>
          <w:sz w:val="24"/>
          <w:szCs w:val="24"/>
        </w:rPr>
      </w:pPr>
    </w:p>
    <w:p w:rsidR="002F185B" w:rsidRPr="00DC7F7C" w:rsidRDefault="002F185B" w:rsidP="002F185B">
      <w:pPr>
        <w:rPr>
          <w:rFonts w:ascii="Times New Roman" w:hAnsi="Times New Roman" w:cs="Times New Roman"/>
          <w:sz w:val="24"/>
          <w:szCs w:val="24"/>
        </w:rPr>
      </w:pPr>
      <w:r w:rsidRPr="00DC7F7C">
        <w:rPr>
          <w:rFonts w:ascii="Times New Roman" w:hAnsi="Times New Roman" w:cs="Times New Roman"/>
          <w:b/>
          <w:sz w:val="24"/>
          <w:szCs w:val="24"/>
          <w:u w:val="single"/>
        </w:rPr>
        <w:t>Performance Indicators:</w:t>
      </w:r>
      <w:r>
        <w:rPr>
          <w:rFonts w:ascii="Times New Roman" w:hAnsi="Times New Roman" w:cs="Times New Roman"/>
          <w:sz w:val="24"/>
          <w:szCs w:val="24"/>
        </w:rPr>
        <w:t xml:space="preserve"> </w:t>
      </w:r>
      <w:r>
        <w:rPr>
          <w:rFonts w:ascii="Times New Roman" w:hAnsi="Times New Roman" w:cs="Times New Roman"/>
          <w:sz w:val="24"/>
          <w:szCs w:val="24"/>
        </w:rPr>
        <w:br/>
        <w:t>As a result of health instruction in Health Education, students will:</w:t>
      </w:r>
    </w:p>
    <w:p w:rsidR="002F185B" w:rsidRDefault="002F185B" w:rsidP="002F185B">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Demonstrate the ability to apply a decision-making process to health issues and problems. </w:t>
      </w:r>
    </w:p>
    <w:p w:rsidR="002F185B" w:rsidRDefault="002F185B" w:rsidP="002F185B">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Explain when to ask for assistance in making health-related decisions and setting health goals.</w:t>
      </w:r>
    </w:p>
    <w:p w:rsidR="002F185B" w:rsidRDefault="002F185B" w:rsidP="002F185B">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Predict outcomes of positive health decisions.</w:t>
      </w:r>
    </w:p>
    <w:p w:rsidR="002F185B" w:rsidRDefault="002F185B" w:rsidP="002F185B">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Set a personal health goal and track progress toward its achievement. </w:t>
      </w: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r w:rsidRPr="00DC7F7C">
        <w:rPr>
          <w:rFonts w:ascii="Times New Roman" w:hAnsi="Times New Roman" w:cs="Times New Roman"/>
          <w:b/>
          <w:sz w:val="24"/>
          <w:szCs w:val="24"/>
        </w:rPr>
        <w:t xml:space="preserve">Health Education Standard 7: </w:t>
      </w:r>
      <w:r>
        <w:rPr>
          <w:rFonts w:ascii="Times New Roman" w:hAnsi="Times New Roman" w:cs="Times New Roman"/>
          <w:sz w:val="24"/>
          <w:szCs w:val="24"/>
        </w:rPr>
        <w:br/>
        <w:t xml:space="preserve">Students will demonstrate the ability to advocate for personal, family and community health. </w:t>
      </w: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r w:rsidRPr="00DC7F7C">
        <w:rPr>
          <w:rFonts w:ascii="Times New Roman" w:hAnsi="Times New Roman" w:cs="Times New Roman"/>
          <w:b/>
          <w:sz w:val="24"/>
          <w:szCs w:val="24"/>
          <w:u w:val="single"/>
        </w:rPr>
        <w:t>Performance Indicators:</w:t>
      </w:r>
      <w:r>
        <w:rPr>
          <w:rFonts w:ascii="Times New Roman" w:hAnsi="Times New Roman" w:cs="Times New Roman"/>
          <w:sz w:val="24"/>
          <w:szCs w:val="24"/>
        </w:rPr>
        <w:t xml:space="preserve"> </w:t>
      </w:r>
      <w:r>
        <w:rPr>
          <w:rFonts w:ascii="Times New Roman" w:hAnsi="Times New Roman" w:cs="Times New Roman"/>
          <w:sz w:val="24"/>
          <w:szCs w:val="24"/>
        </w:rPr>
        <w:br/>
        <w:t>As a result of health instruction in Health Education, students will:</w:t>
      </w:r>
    </w:p>
    <w:p w:rsidR="002F185B" w:rsidRDefault="002F185B" w:rsidP="002F185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Describe a variety of methods to convey accurate health information and ideas.</w:t>
      </w:r>
    </w:p>
    <w:p w:rsidR="002F185B" w:rsidRDefault="002F185B" w:rsidP="002F185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Express information and opinions about health issues. </w:t>
      </w:r>
    </w:p>
    <w:p w:rsidR="002F185B" w:rsidRDefault="002F185B" w:rsidP="002F185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Identify community agencies that advocate for healthy individuals, families, and communities. </w:t>
      </w:r>
    </w:p>
    <w:p w:rsidR="002F185B" w:rsidRPr="00DC7F7C" w:rsidRDefault="002F185B" w:rsidP="002F185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Demonstrate the ability to influence and support others in making positive health choices. </w:t>
      </w: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spacing w:after="0"/>
        <w:jc w:val="center"/>
        <w:rPr>
          <w:rFonts w:ascii="Times New Roman" w:hAnsi="Times New Roman" w:cs="Times New Roman"/>
          <w:b/>
          <w:sz w:val="32"/>
        </w:rPr>
      </w:pPr>
      <w:r w:rsidRPr="004E35A9">
        <w:rPr>
          <w:rFonts w:ascii="Times New Roman" w:hAnsi="Times New Roman" w:cs="Times New Roman"/>
          <w:b/>
          <w:sz w:val="32"/>
        </w:rPr>
        <w:lastRenderedPageBreak/>
        <w:t>NEW YORK STATE LEARNING STANDARDS</w:t>
      </w:r>
    </w:p>
    <w:p w:rsidR="002F185B" w:rsidRPr="004E35A9" w:rsidRDefault="002F185B" w:rsidP="002F185B">
      <w:pPr>
        <w:spacing w:after="0"/>
        <w:jc w:val="center"/>
        <w:rPr>
          <w:rFonts w:ascii="Times New Roman" w:hAnsi="Times New Roman" w:cs="Times New Roman"/>
          <w:b/>
          <w:sz w:val="28"/>
        </w:rPr>
      </w:pPr>
      <w:r>
        <w:rPr>
          <w:rFonts w:ascii="Times New Roman" w:hAnsi="Times New Roman" w:cs="Times New Roman"/>
          <w:b/>
          <w:sz w:val="28"/>
        </w:rPr>
        <w:t>Elementary Health Education</w:t>
      </w:r>
    </w:p>
    <w:p w:rsidR="002F185B" w:rsidRDefault="002F185B" w:rsidP="002F185B">
      <w:pPr>
        <w:spacing w:after="0"/>
        <w:jc w:val="center"/>
        <w:rPr>
          <w:rFonts w:ascii="Times New Roman" w:hAnsi="Times New Roman" w:cs="Times New Roman"/>
          <w:b/>
          <w:sz w:val="24"/>
        </w:rPr>
      </w:pPr>
    </w:p>
    <w:p w:rsidR="002F185B" w:rsidRDefault="002F185B" w:rsidP="002F185B">
      <w:pPr>
        <w:spacing w:after="0"/>
        <w:rPr>
          <w:rFonts w:ascii="Times New Roman" w:hAnsi="Times New Roman" w:cs="Times New Roman"/>
          <w:b/>
          <w:sz w:val="28"/>
          <w:u w:val="single"/>
        </w:rPr>
      </w:pPr>
      <w:r w:rsidRPr="004E35A9">
        <w:rPr>
          <w:rFonts w:ascii="Times New Roman" w:hAnsi="Times New Roman" w:cs="Times New Roman"/>
          <w:b/>
          <w:sz w:val="28"/>
          <w:u w:val="single"/>
        </w:rPr>
        <w:t>Standard 1: Personal Health and Fitness</w:t>
      </w:r>
    </w:p>
    <w:p w:rsidR="002F185B" w:rsidRDefault="002F185B" w:rsidP="002F185B">
      <w:pPr>
        <w:spacing w:after="0" w:line="240" w:lineRule="auto"/>
        <w:rPr>
          <w:rFonts w:ascii="Times New Roman" w:eastAsia="Times New Roman" w:hAnsi="Times New Roman" w:cs="Times New Roman"/>
          <w:sz w:val="24"/>
        </w:rPr>
      </w:pPr>
      <w:r w:rsidRPr="004E35A9">
        <w:rPr>
          <w:rFonts w:ascii="Times New Roman" w:eastAsia="Times New Roman" w:hAnsi="Times New Roman" w:cs="Times New Roman"/>
          <w:sz w:val="24"/>
        </w:rPr>
        <w:t>Students will understand human growth and development and recognize the relationship between behaviors and healthy development. They will understand ways to promote health and prevent disease and will demonstrate and practice positive health behaviors.</w:t>
      </w:r>
    </w:p>
    <w:p w:rsidR="002F185B" w:rsidRDefault="002F185B" w:rsidP="002F185B">
      <w:pPr>
        <w:spacing w:after="0" w:line="240" w:lineRule="auto"/>
        <w:rPr>
          <w:rFonts w:ascii="Times New Roman" w:eastAsia="Times New Roman" w:hAnsi="Times New Roman" w:cs="Times New Roman"/>
          <w:sz w:val="24"/>
        </w:rPr>
      </w:pPr>
    </w:p>
    <w:p w:rsidR="002F185B" w:rsidRDefault="002F185B" w:rsidP="002F185B">
      <w:pPr>
        <w:spacing w:after="0" w:line="240" w:lineRule="auto"/>
        <w:rPr>
          <w:rFonts w:ascii="Times New Roman" w:eastAsia="Times New Roman" w:hAnsi="Times New Roman" w:cs="Times New Roman"/>
          <w:sz w:val="24"/>
          <w:u w:val="single"/>
        </w:rPr>
      </w:pPr>
    </w:p>
    <w:p w:rsidR="002F185B" w:rsidRDefault="002F185B" w:rsidP="002F185B">
      <w:pPr>
        <w:spacing w:after="0" w:line="24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Performance Indicators:</w:t>
      </w:r>
    </w:p>
    <w:p w:rsidR="002F185B" w:rsidRDefault="002F185B" w:rsidP="002F185B">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Students will</w:t>
      </w:r>
    </w:p>
    <w:p w:rsidR="002F185B" w:rsidRPr="004E35A9" w:rsidRDefault="002F185B" w:rsidP="002F185B">
      <w:pPr>
        <w:pStyle w:val="ListParagraph"/>
        <w:numPr>
          <w:ilvl w:val="0"/>
          <w:numId w:val="8"/>
        </w:numPr>
        <w:rPr>
          <w:rFonts w:ascii="Times New Roman" w:eastAsia="Times New Roman" w:hAnsi="Times New Roman" w:cs="Times New Roman"/>
          <w:sz w:val="24"/>
          <w:szCs w:val="24"/>
        </w:rPr>
      </w:pPr>
      <w:r w:rsidRPr="004E35A9">
        <w:rPr>
          <w:rFonts w:ascii="Times New Roman" w:eastAsia="Times New Roman" w:hAnsi="Times New Roman" w:cs="Times New Roman"/>
          <w:sz w:val="24"/>
          <w:szCs w:val="24"/>
        </w:rPr>
        <w:t>Know how basic body systems work and  interrelate in normal patterns of growth and development</w:t>
      </w:r>
    </w:p>
    <w:p w:rsidR="002F185B" w:rsidRPr="004E35A9" w:rsidRDefault="002F185B" w:rsidP="002F185B">
      <w:pPr>
        <w:pStyle w:val="ListParagraph"/>
        <w:numPr>
          <w:ilvl w:val="0"/>
          <w:numId w:val="8"/>
        </w:numPr>
        <w:rPr>
          <w:rFonts w:ascii="Times New Roman" w:eastAsia="Times New Roman" w:hAnsi="Times New Roman" w:cs="Times New Roman"/>
          <w:sz w:val="24"/>
        </w:rPr>
      </w:pPr>
      <w:r w:rsidRPr="004E35A9">
        <w:rPr>
          <w:rFonts w:ascii="Times New Roman" w:eastAsia="Times New Roman" w:hAnsi="Times New Roman" w:cs="Times New Roman"/>
          <w:sz w:val="24"/>
        </w:rPr>
        <w:t>Possess basic knowledge and skills which support positive health choices and behaviors</w:t>
      </w:r>
    </w:p>
    <w:p w:rsidR="002F185B" w:rsidRPr="004E35A9" w:rsidRDefault="002F185B" w:rsidP="002F185B">
      <w:pPr>
        <w:pStyle w:val="ListParagraph"/>
        <w:numPr>
          <w:ilvl w:val="0"/>
          <w:numId w:val="8"/>
        </w:numPr>
        <w:rPr>
          <w:rFonts w:ascii="Times New Roman" w:eastAsia="Times New Roman" w:hAnsi="Times New Roman" w:cs="Times New Roman"/>
          <w:sz w:val="24"/>
        </w:rPr>
      </w:pPr>
      <w:r w:rsidRPr="004E35A9">
        <w:rPr>
          <w:rFonts w:ascii="Times New Roman" w:eastAsia="Times New Roman" w:hAnsi="Times New Roman" w:cs="Times New Roman"/>
          <w:sz w:val="24"/>
        </w:rPr>
        <w:t>Understand how behaviors such as food selection, exercise, and rest affect growth and development.</w:t>
      </w:r>
    </w:p>
    <w:p w:rsidR="002F185B" w:rsidRPr="004E35A9" w:rsidRDefault="002F185B" w:rsidP="002F185B">
      <w:pPr>
        <w:pStyle w:val="ListParagraph"/>
        <w:numPr>
          <w:ilvl w:val="0"/>
          <w:numId w:val="8"/>
        </w:numPr>
        <w:rPr>
          <w:rFonts w:ascii="Times New Roman" w:eastAsia="Times New Roman" w:hAnsi="Times New Roman" w:cs="Times New Roman"/>
          <w:sz w:val="24"/>
        </w:rPr>
      </w:pPr>
      <w:r w:rsidRPr="004E35A9">
        <w:rPr>
          <w:rFonts w:ascii="Times New Roman" w:eastAsia="Times New Roman" w:hAnsi="Times New Roman" w:cs="Times New Roman"/>
          <w:sz w:val="24"/>
        </w:rPr>
        <w:t xml:space="preserve">Recognize influences which affect health choices and behaviors </w:t>
      </w:r>
    </w:p>
    <w:p w:rsidR="002F185B" w:rsidRPr="004E35A9" w:rsidRDefault="002F185B" w:rsidP="002F185B">
      <w:pPr>
        <w:pStyle w:val="ListParagraph"/>
        <w:numPr>
          <w:ilvl w:val="0"/>
          <w:numId w:val="8"/>
        </w:numPr>
        <w:rPr>
          <w:rFonts w:ascii="Times New Roman" w:eastAsia="Times New Roman" w:hAnsi="Times New Roman" w:cs="Times New Roman"/>
          <w:sz w:val="24"/>
        </w:rPr>
      </w:pPr>
      <w:r w:rsidRPr="004E35A9">
        <w:rPr>
          <w:rFonts w:ascii="Times New Roman" w:eastAsia="Times New Roman" w:hAnsi="Times New Roman" w:cs="Times New Roman"/>
          <w:sz w:val="24"/>
        </w:rPr>
        <w:t>Know about some diseases and disorders and how they are prevented and treated</w:t>
      </w:r>
    </w:p>
    <w:p w:rsidR="002F185B" w:rsidRPr="00474CF0" w:rsidRDefault="002F185B" w:rsidP="002F185B">
      <w:pPr>
        <w:pStyle w:val="ListParagraph"/>
        <w:numPr>
          <w:ilvl w:val="0"/>
          <w:numId w:val="8"/>
        </w:numPr>
        <w:spacing w:after="0" w:line="240" w:lineRule="auto"/>
        <w:rPr>
          <w:rFonts w:ascii="Times New Roman" w:eastAsia="Times New Roman" w:hAnsi="Times New Roman" w:cs="Times New Roman"/>
          <w:b/>
          <w:sz w:val="24"/>
        </w:rPr>
      </w:pPr>
      <w:r w:rsidRPr="00474CF0">
        <w:rPr>
          <w:rFonts w:ascii="Times New Roman" w:eastAsia="Times New Roman" w:hAnsi="Times New Roman" w:cs="Times New Roman"/>
          <w:sz w:val="24"/>
        </w:rPr>
        <w:t>Practice and support others in making healthy choices</w:t>
      </w:r>
    </w:p>
    <w:p w:rsidR="002F185B" w:rsidRDefault="002F185B" w:rsidP="002F185B">
      <w:pPr>
        <w:spacing w:after="0"/>
        <w:rPr>
          <w:rFonts w:ascii="Times New Roman" w:hAnsi="Times New Roman" w:cs="Times New Roman"/>
          <w:b/>
          <w:sz w:val="28"/>
          <w:u w:val="single"/>
        </w:rPr>
      </w:pPr>
    </w:p>
    <w:p w:rsidR="002F185B" w:rsidRDefault="002F185B" w:rsidP="002F185B">
      <w:pPr>
        <w:spacing w:after="0"/>
        <w:rPr>
          <w:rFonts w:ascii="Times New Roman" w:hAnsi="Times New Roman" w:cs="Times New Roman"/>
          <w:b/>
          <w:sz w:val="28"/>
          <w:u w:val="single"/>
        </w:rPr>
      </w:pPr>
    </w:p>
    <w:p w:rsidR="002F185B" w:rsidRDefault="002F185B" w:rsidP="002F185B">
      <w:pPr>
        <w:spacing w:after="0"/>
        <w:rPr>
          <w:rFonts w:ascii="Times New Roman" w:hAnsi="Times New Roman" w:cs="Times New Roman"/>
          <w:b/>
          <w:sz w:val="28"/>
          <w:u w:val="single"/>
        </w:rPr>
      </w:pPr>
    </w:p>
    <w:p w:rsidR="002F185B" w:rsidRDefault="002F185B" w:rsidP="002F185B">
      <w:pPr>
        <w:spacing w:after="0"/>
        <w:rPr>
          <w:rFonts w:ascii="Times New Roman" w:hAnsi="Times New Roman" w:cs="Times New Roman"/>
          <w:b/>
          <w:sz w:val="28"/>
          <w:u w:val="single"/>
        </w:rPr>
      </w:pPr>
    </w:p>
    <w:p w:rsidR="002F185B" w:rsidRDefault="002F185B" w:rsidP="002F185B">
      <w:pPr>
        <w:spacing w:after="0"/>
        <w:rPr>
          <w:rFonts w:ascii="Times New Roman" w:hAnsi="Times New Roman" w:cs="Times New Roman"/>
          <w:b/>
          <w:sz w:val="28"/>
          <w:u w:val="single"/>
        </w:rPr>
      </w:pPr>
    </w:p>
    <w:p w:rsidR="002F185B" w:rsidRDefault="002F185B" w:rsidP="002F185B">
      <w:pPr>
        <w:spacing w:after="0"/>
        <w:rPr>
          <w:rFonts w:ascii="Times New Roman" w:hAnsi="Times New Roman" w:cs="Times New Roman"/>
          <w:b/>
          <w:sz w:val="28"/>
          <w:u w:val="single"/>
        </w:rPr>
      </w:pPr>
      <w:r w:rsidRPr="004E35A9">
        <w:rPr>
          <w:rFonts w:ascii="Times New Roman" w:hAnsi="Times New Roman" w:cs="Times New Roman"/>
          <w:b/>
          <w:sz w:val="28"/>
          <w:u w:val="single"/>
        </w:rPr>
        <w:t xml:space="preserve">Standard </w:t>
      </w:r>
      <w:r>
        <w:rPr>
          <w:rFonts w:ascii="Times New Roman" w:hAnsi="Times New Roman" w:cs="Times New Roman"/>
          <w:b/>
          <w:sz w:val="28"/>
          <w:u w:val="single"/>
        </w:rPr>
        <w:t>2</w:t>
      </w:r>
      <w:r w:rsidRPr="004E35A9">
        <w:rPr>
          <w:rFonts w:ascii="Times New Roman" w:hAnsi="Times New Roman" w:cs="Times New Roman"/>
          <w:b/>
          <w:sz w:val="28"/>
          <w:u w:val="single"/>
        </w:rPr>
        <w:t xml:space="preserve">: </w:t>
      </w:r>
      <w:r>
        <w:rPr>
          <w:rFonts w:ascii="Times New Roman" w:hAnsi="Times New Roman" w:cs="Times New Roman"/>
          <w:b/>
          <w:sz w:val="28"/>
          <w:u w:val="single"/>
        </w:rPr>
        <w:t>A Safe and Healthy Environment</w:t>
      </w:r>
    </w:p>
    <w:p w:rsidR="002F185B" w:rsidRDefault="002F185B" w:rsidP="002F185B">
      <w:pPr>
        <w:spacing w:after="0" w:line="240" w:lineRule="auto"/>
        <w:rPr>
          <w:rFonts w:ascii="Times New Roman" w:eastAsia="Times New Roman" w:hAnsi="Times New Roman" w:cs="Times New Roman"/>
          <w:sz w:val="24"/>
        </w:rPr>
      </w:pPr>
      <w:r w:rsidRPr="004E35A9">
        <w:rPr>
          <w:rFonts w:ascii="Times New Roman" w:eastAsia="Times New Roman" w:hAnsi="Times New Roman" w:cs="Times New Roman"/>
          <w:sz w:val="24"/>
        </w:rPr>
        <w:t>Students wi</w:t>
      </w:r>
      <w:r>
        <w:rPr>
          <w:rFonts w:ascii="Times New Roman" w:eastAsia="Times New Roman" w:hAnsi="Times New Roman" w:cs="Times New Roman"/>
          <w:sz w:val="24"/>
        </w:rPr>
        <w:t>ll demonstrate personally and socially responsible behaviors.  They will care for and respect themselves and others.  They will recognize threats to the environment and offer appropriate strategies to minimize them.</w:t>
      </w:r>
    </w:p>
    <w:p w:rsidR="002F185B" w:rsidRDefault="002F185B" w:rsidP="002F185B">
      <w:pPr>
        <w:spacing w:after="0" w:line="240" w:lineRule="auto"/>
        <w:rPr>
          <w:rFonts w:ascii="Times New Roman" w:eastAsia="Times New Roman" w:hAnsi="Times New Roman" w:cs="Times New Roman"/>
          <w:sz w:val="24"/>
        </w:rPr>
      </w:pPr>
    </w:p>
    <w:p w:rsidR="002F185B" w:rsidRDefault="002F185B" w:rsidP="002F185B">
      <w:pPr>
        <w:spacing w:after="0" w:line="240" w:lineRule="auto"/>
        <w:rPr>
          <w:rFonts w:ascii="Times New Roman" w:eastAsia="Times New Roman" w:hAnsi="Times New Roman" w:cs="Times New Roman"/>
          <w:sz w:val="24"/>
          <w:u w:val="single"/>
        </w:rPr>
      </w:pPr>
    </w:p>
    <w:p w:rsidR="002F185B" w:rsidRDefault="002F185B" w:rsidP="002F185B">
      <w:pPr>
        <w:spacing w:after="0" w:line="24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Performance Indicators:</w:t>
      </w:r>
    </w:p>
    <w:p w:rsidR="002F185B" w:rsidRDefault="002F185B" w:rsidP="002F185B">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Students will</w:t>
      </w:r>
    </w:p>
    <w:p w:rsidR="002F185B" w:rsidRPr="004E35A9" w:rsidRDefault="002F185B" w:rsidP="002F185B">
      <w:pPr>
        <w:pStyle w:val="ListParagraph"/>
        <w:numPr>
          <w:ilvl w:val="0"/>
          <w:numId w:val="9"/>
        </w:numPr>
        <w:rPr>
          <w:rFonts w:ascii="Times New Roman" w:eastAsia="Times New Roman" w:hAnsi="Times New Roman" w:cs="Times New Roman"/>
          <w:sz w:val="24"/>
          <w:szCs w:val="24"/>
        </w:rPr>
      </w:pPr>
      <w:r w:rsidRPr="004E35A9">
        <w:rPr>
          <w:rFonts w:ascii="Times New Roman" w:eastAsia="Times New Roman" w:hAnsi="Times New Roman" w:cs="Times New Roman"/>
          <w:sz w:val="24"/>
          <w:szCs w:val="24"/>
        </w:rPr>
        <w:t>Understand basic safety rules</w:t>
      </w:r>
    </w:p>
    <w:p w:rsidR="002F185B" w:rsidRPr="004E35A9" w:rsidRDefault="002F185B" w:rsidP="002F185B">
      <w:pPr>
        <w:pStyle w:val="ListParagraph"/>
        <w:numPr>
          <w:ilvl w:val="0"/>
          <w:numId w:val="9"/>
        </w:numPr>
        <w:rPr>
          <w:rFonts w:ascii="Times New Roman" w:eastAsia="Times New Roman" w:hAnsi="Times New Roman" w:cs="Times New Roman"/>
          <w:sz w:val="24"/>
        </w:rPr>
      </w:pPr>
      <w:r w:rsidRPr="004E35A9">
        <w:rPr>
          <w:rFonts w:ascii="Times New Roman" w:eastAsia="Times New Roman" w:hAnsi="Times New Roman" w:cs="Times New Roman"/>
          <w:sz w:val="24"/>
        </w:rPr>
        <w:t>Recognize potentially dangerous situations and know how to avoid or reduce their risk</w:t>
      </w:r>
    </w:p>
    <w:p w:rsidR="002F185B" w:rsidRPr="004E35A9" w:rsidRDefault="002F185B" w:rsidP="002F185B">
      <w:pPr>
        <w:pStyle w:val="ListParagraph"/>
        <w:numPr>
          <w:ilvl w:val="0"/>
          <w:numId w:val="9"/>
        </w:numPr>
        <w:rPr>
          <w:rFonts w:ascii="Times New Roman" w:eastAsia="Times New Roman" w:hAnsi="Times New Roman" w:cs="Times New Roman"/>
          <w:sz w:val="24"/>
        </w:rPr>
      </w:pPr>
      <w:r w:rsidRPr="004E35A9">
        <w:rPr>
          <w:rFonts w:ascii="Times New Roman" w:eastAsia="Times New Roman" w:hAnsi="Times New Roman" w:cs="Times New Roman"/>
          <w:sz w:val="24"/>
        </w:rPr>
        <w:t>Know some personal and social skills which contribute to individual safety</w:t>
      </w:r>
    </w:p>
    <w:p w:rsidR="002F185B" w:rsidRPr="004E35A9" w:rsidRDefault="002F185B" w:rsidP="002F185B">
      <w:pPr>
        <w:pStyle w:val="ListParagraph"/>
        <w:numPr>
          <w:ilvl w:val="0"/>
          <w:numId w:val="9"/>
        </w:numPr>
        <w:rPr>
          <w:rFonts w:ascii="Times New Roman" w:eastAsia="Times New Roman" w:hAnsi="Times New Roman" w:cs="Times New Roman"/>
          <w:sz w:val="24"/>
        </w:rPr>
      </w:pPr>
      <w:r w:rsidRPr="004E35A9">
        <w:rPr>
          <w:rFonts w:ascii="Times New Roman" w:eastAsia="Times New Roman" w:hAnsi="Times New Roman" w:cs="Times New Roman"/>
          <w:sz w:val="24"/>
        </w:rPr>
        <w:t xml:space="preserve">Recognize characteristics of the environment that contribute to health </w:t>
      </w:r>
    </w:p>
    <w:p w:rsidR="002F185B" w:rsidRDefault="002F185B" w:rsidP="002F185B">
      <w:pPr>
        <w:spacing w:after="0" w:line="240" w:lineRule="auto"/>
        <w:rPr>
          <w:rFonts w:ascii="Times New Roman" w:eastAsia="Times New Roman" w:hAnsi="Times New Roman" w:cs="Times New Roman"/>
          <w:b/>
          <w:sz w:val="24"/>
        </w:rPr>
      </w:pPr>
    </w:p>
    <w:p w:rsidR="002F185B" w:rsidRDefault="002F185B" w:rsidP="002F185B">
      <w:pPr>
        <w:spacing w:after="0" w:line="240" w:lineRule="auto"/>
        <w:rPr>
          <w:rFonts w:ascii="Times New Roman" w:eastAsia="Times New Roman" w:hAnsi="Times New Roman" w:cs="Times New Roman"/>
          <w:b/>
          <w:sz w:val="24"/>
        </w:rPr>
      </w:pPr>
    </w:p>
    <w:p w:rsidR="002F185B" w:rsidRDefault="002F185B" w:rsidP="002F185B">
      <w:pPr>
        <w:spacing w:after="0" w:line="240" w:lineRule="auto"/>
        <w:rPr>
          <w:rFonts w:ascii="Times New Roman" w:eastAsia="Times New Roman" w:hAnsi="Times New Roman" w:cs="Times New Roman"/>
          <w:b/>
          <w:sz w:val="24"/>
        </w:rPr>
      </w:pPr>
    </w:p>
    <w:p w:rsidR="002F185B" w:rsidRDefault="002F185B" w:rsidP="002F185B">
      <w:pPr>
        <w:spacing w:after="0"/>
        <w:rPr>
          <w:rFonts w:ascii="Times New Roman" w:hAnsi="Times New Roman" w:cs="Times New Roman"/>
          <w:b/>
          <w:sz w:val="28"/>
          <w:u w:val="single"/>
        </w:rPr>
      </w:pPr>
      <w:r w:rsidRPr="004E35A9">
        <w:rPr>
          <w:rFonts w:ascii="Times New Roman" w:hAnsi="Times New Roman" w:cs="Times New Roman"/>
          <w:b/>
          <w:sz w:val="28"/>
          <w:u w:val="single"/>
        </w:rPr>
        <w:lastRenderedPageBreak/>
        <w:t xml:space="preserve">Standard </w:t>
      </w:r>
      <w:r>
        <w:rPr>
          <w:rFonts w:ascii="Times New Roman" w:hAnsi="Times New Roman" w:cs="Times New Roman"/>
          <w:b/>
          <w:sz w:val="28"/>
          <w:u w:val="single"/>
        </w:rPr>
        <w:t>3</w:t>
      </w:r>
      <w:r w:rsidRPr="004E35A9">
        <w:rPr>
          <w:rFonts w:ascii="Times New Roman" w:hAnsi="Times New Roman" w:cs="Times New Roman"/>
          <w:b/>
          <w:sz w:val="28"/>
          <w:u w:val="single"/>
        </w:rPr>
        <w:t xml:space="preserve">: </w:t>
      </w:r>
      <w:r>
        <w:rPr>
          <w:rFonts w:ascii="Times New Roman" w:hAnsi="Times New Roman" w:cs="Times New Roman"/>
          <w:b/>
          <w:sz w:val="28"/>
          <w:u w:val="single"/>
        </w:rPr>
        <w:t>Resource Management</w:t>
      </w:r>
    </w:p>
    <w:p w:rsidR="002F185B" w:rsidRDefault="002F185B" w:rsidP="002F185B">
      <w:pPr>
        <w:spacing w:after="0" w:line="240" w:lineRule="auto"/>
        <w:rPr>
          <w:rFonts w:ascii="Times New Roman" w:eastAsia="Times New Roman" w:hAnsi="Times New Roman" w:cs="Times New Roman"/>
          <w:sz w:val="24"/>
        </w:rPr>
      </w:pPr>
      <w:r w:rsidRPr="004E35A9">
        <w:rPr>
          <w:rFonts w:ascii="Times New Roman" w:eastAsia="Times New Roman" w:hAnsi="Times New Roman" w:cs="Times New Roman"/>
          <w:sz w:val="24"/>
        </w:rPr>
        <w:t>Students will understand</w:t>
      </w:r>
      <w:r>
        <w:rPr>
          <w:rFonts w:ascii="Times New Roman" w:eastAsia="Times New Roman" w:hAnsi="Times New Roman" w:cs="Times New Roman"/>
          <w:sz w:val="24"/>
        </w:rPr>
        <w:t xml:space="preserve"> the influence of culture, media, and technology in making decisions about personal and community health issues.  They will know about and use valid health information, products, and services.  Students will advocate for healthy families and communities.</w:t>
      </w:r>
      <w:r w:rsidRPr="004E35A9">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p>
    <w:p w:rsidR="002F185B" w:rsidRDefault="002F185B" w:rsidP="002F185B">
      <w:pPr>
        <w:spacing w:after="0" w:line="240" w:lineRule="auto"/>
        <w:rPr>
          <w:rFonts w:ascii="Times New Roman" w:eastAsia="Times New Roman" w:hAnsi="Times New Roman" w:cs="Times New Roman"/>
          <w:sz w:val="24"/>
        </w:rPr>
      </w:pPr>
    </w:p>
    <w:p w:rsidR="002F185B" w:rsidRDefault="002F185B" w:rsidP="002F185B">
      <w:pPr>
        <w:spacing w:after="0" w:line="240" w:lineRule="auto"/>
        <w:rPr>
          <w:rFonts w:ascii="Times New Roman" w:eastAsia="Times New Roman" w:hAnsi="Times New Roman" w:cs="Times New Roman"/>
          <w:sz w:val="24"/>
          <w:u w:val="single"/>
        </w:rPr>
      </w:pPr>
    </w:p>
    <w:p w:rsidR="002F185B" w:rsidRDefault="002F185B" w:rsidP="002F185B">
      <w:pPr>
        <w:spacing w:after="0" w:line="240" w:lineRule="auto"/>
        <w:rPr>
          <w:rFonts w:ascii="Times New Roman" w:eastAsia="Times New Roman" w:hAnsi="Times New Roman" w:cs="Times New Roman"/>
          <w:sz w:val="24"/>
          <w:u w:val="single"/>
        </w:rPr>
      </w:pPr>
      <w:r>
        <w:rPr>
          <w:rFonts w:ascii="Times New Roman" w:eastAsia="Times New Roman" w:hAnsi="Times New Roman" w:cs="Times New Roman"/>
          <w:sz w:val="24"/>
          <w:u w:val="single"/>
        </w:rPr>
        <w:t>Performance Indicators:</w:t>
      </w:r>
    </w:p>
    <w:p w:rsidR="002F185B" w:rsidRDefault="002F185B" w:rsidP="002F185B">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Students will</w:t>
      </w:r>
    </w:p>
    <w:p w:rsidR="002F185B" w:rsidRPr="004E35A9" w:rsidRDefault="002F185B" w:rsidP="002F185B">
      <w:pPr>
        <w:pStyle w:val="ListParagraph"/>
        <w:numPr>
          <w:ilvl w:val="0"/>
          <w:numId w:val="10"/>
        </w:numPr>
        <w:rPr>
          <w:rFonts w:ascii="Times New Roman" w:eastAsia="Times New Roman" w:hAnsi="Times New Roman" w:cs="Times New Roman"/>
          <w:sz w:val="24"/>
          <w:szCs w:val="24"/>
        </w:rPr>
      </w:pPr>
      <w:r w:rsidRPr="004E35A9">
        <w:rPr>
          <w:rFonts w:ascii="Times New Roman" w:eastAsia="Times New Roman" w:hAnsi="Times New Roman" w:cs="Times New Roman"/>
          <w:sz w:val="24"/>
          <w:szCs w:val="24"/>
        </w:rPr>
        <w:t>Identify characteristics of valid health information and health promoting products and services and know where to locate them</w:t>
      </w:r>
    </w:p>
    <w:p w:rsidR="002F185B" w:rsidRPr="004E35A9" w:rsidRDefault="002F185B" w:rsidP="002F185B">
      <w:pPr>
        <w:pStyle w:val="ListParagraph"/>
        <w:numPr>
          <w:ilvl w:val="0"/>
          <w:numId w:val="10"/>
        </w:numPr>
        <w:rPr>
          <w:rFonts w:ascii="Times New Roman" w:eastAsia="Times New Roman" w:hAnsi="Times New Roman" w:cs="Times New Roman"/>
          <w:sz w:val="24"/>
        </w:rPr>
      </w:pPr>
      <w:r w:rsidRPr="004E35A9">
        <w:rPr>
          <w:rFonts w:ascii="Times New Roman" w:eastAsia="Times New Roman" w:hAnsi="Times New Roman" w:cs="Times New Roman"/>
          <w:sz w:val="24"/>
        </w:rPr>
        <w:t xml:space="preserve">Understand how culture contributes to individual family and community beliefs and practices affecting health </w:t>
      </w:r>
    </w:p>
    <w:p w:rsidR="002F185B" w:rsidRPr="004E35A9" w:rsidRDefault="002F185B" w:rsidP="002F185B">
      <w:pPr>
        <w:pStyle w:val="ListParagraph"/>
        <w:numPr>
          <w:ilvl w:val="0"/>
          <w:numId w:val="10"/>
        </w:numPr>
        <w:rPr>
          <w:rFonts w:ascii="Times New Roman" w:eastAsia="Times New Roman" w:hAnsi="Times New Roman" w:cs="Times New Roman"/>
          <w:sz w:val="24"/>
        </w:rPr>
      </w:pPr>
      <w:r w:rsidRPr="004E35A9">
        <w:rPr>
          <w:rFonts w:ascii="Times New Roman" w:eastAsia="Times New Roman" w:hAnsi="Times New Roman" w:cs="Times New Roman"/>
          <w:sz w:val="24"/>
        </w:rPr>
        <w:t>Know to access help when illness, injury, or emergency situations occur</w:t>
      </w:r>
    </w:p>
    <w:p w:rsidR="002F185B" w:rsidRPr="004E35A9" w:rsidRDefault="002F185B" w:rsidP="002F185B">
      <w:pPr>
        <w:pStyle w:val="ListParagraph"/>
        <w:numPr>
          <w:ilvl w:val="0"/>
          <w:numId w:val="10"/>
        </w:numPr>
        <w:rPr>
          <w:rFonts w:ascii="Times New Roman" w:eastAsia="Times New Roman" w:hAnsi="Times New Roman" w:cs="Times New Roman"/>
          <w:sz w:val="24"/>
        </w:rPr>
      </w:pPr>
      <w:r w:rsidRPr="004E35A9">
        <w:rPr>
          <w:rFonts w:ascii="Times New Roman" w:eastAsia="Times New Roman" w:hAnsi="Times New Roman" w:cs="Times New Roman"/>
          <w:sz w:val="24"/>
        </w:rPr>
        <w:t xml:space="preserve">Recognize how the media influences health choices </w:t>
      </w:r>
    </w:p>
    <w:p w:rsidR="002F185B" w:rsidRPr="004E35A9" w:rsidRDefault="002F185B" w:rsidP="002F185B">
      <w:pPr>
        <w:spacing w:after="0" w:line="240" w:lineRule="auto"/>
        <w:rPr>
          <w:rFonts w:ascii="Times New Roman" w:eastAsia="Times New Roman" w:hAnsi="Times New Roman" w:cs="Times New Roman"/>
          <w:b/>
          <w:sz w:val="24"/>
        </w:rPr>
      </w:pPr>
    </w:p>
    <w:p w:rsidR="002F185B" w:rsidRPr="004E35A9" w:rsidRDefault="002F185B" w:rsidP="002F185B">
      <w:pPr>
        <w:spacing w:after="0"/>
        <w:rPr>
          <w:rFonts w:ascii="Times New Roman" w:hAnsi="Times New Roman" w:cs="Times New Roman"/>
          <w:sz w:val="28"/>
        </w:rPr>
      </w:pPr>
    </w:p>
    <w:p w:rsidR="002F185B" w:rsidRPr="00DC7F7C" w:rsidRDefault="002F185B" w:rsidP="002F185B">
      <w:pPr>
        <w:rPr>
          <w:rFonts w:ascii="Times New Roman" w:hAnsi="Times New Roman" w:cs="Times New Roman"/>
          <w:sz w:val="24"/>
          <w:szCs w:val="24"/>
        </w:rPr>
      </w:pPr>
    </w:p>
    <w:p w:rsidR="002F185B" w:rsidRPr="002F185B" w:rsidRDefault="002F185B" w:rsidP="002F185B">
      <w:pPr>
        <w:spacing w:line="480" w:lineRule="auto"/>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jc w:val="cente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3360" behindDoc="0" locked="0" layoutInCell="1" allowOverlap="1" wp14:anchorId="2B531714" wp14:editId="2DA91948">
                <wp:simplePos x="0" y="0"/>
                <wp:positionH relativeFrom="margin">
                  <wp:align>left</wp:align>
                </wp:positionH>
                <wp:positionV relativeFrom="paragraph">
                  <wp:posOffset>38100</wp:posOffset>
                </wp:positionV>
                <wp:extent cx="6124575" cy="8763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124575" cy="876300"/>
                        </a:xfrm>
                        <a:prstGeom prst="rect">
                          <a:avLst/>
                        </a:prstGeom>
                        <a:noFill/>
                        <a:ln>
                          <a:noFill/>
                        </a:ln>
                        <a:effectLst/>
                      </wps:spPr>
                      <wps:txbx>
                        <w:txbxContent>
                          <w:p w:rsidR="006B6EA5" w:rsidRPr="002F185B" w:rsidRDefault="006B6EA5" w:rsidP="00331D35">
                            <w:pPr>
                              <w:jc w:val="center"/>
                              <w:rPr>
                                <w:rFonts w:ascii="Times New Roman" w:hAnsi="Times New Roman"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F185B">
                              <w:rPr>
                                <w:rFonts w:ascii="Times New Roman" w:hAnsi="Times New Roman"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Health Education Curriculum</w:t>
                            </w:r>
                          </w:p>
                          <w:p w:rsidR="006B6EA5" w:rsidRDefault="006B6EA5" w:rsidP="002F185B">
                            <w:pPr>
                              <w:jc w:val="center"/>
                              <w:rPr>
                                <w:rFonts w:ascii="Times New Roman" w:hAnsi="Times New Roman"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6B6EA5" w:rsidRPr="002F185B" w:rsidRDefault="006B6EA5" w:rsidP="002F185B">
                            <w:pPr>
                              <w:jc w:val="center"/>
                              <w:rPr>
                                <w:rFonts w:ascii="Times New Roman" w:hAnsi="Times New Roman"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31714" id="Text Box 4" o:spid="_x0000_s1027" type="#_x0000_t202" style="position:absolute;left:0;text-align:left;margin-left:0;margin-top:3pt;width:482.25pt;height:69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" filled="f" stroked="f">
                <v:textbox>
                  <w:txbxContent>
                    <w:p w:rsidR="006B6EA5" w:rsidRPr="002F185B" w:rsidRDefault="006B6EA5" w:rsidP="00331D35">
                      <w:pPr>
                        <w:jc w:val="center"/>
                        <w:rPr>
                          <w:rFonts w:ascii="Times New Roman" w:hAnsi="Times New Roman"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F185B">
                        <w:rPr>
                          <w:rFonts w:ascii="Times New Roman" w:hAnsi="Times New Roman"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Health Education Curriculum</w:t>
                      </w:r>
                    </w:p>
                    <w:p w:rsidR="006B6EA5" w:rsidRDefault="006B6EA5" w:rsidP="002F185B">
                      <w:pPr>
                        <w:jc w:val="center"/>
                        <w:rPr>
                          <w:rFonts w:ascii="Times New Roman" w:hAnsi="Times New Roman"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6B6EA5" w:rsidRPr="002F185B" w:rsidRDefault="006B6EA5" w:rsidP="002F185B">
                      <w:pPr>
                        <w:jc w:val="center"/>
                        <w:rPr>
                          <w:rFonts w:ascii="Times New Roman" w:hAnsi="Times New Roman"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type="square" anchorx="margin"/>
              </v:shape>
            </w:pict>
          </mc:Fallback>
        </mc:AlternateContent>
      </w:r>
    </w:p>
    <w:p w:rsidR="002F185B" w:rsidRDefault="002F185B" w:rsidP="002F185B">
      <w:pPr>
        <w:jc w:val="center"/>
        <w:rPr>
          <w:rFonts w:ascii="Times New Roman" w:hAnsi="Times New Roman" w:cs="Times New Roman"/>
          <w:sz w:val="24"/>
          <w:szCs w:val="24"/>
        </w:rPr>
      </w:pPr>
    </w:p>
    <w:p w:rsidR="002F185B" w:rsidRDefault="002F185B" w:rsidP="002F185B">
      <w:pPr>
        <w:jc w:val="center"/>
        <w:rPr>
          <w:rFonts w:ascii="Times New Roman" w:hAnsi="Times New Roman" w:cs="Times New Roman"/>
          <w:sz w:val="24"/>
          <w:szCs w:val="24"/>
        </w:rPr>
      </w:pPr>
      <w:r>
        <w:rPr>
          <w:noProof/>
        </w:rPr>
        <w:drawing>
          <wp:anchor distT="0" distB="0" distL="114300" distR="114300" simplePos="0" relativeHeight="251661312" behindDoc="1" locked="0" layoutInCell="1" allowOverlap="1" wp14:anchorId="38530F6F" wp14:editId="6583E220">
            <wp:simplePos x="0" y="0"/>
            <wp:positionH relativeFrom="margin">
              <wp:align>center</wp:align>
            </wp:positionH>
            <wp:positionV relativeFrom="paragraph">
              <wp:posOffset>31750</wp:posOffset>
            </wp:positionV>
            <wp:extent cx="4762500" cy="3533775"/>
            <wp:effectExtent l="0" t="0" r="0" b="9525"/>
            <wp:wrapTight wrapText="bothSides">
              <wp:wrapPolygon edited="0">
                <wp:start x="0" y="0"/>
                <wp:lineTo x="0" y="21542"/>
                <wp:lineTo x="21514" y="21542"/>
                <wp:lineTo x="21514" y="0"/>
                <wp:lineTo x="0" y="0"/>
              </wp:wrapPolygon>
            </wp:wrapTight>
            <wp:docPr id="3" name="Picture 3" descr="https://sp.yimg.com/xj/th?id=OIP.Mdf4d2b3eeb81b0e50a1ca9dacdd8fef7o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53759939245_1075" descr="https://sp.yimg.com/xj/th?id=OIP.Mdf4d2b3eeb81b0e50a1ca9dacdd8fef7o0&amp;pid=15.1&amp;P=0&amp;w=300&amp;h=3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353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r>
        <w:rPr>
          <w:noProof/>
        </w:rPr>
        <mc:AlternateContent>
          <mc:Choice Requires="wps">
            <w:drawing>
              <wp:anchor distT="0" distB="0" distL="114300" distR="114300" simplePos="0" relativeHeight="251665408" behindDoc="1" locked="0" layoutInCell="1" allowOverlap="1" wp14:anchorId="63739292" wp14:editId="63CAD6EF">
                <wp:simplePos x="0" y="0"/>
                <wp:positionH relativeFrom="margin">
                  <wp:align>center</wp:align>
                </wp:positionH>
                <wp:positionV relativeFrom="paragraph">
                  <wp:posOffset>1196975</wp:posOffset>
                </wp:positionV>
                <wp:extent cx="1828800" cy="1066800"/>
                <wp:effectExtent l="0" t="0" r="0" b="0"/>
                <wp:wrapTight wrapText="bothSides">
                  <wp:wrapPolygon edited="0">
                    <wp:start x="289" y="0"/>
                    <wp:lineTo x="289" y="20920"/>
                    <wp:lineTo x="21080" y="20920"/>
                    <wp:lineTo x="21080" y="0"/>
                    <wp:lineTo x="289" y="0"/>
                  </wp:wrapPolygon>
                </wp:wrapTight>
                <wp:docPr id="6" name="Text Box 6"/>
                <wp:cNvGraphicFramePr/>
                <a:graphic xmlns:a="http://schemas.openxmlformats.org/drawingml/2006/main">
                  <a:graphicData uri="http://schemas.microsoft.com/office/word/2010/wordprocessingShape">
                    <wps:wsp>
                      <wps:cNvSpPr txBox="1"/>
                      <wps:spPr>
                        <a:xfrm>
                          <a:off x="0" y="0"/>
                          <a:ext cx="1828800" cy="1066800"/>
                        </a:xfrm>
                        <a:prstGeom prst="rect">
                          <a:avLst/>
                        </a:prstGeom>
                        <a:noFill/>
                        <a:ln>
                          <a:noFill/>
                        </a:ln>
                        <a:effectLst/>
                      </wps:spPr>
                      <wps:txbx>
                        <w:txbxContent>
                          <w:p w:rsidR="006B6EA5" w:rsidRPr="002F185B" w:rsidRDefault="006B6EA5" w:rsidP="002F185B">
                            <w:pPr>
                              <w:rPr>
                                <w:rFonts w:ascii="Times New Roman" w:hAnsi="Times New Roman"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F185B">
                              <w:rPr>
                                <w:rFonts w:ascii="Times New Roman" w:hAnsi="Times New Roman"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Kindergarten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739292" id="Text Box 6" o:spid="_x0000_s1028" type="#_x0000_t202" style="position:absolute;margin-left:0;margin-top:94.25pt;width:2in;height:84pt;z-index:-251651072;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" filled="f" stroked="f">
                <v:textbox>
                  <w:txbxContent>
                    <w:p w:rsidR="006B6EA5" w:rsidRPr="002F185B" w:rsidRDefault="006B6EA5" w:rsidP="002F185B">
                      <w:pPr>
                        <w:rPr>
                          <w:rFonts w:ascii="Times New Roman" w:hAnsi="Times New Roman"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F185B">
                        <w:rPr>
                          <w:rFonts w:ascii="Times New Roman" w:hAnsi="Times New Roman"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Kindergarten</w:t>
                      </w:r>
                    </w:p>
                  </w:txbxContent>
                </v:textbox>
                <w10:wrap type="tight" anchorx="margin"/>
              </v:shape>
            </w:pict>
          </mc:Fallback>
        </mc:AlternateContent>
      </w:r>
    </w:p>
    <w:p w:rsidR="002F185B" w:rsidRPr="002F185B" w:rsidRDefault="002F185B" w:rsidP="002F185B">
      <w:pPr>
        <w:rPr>
          <w:rFonts w:ascii="Times New Roman" w:hAnsi="Times New Roman" w:cs="Times New Roman"/>
          <w:sz w:val="24"/>
          <w:szCs w:val="24"/>
        </w:rPr>
      </w:pPr>
    </w:p>
    <w:p w:rsidR="002F185B" w:rsidRPr="002F185B" w:rsidRDefault="002F185B" w:rsidP="002F185B">
      <w:pPr>
        <w:rPr>
          <w:rFonts w:ascii="Times New Roman" w:hAnsi="Times New Roman" w:cs="Times New Roman"/>
          <w:sz w:val="24"/>
          <w:szCs w:val="24"/>
        </w:rPr>
      </w:pPr>
    </w:p>
    <w:p w:rsidR="002F185B" w:rsidRP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E60CB2" w:rsidRDefault="00E60CB2" w:rsidP="002F185B">
      <w:pPr>
        <w:rPr>
          <w:rFonts w:ascii="Times New Roman" w:hAnsi="Times New Roman" w:cs="Times New Roman"/>
          <w:b/>
          <w:sz w:val="24"/>
          <w:szCs w:val="24"/>
          <w:u w:val="single"/>
        </w:rPr>
      </w:pPr>
    </w:p>
    <w:p w:rsidR="00E60CB2" w:rsidRDefault="00E60CB2" w:rsidP="002F185B">
      <w:pPr>
        <w:rPr>
          <w:rFonts w:ascii="Times New Roman" w:hAnsi="Times New Roman" w:cs="Times New Roman"/>
          <w:b/>
          <w:sz w:val="24"/>
          <w:szCs w:val="24"/>
          <w:u w:val="single"/>
        </w:rPr>
      </w:pPr>
    </w:p>
    <w:p w:rsidR="002F185B" w:rsidRPr="00FE1B88" w:rsidRDefault="002F185B" w:rsidP="002F185B">
      <w:pPr>
        <w:rPr>
          <w:rFonts w:ascii="Times New Roman" w:hAnsi="Times New Roman" w:cs="Times New Roman"/>
          <w:b/>
          <w:sz w:val="24"/>
          <w:szCs w:val="24"/>
        </w:rPr>
      </w:pPr>
      <w:r w:rsidRPr="00FE1B88">
        <w:rPr>
          <w:rFonts w:ascii="Times New Roman" w:hAnsi="Times New Roman" w:cs="Times New Roman"/>
          <w:b/>
          <w:sz w:val="24"/>
          <w:szCs w:val="24"/>
          <w:u w:val="single"/>
        </w:rPr>
        <w:lastRenderedPageBreak/>
        <w:t>Learning Content</w:t>
      </w:r>
      <w:r w:rsidRPr="00FE1B88">
        <w:rPr>
          <w:rFonts w:ascii="Times New Roman" w:hAnsi="Times New Roman" w:cs="Times New Roman"/>
          <w:sz w:val="24"/>
          <w:szCs w:val="24"/>
        </w:rPr>
        <w:t xml:space="preserve">:  </w:t>
      </w:r>
      <w:r>
        <w:rPr>
          <w:rFonts w:ascii="Times New Roman" w:hAnsi="Times New Roman" w:cs="Times New Roman"/>
          <w:sz w:val="24"/>
          <w:szCs w:val="24"/>
        </w:rPr>
        <w:t>Hygiene</w:t>
      </w:r>
    </w:p>
    <w:p w:rsidR="002F185B" w:rsidRPr="00933BD2" w:rsidRDefault="002F185B" w:rsidP="002F185B">
      <w:pPr>
        <w:ind w:left="720" w:hanging="720"/>
        <w:rPr>
          <w:rFonts w:ascii="Times New Roman" w:hAnsi="Times New Roman" w:cs="Times New Roman"/>
          <w:sz w:val="24"/>
          <w:szCs w:val="24"/>
        </w:rPr>
      </w:pPr>
      <w:r>
        <w:rPr>
          <w:rFonts w:ascii="Times New Roman" w:hAnsi="Times New Roman" w:cs="Times New Roman"/>
          <w:b/>
          <w:sz w:val="24"/>
          <w:szCs w:val="24"/>
          <w:u w:val="single"/>
        </w:rPr>
        <w:t xml:space="preserve">Essential Question: </w:t>
      </w:r>
      <w:r>
        <w:rPr>
          <w:rFonts w:ascii="Times New Roman" w:hAnsi="Times New Roman" w:cs="Times New Roman"/>
          <w:sz w:val="24"/>
          <w:szCs w:val="24"/>
        </w:rPr>
        <w:t>What can we do to stop spreading germs?</w:t>
      </w:r>
    </w:p>
    <w:p w:rsidR="002F185B" w:rsidRPr="00933BD2" w:rsidRDefault="002F185B" w:rsidP="002F185B">
      <w:pPr>
        <w:ind w:left="720" w:hanging="720"/>
        <w:rPr>
          <w:rFonts w:ascii="Times New Roman" w:hAnsi="Times New Roman" w:cs="Times New Roman"/>
          <w:sz w:val="24"/>
          <w:szCs w:val="24"/>
        </w:rPr>
      </w:pPr>
      <w:r>
        <w:rPr>
          <w:rFonts w:ascii="Times New Roman" w:hAnsi="Times New Roman" w:cs="Times New Roman"/>
          <w:b/>
          <w:sz w:val="24"/>
          <w:szCs w:val="24"/>
          <w:u w:val="single"/>
        </w:rPr>
        <w:t>Big Idea</w:t>
      </w:r>
      <w:r w:rsidRPr="00FE1B88">
        <w:rPr>
          <w:rFonts w:ascii="Times New Roman" w:hAnsi="Times New Roman" w:cs="Times New Roman"/>
          <w:b/>
          <w:sz w:val="24"/>
          <w:szCs w:val="24"/>
          <w:u w:val="single"/>
        </w:rPr>
        <w:t>:</w:t>
      </w:r>
      <w:r>
        <w:rPr>
          <w:rFonts w:ascii="Times New Roman" w:hAnsi="Times New Roman" w:cs="Times New Roman"/>
          <w:sz w:val="24"/>
          <w:szCs w:val="24"/>
        </w:rPr>
        <w:t xml:space="preserve"> Staying Healthy</w:t>
      </w:r>
    </w:p>
    <w:p w:rsidR="002F185B" w:rsidRPr="00FE1B88" w:rsidRDefault="002F185B" w:rsidP="002F185B">
      <w:pPr>
        <w:ind w:left="720" w:hanging="720"/>
        <w:rPr>
          <w:rFonts w:ascii="Times New Roman" w:hAnsi="Times New Roman" w:cs="Times New Roman"/>
          <w:sz w:val="24"/>
          <w:szCs w:val="24"/>
        </w:rPr>
      </w:pPr>
      <w:r>
        <w:rPr>
          <w:rFonts w:ascii="Times New Roman" w:hAnsi="Times New Roman" w:cs="Times New Roman"/>
          <w:b/>
          <w:sz w:val="24"/>
          <w:szCs w:val="24"/>
          <w:u w:val="single"/>
        </w:rPr>
        <w:t>Vocabulary:</w:t>
      </w:r>
      <w:r w:rsidRPr="00FE1B88">
        <w:rPr>
          <w:rFonts w:ascii="Times New Roman" w:hAnsi="Times New Roman" w:cs="Times New Roman"/>
          <w:sz w:val="24"/>
          <w:szCs w:val="24"/>
        </w:rPr>
        <w:t xml:space="preserve"> </w:t>
      </w:r>
      <w:r w:rsidRPr="00FE1B88">
        <w:rPr>
          <w:rFonts w:ascii="Times New Roman" w:hAnsi="Times New Roman" w:cs="Times New Roman"/>
          <w:sz w:val="24"/>
          <w:szCs w:val="24"/>
        </w:rPr>
        <w:tab/>
      </w:r>
      <w:r w:rsidR="001671BF">
        <w:rPr>
          <w:rFonts w:ascii="Times New Roman" w:hAnsi="Times New Roman" w:cs="Times New Roman"/>
          <w:sz w:val="24"/>
          <w:szCs w:val="24"/>
        </w:rPr>
        <w:t>Germs, Spread, P</w:t>
      </w:r>
      <w:r>
        <w:rPr>
          <w:rFonts w:ascii="Times New Roman" w:hAnsi="Times New Roman" w:cs="Times New Roman"/>
          <w:sz w:val="24"/>
          <w:szCs w:val="24"/>
        </w:rPr>
        <w:t>romise</w:t>
      </w:r>
    </w:p>
    <w:p w:rsidR="002F185B" w:rsidRPr="00FE1B88" w:rsidRDefault="002F185B" w:rsidP="002F185B">
      <w:pPr>
        <w:ind w:left="720" w:hanging="720"/>
        <w:rPr>
          <w:rFonts w:ascii="Times New Roman" w:hAnsi="Times New Roman" w:cs="Times New Roman"/>
          <w:b/>
          <w:sz w:val="24"/>
          <w:szCs w:val="24"/>
          <w:u w:val="single"/>
        </w:rPr>
      </w:pPr>
      <w:r w:rsidRPr="00FE1B88">
        <w:rPr>
          <w:rFonts w:ascii="Times New Roman" w:hAnsi="Times New Roman" w:cs="Times New Roman"/>
          <w:b/>
          <w:sz w:val="24"/>
          <w:szCs w:val="24"/>
          <w:u w:val="single"/>
        </w:rPr>
        <w:t>National Standards:</w:t>
      </w:r>
    </w:p>
    <w:p w:rsidR="002F185B" w:rsidRPr="00FE1B88" w:rsidRDefault="002F185B" w:rsidP="002F185B">
      <w:pPr>
        <w:pStyle w:val="ListParagraph"/>
        <w:numPr>
          <w:ilvl w:val="0"/>
          <w:numId w:val="11"/>
        </w:numPr>
        <w:rPr>
          <w:rFonts w:ascii="Times New Roman" w:hAnsi="Times New Roman" w:cs="Times New Roman"/>
          <w:b/>
          <w:sz w:val="24"/>
          <w:szCs w:val="24"/>
          <w:u w:val="single"/>
        </w:rPr>
      </w:pPr>
      <w:r w:rsidRPr="00FE1B88">
        <w:rPr>
          <w:rFonts w:ascii="Times New Roman" w:hAnsi="Times New Roman" w:cs="Times New Roman"/>
          <w:sz w:val="24"/>
          <w:szCs w:val="24"/>
          <w:u w:val="single"/>
        </w:rPr>
        <w:t>Standard #1:</w:t>
      </w:r>
      <w:r w:rsidRPr="00FE1B88">
        <w:rPr>
          <w:rFonts w:ascii="Times New Roman" w:hAnsi="Times New Roman" w:cs="Times New Roman"/>
          <w:sz w:val="24"/>
          <w:szCs w:val="24"/>
        </w:rPr>
        <w:t xml:space="preserve">  Students will comprehend concepts related to health promotion and disease prevention to enhance health.</w:t>
      </w:r>
    </w:p>
    <w:p w:rsidR="002F185B" w:rsidRPr="00FE1B88" w:rsidRDefault="002F185B" w:rsidP="002F185B">
      <w:pPr>
        <w:pStyle w:val="ListParagraph"/>
        <w:numPr>
          <w:ilvl w:val="0"/>
          <w:numId w:val="11"/>
        </w:numPr>
        <w:rPr>
          <w:rFonts w:ascii="Times New Roman" w:hAnsi="Times New Roman" w:cs="Times New Roman"/>
          <w:sz w:val="24"/>
          <w:szCs w:val="24"/>
        </w:rPr>
      </w:pPr>
      <w:r w:rsidRPr="00FE1B88">
        <w:rPr>
          <w:rFonts w:ascii="Times New Roman" w:hAnsi="Times New Roman" w:cs="Times New Roman"/>
          <w:sz w:val="24"/>
          <w:szCs w:val="24"/>
          <w:u w:val="single"/>
        </w:rPr>
        <w:t>Standard #2:</w:t>
      </w:r>
      <w:r w:rsidRPr="00FE1B88">
        <w:rPr>
          <w:rFonts w:ascii="Times New Roman" w:hAnsi="Times New Roman" w:cs="Times New Roman"/>
          <w:sz w:val="24"/>
          <w:szCs w:val="24"/>
        </w:rPr>
        <w:t xml:space="preserve">  Students will analyze the influence of family, peers, culture, media, technology, and other factors on health behaviors.</w:t>
      </w:r>
    </w:p>
    <w:p w:rsidR="002F185B" w:rsidRPr="00FE1B88" w:rsidRDefault="002F185B" w:rsidP="002F185B">
      <w:pPr>
        <w:pStyle w:val="ListParagraph"/>
        <w:numPr>
          <w:ilvl w:val="0"/>
          <w:numId w:val="11"/>
        </w:numPr>
        <w:rPr>
          <w:rFonts w:ascii="Times New Roman" w:hAnsi="Times New Roman" w:cs="Times New Roman"/>
          <w:sz w:val="24"/>
          <w:szCs w:val="24"/>
        </w:rPr>
      </w:pPr>
      <w:r w:rsidRPr="00FE1B88">
        <w:rPr>
          <w:rFonts w:ascii="Times New Roman" w:hAnsi="Times New Roman" w:cs="Times New Roman"/>
          <w:sz w:val="24"/>
          <w:szCs w:val="24"/>
          <w:u w:val="single"/>
        </w:rPr>
        <w:t>Standard #3:</w:t>
      </w:r>
      <w:r w:rsidRPr="00FE1B88">
        <w:rPr>
          <w:rFonts w:ascii="Times New Roman" w:hAnsi="Times New Roman" w:cs="Times New Roman"/>
          <w:sz w:val="24"/>
          <w:szCs w:val="24"/>
        </w:rPr>
        <w:t xml:space="preserve">  Students will demonstrate the ability to access valid information, products, and services to enhance health.</w:t>
      </w:r>
    </w:p>
    <w:p w:rsidR="002F185B" w:rsidRPr="00FE1B88" w:rsidRDefault="002F185B" w:rsidP="002F185B">
      <w:pPr>
        <w:pStyle w:val="ListParagraph"/>
        <w:numPr>
          <w:ilvl w:val="0"/>
          <w:numId w:val="11"/>
        </w:numPr>
        <w:rPr>
          <w:rFonts w:ascii="Times New Roman" w:hAnsi="Times New Roman" w:cs="Times New Roman"/>
          <w:sz w:val="24"/>
          <w:szCs w:val="24"/>
        </w:rPr>
      </w:pPr>
      <w:r w:rsidRPr="00FE1B88">
        <w:rPr>
          <w:rFonts w:ascii="Times New Roman" w:hAnsi="Times New Roman" w:cs="Times New Roman"/>
          <w:sz w:val="24"/>
          <w:szCs w:val="24"/>
          <w:u w:val="single"/>
        </w:rPr>
        <w:t xml:space="preserve">Standard #4: </w:t>
      </w:r>
      <w:r w:rsidRPr="00FE1B88">
        <w:rPr>
          <w:rFonts w:ascii="Times New Roman" w:hAnsi="Times New Roman" w:cs="Times New Roman"/>
          <w:sz w:val="24"/>
          <w:szCs w:val="24"/>
        </w:rPr>
        <w:t xml:space="preserve"> Students will demonstrate the ability to use interpersonal communication skills to enhance health and avoid or reduce health risks.</w:t>
      </w:r>
    </w:p>
    <w:p w:rsidR="002F185B" w:rsidRPr="00FE1B88" w:rsidRDefault="002F185B" w:rsidP="002F185B">
      <w:pPr>
        <w:pStyle w:val="ListParagraph"/>
        <w:numPr>
          <w:ilvl w:val="0"/>
          <w:numId w:val="11"/>
        </w:numPr>
        <w:rPr>
          <w:rFonts w:ascii="Times New Roman" w:hAnsi="Times New Roman" w:cs="Times New Roman"/>
          <w:sz w:val="24"/>
          <w:szCs w:val="24"/>
          <w:u w:val="single"/>
        </w:rPr>
      </w:pPr>
      <w:r w:rsidRPr="00FE1B88">
        <w:rPr>
          <w:rFonts w:ascii="Times New Roman" w:hAnsi="Times New Roman" w:cs="Times New Roman"/>
          <w:sz w:val="24"/>
          <w:szCs w:val="24"/>
          <w:u w:val="single"/>
        </w:rPr>
        <w:t xml:space="preserve">Standard #5: </w:t>
      </w:r>
      <w:r w:rsidRPr="00FE1B88">
        <w:rPr>
          <w:rFonts w:ascii="Times New Roman" w:hAnsi="Times New Roman" w:cs="Times New Roman"/>
          <w:sz w:val="24"/>
          <w:szCs w:val="24"/>
        </w:rPr>
        <w:t xml:space="preserve"> Students will demonstrate the ability to use decision-making skills to enhance health.</w:t>
      </w:r>
    </w:p>
    <w:p w:rsidR="002F185B" w:rsidRPr="00FE1B88" w:rsidRDefault="002F185B" w:rsidP="002F185B">
      <w:pPr>
        <w:pStyle w:val="ListParagraph"/>
        <w:numPr>
          <w:ilvl w:val="0"/>
          <w:numId w:val="11"/>
        </w:numPr>
        <w:rPr>
          <w:rFonts w:ascii="Times New Roman" w:hAnsi="Times New Roman" w:cs="Times New Roman"/>
          <w:sz w:val="24"/>
          <w:szCs w:val="24"/>
          <w:u w:val="single"/>
        </w:rPr>
      </w:pPr>
      <w:r w:rsidRPr="00FE1B88">
        <w:rPr>
          <w:rFonts w:ascii="Times New Roman" w:hAnsi="Times New Roman" w:cs="Times New Roman"/>
          <w:sz w:val="24"/>
          <w:szCs w:val="24"/>
          <w:u w:val="single"/>
        </w:rPr>
        <w:t>Standard #6:</w:t>
      </w:r>
      <w:r w:rsidRPr="00FE1B88">
        <w:rPr>
          <w:rFonts w:ascii="Times New Roman" w:hAnsi="Times New Roman" w:cs="Times New Roman"/>
          <w:sz w:val="24"/>
          <w:szCs w:val="24"/>
        </w:rPr>
        <w:t xml:space="preserve">  Students will demonstrate the ability to use goal-setting skills to enhance health.</w:t>
      </w:r>
    </w:p>
    <w:p w:rsidR="002F185B" w:rsidRPr="00FE1B88" w:rsidRDefault="002F185B" w:rsidP="002F185B">
      <w:pPr>
        <w:pStyle w:val="ListParagraph"/>
        <w:numPr>
          <w:ilvl w:val="0"/>
          <w:numId w:val="11"/>
        </w:numPr>
        <w:rPr>
          <w:rFonts w:ascii="Times New Roman" w:hAnsi="Times New Roman" w:cs="Times New Roman"/>
          <w:sz w:val="24"/>
          <w:szCs w:val="24"/>
        </w:rPr>
      </w:pPr>
      <w:r w:rsidRPr="00FE1B88">
        <w:rPr>
          <w:rFonts w:ascii="Times New Roman" w:hAnsi="Times New Roman" w:cs="Times New Roman"/>
          <w:sz w:val="24"/>
          <w:szCs w:val="24"/>
          <w:u w:val="single"/>
        </w:rPr>
        <w:t>Standard #7</w:t>
      </w:r>
      <w:r w:rsidRPr="00FE1B88">
        <w:rPr>
          <w:rFonts w:ascii="Times New Roman" w:hAnsi="Times New Roman" w:cs="Times New Roman"/>
          <w:sz w:val="24"/>
          <w:szCs w:val="24"/>
        </w:rPr>
        <w:t>:  Students will demonstrate the ability to practice health-enhancing behaviors and avoid or reduce health risks.</w:t>
      </w:r>
    </w:p>
    <w:p w:rsidR="002F185B" w:rsidRPr="00FE1B88" w:rsidRDefault="002F185B" w:rsidP="002F185B">
      <w:pPr>
        <w:pStyle w:val="ListParagraph"/>
        <w:numPr>
          <w:ilvl w:val="0"/>
          <w:numId w:val="11"/>
        </w:numPr>
        <w:rPr>
          <w:rFonts w:ascii="Times New Roman" w:hAnsi="Times New Roman" w:cs="Times New Roman"/>
          <w:sz w:val="24"/>
          <w:szCs w:val="24"/>
        </w:rPr>
      </w:pPr>
      <w:r w:rsidRPr="00FE1B88">
        <w:rPr>
          <w:rFonts w:ascii="Times New Roman" w:hAnsi="Times New Roman" w:cs="Times New Roman"/>
          <w:sz w:val="24"/>
          <w:szCs w:val="24"/>
          <w:u w:val="single"/>
        </w:rPr>
        <w:t>Standard #8</w:t>
      </w:r>
      <w:r w:rsidRPr="00FE1B88">
        <w:rPr>
          <w:rFonts w:ascii="Times New Roman" w:hAnsi="Times New Roman" w:cs="Times New Roman"/>
          <w:sz w:val="24"/>
          <w:szCs w:val="24"/>
        </w:rPr>
        <w:t>:  Students will demonstrate the ability to advocate for personal, family, and community health.</w:t>
      </w:r>
    </w:p>
    <w:p w:rsidR="002F185B" w:rsidRPr="00FE1B88" w:rsidRDefault="002F185B" w:rsidP="002F185B">
      <w:pPr>
        <w:rPr>
          <w:rFonts w:ascii="Times New Roman" w:hAnsi="Times New Roman" w:cs="Times New Roman"/>
          <w:b/>
          <w:sz w:val="24"/>
          <w:szCs w:val="24"/>
          <w:u w:val="single"/>
        </w:rPr>
      </w:pPr>
      <w:r w:rsidRPr="00FE1B88">
        <w:rPr>
          <w:rFonts w:ascii="Times New Roman" w:hAnsi="Times New Roman" w:cs="Times New Roman"/>
          <w:b/>
          <w:sz w:val="24"/>
          <w:szCs w:val="24"/>
          <w:u w:val="single"/>
        </w:rPr>
        <w:t>New York State Standards:</w:t>
      </w:r>
    </w:p>
    <w:p w:rsidR="002F185B" w:rsidRPr="00FE1B88" w:rsidRDefault="002F185B" w:rsidP="002F185B">
      <w:pPr>
        <w:pStyle w:val="ListParagraph"/>
        <w:numPr>
          <w:ilvl w:val="0"/>
          <w:numId w:val="11"/>
        </w:numPr>
        <w:rPr>
          <w:rFonts w:ascii="Times New Roman" w:hAnsi="Times New Roman" w:cs="Times New Roman"/>
          <w:sz w:val="24"/>
          <w:szCs w:val="24"/>
          <w:u w:val="single"/>
        </w:rPr>
      </w:pPr>
      <w:r w:rsidRPr="00FE1B88">
        <w:rPr>
          <w:rFonts w:ascii="Times New Roman" w:hAnsi="Times New Roman" w:cs="Times New Roman"/>
          <w:sz w:val="24"/>
          <w:szCs w:val="24"/>
          <w:u w:val="single"/>
        </w:rPr>
        <w:t>Standard 1: Personal Health and Fitness</w:t>
      </w:r>
    </w:p>
    <w:p w:rsidR="002F185B" w:rsidRPr="00FE1B88" w:rsidRDefault="002F185B" w:rsidP="002F185B">
      <w:pPr>
        <w:pStyle w:val="ListParagraph"/>
        <w:numPr>
          <w:ilvl w:val="1"/>
          <w:numId w:val="11"/>
        </w:numPr>
        <w:rPr>
          <w:rFonts w:ascii="Times New Roman" w:hAnsi="Times New Roman" w:cs="Times New Roman"/>
          <w:sz w:val="24"/>
          <w:szCs w:val="24"/>
        </w:rPr>
      </w:pPr>
      <w:r w:rsidRPr="00FE1B88">
        <w:rPr>
          <w:rFonts w:ascii="Times New Roman" w:hAnsi="Times New Roman" w:cs="Times New Roman"/>
          <w:sz w:val="24"/>
          <w:szCs w:val="24"/>
        </w:rPr>
        <w:t>Students will understand human growth and development and recognize the relationship between behaviors and healthy development. They will understand ways to promote health and prevent disease and will demonstrate and practice positive health behaviors.</w:t>
      </w:r>
    </w:p>
    <w:p w:rsidR="002F185B" w:rsidRPr="00FE1B88" w:rsidRDefault="002F185B" w:rsidP="002F185B">
      <w:pPr>
        <w:pStyle w:val="ListParagraph"/>
        <w:numPr>
          <w:ilvl w:val="0"/>
          <w:numId w:val="11"/>
        </w:numPr>
        <w:rPr>
          <w:rFonts w:ascii="Times New Roman" w:hAnsi="Times New Roman" w:cs="Times New Roman"/>
          <w:sz w:val="24"/>
          <w:szCs w:val="24"/>
          <w:u w:val="single"/>
        </w:rPr>
      </w:pPr>
      <w:r w:rsidRPr="00FE1B88">
        <w:rPr>
          <w:rFonts w:ascii="Times New Roman" w:hAnsi="Times New Roman" w:cs="Times New Roman"/>
          <w:sz w:val="24"/>
          <w:szCs w:val="24"/>
          <w:u w:val="single"/>
        </w:rPr>
        <w:t>Standard 2: Safe and Healthy Environment</w:t>
      </w:r>
    </w:p>
    <w:p w:rsidR="002F185B" w:rsidRPr="00FE1B88" w:rsidRDefault="002F185B" w:rsidP="002F185B">
      <w:pPr>
        <w:pStyle w:val="ListParagraph"/>
        <w:numPr>
          <w:ilvl w:val="1"/>
          <w:numId w:val="11"/>
        </w:numPr>
        <w:rPr>
          <w:rFonts w:ascii="Times New Roman" w:hAnsi="Times New Roman" w:cs="Times New Roman"/>
          <w:sz w:val="24"/>
          <w:szCs w:val="24"/>
          <w:u w:val="single"/>
        </w:rPr>
      </w:pPr>
      <w:r w:rsidRPr="00FE1B88">
        <w:rPr>
          <w:rFonts w:ascii="Times New Roman" w:hAnsi="Times New Roman" w:cs="Times New Roman"/>
          <w:sz w:val="24"/>
          <w:szCs w:val="24"/>
        </w:rPr>
        <w:t>Students will acquire the knowledge and ability necessary to create and maintain a safe and healthy environment.</w:t>
      </w:r>
    </w:p>
    <w:p w:rsidR="002F185B" w:rsidRPr="00FE1B88" w:rsidRDefault="002F185B" w:rsidP="002F185B">
      <w:pPr>
        <w:pStyle w:val="ListParagraph"/>
        <w:numPr>
          <w:ilvl w:val="0"/>
          <w:numId w:val="11"/>
        </w:numPr>
        <w:rPr>
          <w:rFonts w:ascii="Times New Roman" w:hAnsi="Times New Roman" w:cs="Times New Roman"/>
          <w:sz w:val="24"/>
          <w:szCs w:val="24"/>
          <w:u w:val="single"/>
        </w:rPr>
      </w:pPr>
      <w:r w:rsidRPr="00FE1B88">
        <w:rPr>
          <w:rFonts w:ascii="Times New Roman" w:hAnsi="Times New Roman" w:cs="Times New Roman"/>
          <w:sz w:val="24"/>
          <w:szCs w:val="24"/>
          <w:u w:val="single"/>
        </w:rPr>
        <w:t>Standard 3: Resource Management</w:t>
      </w:r>
    </w:p>
    <w:p w:rsidR="002F185B" w:rsidRPr="00933BD2" w:rsidRDefault="002F185B" w:rsidP="002F185B">
      <w:pPr>
        <w:pStyle w:val="ListParagraph"/>
        <w:numPr>
          <w:ilvl w:val="1"/>
          <w:numId w:val="11"/>
        </w:numPr>
        <w:rPr>
          <w:rFonts w:ascii="Times New Roman" w:hAnsi="Times New Roman" w:cs="Times New Roman"/>
          <w:sz w:val="24"/>
          <w:szCs w:val="24"/>
          <w:u w:val="single"/>
        </w:rPr>
      </w:pPr>
      <w:r w:rsidRPr="00FE1B88">
        <w:rPr>
          <w:rFonts w:ascii="Times New Roman" w:hAnsi="Times New Roman" w:cs="Times New Roman"/>
          <w:sz w:val="24"/>
          <w:szCs w:val="24"/>
        </w:rPr>
        <w:t>Students will understand and be able to manage their personal and community resources.</w:t>
      </w:r>
    </w:p>
    <w:p w:rsidR="002F185B" w:rsidRDefault="002F185B" w:rsidP="002F185B">
      <w:pPr>
        <w:rPr>
          <w:rFonts w:ascii="Times New Roman" w:hAnsi="Times New Roman" w:cs="Times New Roman"/>
          <w:sz w:val="24"/>
          <w:szCs w:val="24"/>
          <w:u w:val="single"/>
        </w:rPr>
      </w:pPr>
    </w:p>
    <w:p w:rsidR="002F185B" w:rsidRDefault="002F185B" w:rsidP="002F185B">
      <w:pPr>
        <w:rPr>
          <w:rFonts w:ascii="Times New Roman" w:hAnsi="Times New Roman" w:cs="Times New Roman"/>
          <w:sz w:val="24"/>
          <w:szCs w:val="24"/>
          <w:u w:val="single"/>
        </w:rPr>
      </w:pPr>
    </w:p>
    <w:p w:rsidR="00331D35" w:rsidRPr="00933BD2" w:rsidRDefault="00331D35" w:rsidP="002F185B">
      <w:pPr>
        <w:rPr>
          <w:rFonts w:ascii="Times New Roman" w:hAnsi="Times New Roman" w:cs="Times New Roman"/>
          <w:sz w:val="24"/>
          <w:szCs w:val="24"/>
          <w:u w:val="single"/>
        </w:rPr>
      </w:pPr>
    </w:p>
    <w:p w:rsidR="002F185B" w:rsidRPr="001530E0" w:rsidRDefault="002F185B" w:rsidP="002F185B">
      <w:pPr>
        <w:rPr>
          <w:rFonts w:ascii="Times New Roman" w:hAnsi="Times New Roman" w:cs="Times New Roman"/>
          <w:b/>
          <w:sz w:val="24"/>
          <w:szCs w:val="24"/>
          <w:u w:val="single"/>
        </w:rPr>
      </w:pPr>
      <w:r w:rsidRPr="001530E0">
        <w:rPr>
          <w:rFonts w:ascii="Times New Roman" w:hAnsi="Times New Roman" w:cs="Times New Roman"/>
          <w:b/>
          <w:sz w:val="24"/>
          <w:szCs w:val="24"/>
          <w:u w:val="single"/>
        </w:rPr>
        <w:lastRenderedPageBreak/>
        <w:t>Resources Needed:</w:t>
      </w:r>
    </w:p>
    <w:p w:rsidR="002F185B" w:rsidRPr="001530E0" w:rsidRDefault="002F185B" w:rsidP="002F185B">
      <w:pPr>
        <w:pStyle w:val="ListParagraph"/>
        <w:numPr>
          <w:ilvl w:val="0"/>
          <w:numId w:val="12"/>
        </w:numPr>
        <w:spacing w:after="160" w:line="259" w:lineRule="auto"/>
        <w:rPr>
          <w:rFonts w:ascii="Times New Roman" w:hAnsi="Times New Roman" w:cs="Times New Roman"/>
          <w:sz w:val="24"/>
          <w:szCs w:val="24"/>
        </w:rPr>
      </w:pPr>
      <w:r w:rsidRPr="001530E0">
        <w:rPr>
          <w:rFonts w:ascii="Times New Roman" w:hAnsi="Times New Roman" w:cs="Times New Roman"/>
          <w:sz w:val="24"/>
          <w:szCs w:val="24"/>
        </w:rPr>
        <w:t xml:space="preserve">Book – “Miss </w:t>
      </w:r>
      <w:proofErr w:type="spellStart"/>
      <w:r w:rsidRPr="001530E0">
        <w:rPr>
          <w:rFonts w:ascii="Times New Roman" w:hAnsi="Times New Roman" w:cs="Times New Roman"/>
          <w:sz w:val="24"/>
          <w:szCs w:val="24"/>
        </w:rPr>
        <w:t>Bindergarten</w:t>
      </w:r>
      <w:proofErr w:type="spellEnd"/>
      <w:r w:rsidRPr="001530E0">
        <w:rPr>
          <w:rFonts w:ascii="Times New Roman" w:hAnsi="Times New Roman" w:cs="Times New Roman"/>
          <w:sz w:val="24"/>
          <w:szCs w:val="24"/>
        </w:rPr>
        <w:t xml:space="preserve"> Stays Home from Kindergarten” by Joseph Slate</w:t>
      </w:r>
    </w:p>
    <w:p w:rsidR="002F185B" w:rsidRPr="001530E0" w:rsidRDefault="002F185B" w:rsidP="002F185B">
      <w:pPr>
        <w:pStyle w:val="ListParagraph"/>
        <w:numPr>
          <w:ilvl w:val="0"/>
          <w:numId w:val="12"/>
        </w:numPr>
        <w:spacing w:after="160" w:line="259" w:lineRule="auto"/>
        <w:rPr>
          <w:rFonts w:ascii="Times New Roman" w:hAnsi="Times New Roman" w:cs="Times New Roman"/>
          <w:sz w:val="24"/>
          <w:szCs w:val="24"/>
        </w:rPr>
      </w:pPr>
      <w:r w:rsidRPr="001530E0">
        <w:rPr>
          <w:rFonts w:ascii="Times New Roman" w:hAnsi="Times New Roman" w:cs="Times New Roman"/>
          <w:sz w:val="24"/>
          <w:szCs w:val="24"/>
        </w:rPr>
        <w:t>Water in spray bottle</w:t>
      </w:r>
    </w:p>
    <w:p w:rsidR="002F185B" w:rsidRPr="001530E0" w:rsidRDefault="002F185B" w:rsidP="002F185B">
      <w:pPr>
        <w:pStyle w:val="ListParagraph"/>
        <w:numPr>
          <w:ilvl w:val="0"/>
          <w:numId w:val="12"/>
        </w:numPr>
        <w:spacing w:after="160" w:line="259" w:lineRule="auto"/>
        <w:rPr>
          <w:rFonts w:ascii="Times New Roman" w:hAnsi="Times New Roman" w:cs="Times New Roman"/>
          <w:sz w:val="24"/>
          <w:szCs w:val="24"/>
        </w:rPr>
      </w:pPr>
      <w:r w:rsidRPr="001530E0">
        <w:rPr>
          <w:rFonts w:ascii="Times New Roman" w:hAnsi="Times New Roman" w:cs="Times New Roman"/>
          <w:sz w:val="24"/>
          <w:szCs w:val="24"/>
        </w:rPr>
        <w:t>Food coloring to see  water(optional)</w:t>
      </w:r>
    </w:p>
    <w:p w:rsidR="002F185B" w:rsidRPr="001530E0" w:rsidRDefault="002F185B" w:rsidP="002F185B">
      <w:pPr>
        <w:pStyle w:val="ListParagraph"/>
        <w:numPr>
          <w:ilvl w:val="0"/>
          <w:numId w:val="12"/>
        </w:numPr>
        <w:spacing w:after="160" w:line="259" w:lineRule="auto"/>
        <w:rPr>
          <w:rFonts w:ascii="Times New Roman" w:hAnsi="Times New Roman" w:cs="Times New Roman"/>
          <w:sz w:val="24"/>
          <w:szCs w:val="24"/>
        </w:rPr>
      </w:pPr>
      <w:r w:rsidRPr="001530E0">
        <w:rPr>
          <w:rFonts w:ascii="Times New Roman" w:hAnsi="Times New Roman" w:cs="Times New Roman"/>
          <w:sz w:val="24"/>
          <w:szCs w:val="24"/>
        </w:rPr>
        <w:t xml:space="preserve">Handout </w:t>
      </w:r>
    </w:p>
    <w:p w:rsidR="002F185B" w:rsidRPr="001530E0" w:rsidRDefault="002F185B" w:rsidP="002F185B">
      <w:pPr>
        <w:pStyle w:val="ListParagraph"/>
        <w:numPr>
          <w:ilvl w:val="0"/>
          <w:numId w:val="12"/>
        </w:numPr>
        <w:spacing w:after="160" w:line="259" w:lineRule="auto"/>
        <w:rPr>
          <w:rFonts w:ascii="Times New Roman" w:hAnsi="Times New Roman" w:cs="Times New Roman"/>
          <w:sz w:val="24"/>
          <w:szCs w:val="24"/>
        </w:rPr>
      </w:pPr>
      <w:r w:rsidRPr="001530E0">
        <w:rPr>
          <w:rFonts w:ascii="Times New Roman" w:hAnsi="Times New Roman" w:cs="Times New Roman"/>
          <w:sz w:val="24"/>
          <w:szCs w:val="24"/>
        </w:rPr>
        <w:t>Hand washing station</w:t>
      </w:r>
    </w:p>
    <w:p w:rsidR="002F185B" w:rsidRPr="001530E0" w:rsidRDefault="002F185B" w:rsidP="002F185B">
      <w:pPr>
        <w:rPr>
          <w:rFonts w:ascii="Times New Roman" w:hAnsi="Times New Roman" w:cs="Times New Roman"/>
          <w:b/>
          <w:sz w:val="24"/>
          <w:szCs w:val="24"/>
          <w:u w:val="single"/>
        </w:rPr>
      </w:pPr>
    </w:p>
    <w:p w:rsidR="002F185B" w:rsidRPr="001530E0" w:rsidRDefault="002F185B" w:rsidP="002F185B">
      <w:pPr>
        <w:rPr>
          <w:rFonts w:ascii="Times New Roman" w:hAnsi="Times New Roman" w:cs="Times New Roman"/>
          <w:sz w:val="24"/>
          <w:szCs w:val="24"/>
        </w:rPr>
      </w:pPr>
      <w:r w:rsidRPr="001530E0">
        <w:rPr>
          <w:rFonts w:ascii="Times New Roman" w:hAnsi="Times New Roman" w:cs="Times New Roman"/>
          <w:b/>
          <w:sz w:val="24"/>
          <w:szCs w:val="24"/>
        </w:rPr>
        <w:t>Suggested Time Allowance:</w:t>
      </w:r>
      <w:r w:rsidRPr="001530E0">
        <w:rPr>
          <w:rFonts w:ascii="Times New Roman" w:hAnsi="Times New Roman" w:cs="Times New Roman"/>
          <w:sz w:val="24"/>
          <w:szCs w:val="24"/>
        </w:rPr>
        <w:t xml:space="preserve"> 20-30 minutes</w:t>
      </w:r>
    </w:p>
    <w:p w:rsidR="002F185B" w:rsidRPr="001530E0" w:rsidRDefault="002F185B" w:rsidP="002F185B">
      <w:pPr>
        <w:rPr>
          <w:rFonts w:ascii="Times New Roman" w:hAnsi="Times New Roman" w:cs="Times New Roman"/>
          <w:sz w:val="24"/>
          <w:szCs w:val="24"/>
        </w:rPr>
      </w:pPr>
      <w:r w:rsidRPr="001530E0">
        <w:rPr>
          <w:rFonts w:ascii="Times New Roman" w:hAnsi="Times New Roman" w:cs="Times New Roman"/>
          <w:b/>
          <w:sz w:val="24"/>
          <w:szCs w:val="24"/>
        </w:rPr>
        <w:t>Grade Level:</w:t>
      </w:r>
      <w:r w:rsidRPr="001530E0">
        <w:rPr>
          <w:rFonts w:ascii="Times New Roman" w:hAnsi="Times New Roman" w:cs="Times New Roman"/>
          <w:sz w:val="24"/>
          <w:szCs w:val="24"/>
        </w:rPr>
        <w:tab/>
        <w:t>K</w:t>
      </w:r>
    </w:p>
    <w:p w:rsidR="002F185B" w:rsidRPr="001530E0" w:rsidRDefault="002F185B" w:rsidP="002F185B">
      <w:pPr>
        <w:rPr>
          <w:rFonts w:ascii="Times New Roman" w:hAnsi="Times New Roman" w:cs="Times New Roman"/>
          <w:sz w:val="24"/>
          <w:szCs w:val="24"/>
        </w:rPr>
      </w:pPr>
      <w:r w:rsidRPr="001530E0">
        <w:rPr>
          <w:rFonts w:ascii="Times New Roman" w:hAnsi="Times New Roman" w:cs="Times New Roman"/>
          <w:b/>
          <w:sz w:val="24"/>
          <w:szCs w:val="24"/>
        </w:rPr>
        <w:t>Activities / Procedures</w:t>
      </w:r>
    </w:p>
    <w:p w:rsidR="002F185B" w:rsidRPr="001530E0" w:rsidRDefault="002F185B" w:rsidP="002F185B">
      <w:pPr>
        <w:pStyle w:val="ListParagraph"/>
        <w:numPr>
          <w:ilvl w:val="0"/>
          <w:numId w:val="13"/>
        </w:numPr>
        <w:rPr>
          <w:rFonts w:ascii="Times New Roman" w:hAnsi="Times New Roman" w:cs="Times New Roman"/>
          <w:sz w:val="24"/>
          <w:szCs w:val="24"/>
        </w:rPr>
      </w:pPr>
      <w:r w:rsidRPr="001530E0">
        <w:rPr>
          <w:rFonts w:ascii="Times New Roman" w:hAnsi="Times New Roman" w:cs="Times New Roman"/>
          <w:sz w:val="24"/>
          <w:szCs w:val="24"/>
        </w:rPr>
        <w:t>Read book and discuss</w:t>
      </w:r>
    </w:p>
    <w:p w:rsidR="002F185B" w:rsidRPr="001530E0" w:rsidRDefault="002F185B" w:rsidP="002F185B">
      <w:pPr>
        <w:pStyle w:val="ListParagraph"/>
        <w:numPr>
          <w:ilvl w:val="0"/>
          <w:numId w:val="13"/>
        </w:numPr>
        <w:rPr>
          <w:rFonts w:ascii="Times New Roman" w:hAnsi="Times New Roman" w:cs="Times New Roman"/>
          <w:sz w:val="24"/>
          <w:szCs w:val="24"/>
        </w:rPr>
      </w:pPr>
      <w:r w:rsidRPr="001530E0">
        <w:rPr>
          <w:rFonts w:ascii="Times New Roman" w:hAnsi="Times New Roman" w:cs="Times New Roman"/>
          <w:sz w:val="24"/>
          <w:szCs w:val="24"/>
        </w:rPr>
        <w:t>Activity</w:t>
      </w:r>
    </w:p>
    <w:p w:rsidR="002F185B" w:rsidRPr="001530E0" w:rsidRDefault="002F185B" w:rsidP="002F185B">
      <w:pPr>
        <w:pStyle w:val="ListParagraph"/>
        <w:numPr>
          <w:ilvl w:val="0"/>
          <w:numId w:val="13"/>
        </w:numPr>
        <w:rPr>
          <w:rFonts w:ascii="Times New Roman" w:hAnsi="Times New Roman" w:cs="Times New Roman"/>
          <w:sz w:val="24"/>
          <w:szCs w:val="24"/>
        </w:rPr>
      </w:pPr>
      <w:r w:rsidRPr="001530E0">
        <w:rPr>
          <w:rFonts w:ascii="Times New Roman" w:hAnsi="Times New Roman" w:cs="Times New Roman"/>
          <w:sz w:val="24"/>
          <w:szCs w:val="24"/>
        </w:rPr>
        <w:t>Discuss why and how to wash hands</w:t>
      </w:r>
    </w:p>
    <w:p w:rsidR="002F185B" w:rsidRPr="001530E0" w:rsidRDefault="002F185B" w:rsidP="002F185B">
      <w:pPr>
        <w:pStyle w:val="ListParagraph"/>
        <w:numPr>
          <w:ilvl w:val="0"/>
          <w:numId w:val="13"/>
        </w:numPr>
        <w:rPr>
          <w:rFonts w:ascii="Times New Roman" w:hAnsi="Times New Roman" w:cs="Times New Roman"/>
          <w:sz w:val="24"/>
          <w:szCs w:val="24"/>
        </w:rPr>
      </w:pPr>
      <w:r w:rsidRPr="001530E0">
        <w:rPr>
          <w:rFonts w:ascii="Times New Roman" w:hAnsi="Times New Roman" w:cs="Times New Roman"/>
          <w:sz w:val="24"/>
          <w:szCs w:val="24"/>
        </w:rPr>
        <w:t>Demonstration by students</w:t>
      </w:r>
    </w:p>
    <w:p w:rsidR="002F185B" w:rsidRPr="001530E0" w:rsidRDefault="002F185B" w:rsidP="002F185B">
      <w:pPr>
        <w:pStyle w:val="ListParagraph"/>
        <w:numPr>
          <w:ilvl w:val="0"/>
          <w:numId w:val="13"/>
        </w:numPr>
        <w:rPr>
          <w:rFonts w:ascii="Times New Roman" w:hAnsi="Times New Roman" w:cs="Times New Roman"/>
          <w:sz w:val="24"/>
          <w:szCs w:val="24"/>
        </w:rPr>
      </w:pPr>
      <w:r w:rsidRPr="001530E0">
        <w:rPr>
          <w:rFonts w:ascii="Times New Roman" w:hAnsi="Times New Roman" w:cs="Times New Roman"/>
          <w:sz w:val="24"/>
          <w:szCs w:val="24"/>
        </w:rPr>
        <w:t>Students complete sequencing activity</w:t>
      </w:r>
    </w:p>
    <w:p w:rsidR="002F185B" w:rsidRPr="001530E0" w:rsidRDefault="002F185B" w:rsidP="002F185B">
      <w:pPr>
        <w:pStyle w:val="ListParagraph"/>
        <w:rPr>
          <w:rFonts w:ascii="Times New Roman" w:hAnsi="Times New Roman" w:cs="Times New Roman"/>
          <w:sz w:val="24"/>
          <w:szCs w:val="24"/>
        </w:rPr>
      </w:pPr>
    </w:p>
    <w:p w:rsidR="002F185B" w:rsidRDefault="002F185B" w:rsidP="002F185B">
      <w:pPr>
        <w:rPr>
          <w:rFonts w:ascii="Times New Roman" w:hAnsi="Times New Roman" w:cs="Times New Roman"/>
          <w:sz w:val="24"/>
          <w:szCs w:val="24"/>
          <w:u w:val="single"/>
        </w:rPr>
      </w:pPr>
      <w:r w:rsidRPr="003B1379">
        <w:rPr>
          <w:rFonts w:ascii="Times New Roman" w:hAnsi="Times New Roman" w:cs="Times New Roman"/>
          <w:b/>
          <w:sz w:val="24"/>
          <w:szCs w:val="24"/>
          <w:u w:val="single"/>
        </w:rPr>
        <w:t>Lesson Content:</w:t>
      </w:r>
      <w:r w:rsidRPr="003B1379">
        <w:rPr>
          <w:rFonts w:ascii="Times New Roman" w:hAnsi="Times New Roman" w:cs="Times New Roman"/>
          <w:sz w:val="24"/>
          <w:szCs w:val="24"/>
          <w:u w:val="single"/>
        </w:rPr>
        <w:t xml:space="preserve">  </w:t>
      </w:r>
    </w:p>
    <w:p w:rsidR="002F185B" w:rsidRPr="001530E0" w:rsidRDefault="002F185B" w:rsidP="002F185B">
      <w:pPr>
        <w:rPr>
          <w:rFonts w:ascii="Times New Roman" w:hAnsi="Times New Roman" w:cs="Times New Roman"/>
          <w:sz w:val="24"/>
          <w:szCs w:val="24"/>
        </w:rPr>
      </w:pPr>
      <w:r w:rsidRPr="001530E0">
        <w:rPr>
          <w:rFonts w:ascii="Times New Roman" w:hAnsi="Times New Roman" w:cs="Times New Roman"/>
          <w:sz w:val="24"/>
          <w:szCs w:val="24"/>
        </w:rPr>
        <w:t xml:space="preserve">Read story – “Mrs. </w:t>
      </w:r>
      <w:proofErr w:type="spellStart"/>
      <w:r w:rsidRPr="001530E0">
        <w:rPr>
          <w:rFonts w:ascii="Times New Roman" w:hAnsi="Times New Roman" w:cs="Times New Roman"/>
          <w:sz w:val="24"/>
          <w:szCs w:val="24"/>
        </w:rPr>
        <w:t>Bindergarten</w:t>
      </w:r>
      <w:proofErr w:type="spellEnd"/>
      <w:r w:rsidRPr="001530E0">
        <w:rPr>
          <w:rFonts w:ascii="Times New Roman" w:hAnsi="Times New Roman" w:cs="Times New Roman"/>
          <w:sz w:val="24"/>
          <w:szCs w:val="24"/>
        </w:rPr>
        <w:t xml:space="preserve"> Stays Home from Kindergarten” By Joseph Slate.</w:t>
      </w:r>
    </w:p>
    <w:p w:rsidR="002F185B" w:rsidRPr="001530E0" w:rsidRDefault="002F185B" w:rsidP="002F185B">
      <w:pPr>
        <w:rPr>
          <w:rFonts w:ascii="Times New Roman" w:hAnsi="Times New Roman" w:cs="Times New Roman"/>
          <w:sz w:val="24"/>
          <w:szCs w:val="24"/>
        </w:rPr>
      </w:pPr>
      <w:r w:rsidRPr="001530E0">
        <w:rPr>
          <w:rFonts w:ascii="Times New Roman" w:hAnsi="Times New Roman" w:cs="Times New Roman"/>
          <w:sz w:val="24"/>
          <w:szCs w:val="24"/>
        </w:rPr>
        <w:t>Questions:</w:t>
      </w:r>
    </w:p>
    <w:p w:rsidR="002F185B" w:rsidRPr="001530E0" w:rsidRDefault="002F185B" w:rsidP="002F185B">
      <w:pPr>
        <w:pStyle w:val="ListParagraph"/>
        <w:numPr>
          <w:ilvl w:val="0"/>
          <w:numId w:val="14"/>
        </w:numPr>
        <w:spacing w:after="160" w:line="259" w:lineRule="auto"/>
        <w:rPr>
          <w:rFonts w:ascii="Times New Roman" w:hAnsi="Times New Roman" w:cs="Times New Roman"/>
          <w:sz w:val="24"/>
          <w:szCs w:val="24"/>
        </w:rPr>
      </w:pPr>
      <w:r w:rsidRPr="001530E0">
        <w:rPr>
          <w:rFonts w:ascii="Times New Roman" w:hAnsi="Times New Roman" w:cs="Times New Roman"/>
          <w:sz w:val="24"/>
          <w:szCs w:val="24"/>
        </w:rPr>
        <w:t xml:space="preserve">Do you think Miss </w:t>
      </w:r>
      <w:proofErr w:type="spellStart"/>
      <w:r w:rsidRPr="001530E0">
        <w:rPr>
          <w:rFonts w:ascii="Times New Roman" w:hAnsi="Times New Roman" w:cs="Times New Roman"/>
          <w:sz w:val="24"/>
          <w:szCs w:val="24"/>
        </w:rPr>
        <w:t>Bindergarten</w:t>
      </w:r>
      <w:proofErr w:type="spellEnd"/>
      <w:r w:rsidRPr="001530E0">
        <w:rPr>
          <w:rFonts w:ascii="Times New Roman" w:hAnsi="Times New Roman" w:cs="Times New Roman"/>
          <w:sz w:val="24"/>
          <w:szCs w:val="24"/>
        </w:rPr>
        <w:t xml:space="preserve"> and the children could have gotten sick from each other?</w:t>
      </w:r>
    </w:p>
    <w:p w:rsidR="002F185B" w:rsidRPr="001530E0" w:rsidRDefault="002F185B" w:rsidP="002F185B">
      <w:pPr>
        <w:pStyle w:val="ListParagraph"/>
        <w:numPr>
          <w:ilvl w:val="0"/>
          <w:numId w:val="14"/>
        </w:numPr>
        <w:spacing w:after="160" w:line="259" w:lineRule="auto"/>
        <w:rPr>
          <w:rFonts w:ascii="Times New Roman" w:hAnsi="Times New Roman" w:cs="Times New Roman"/>
          <w:sz w:val="24"/>
          <w:szCs w:val="24"/>
        </w:rPr>
      </w:pPr>
      <w:r w:rsidRPr="001530E0">
        <w:rPr>
          <w:rFonts w:ascii="Times New Roman" w:hAnsi="Times New Roman" w:cs="Times New Roman"/>
          <w:sz w:val="24"/>
          <w:szCs w:val="24"/>
        </w:rPr>
        <w:t>How do you think the germs spread from one person to another?</w:t>
      </w:r>
    </w:p>
    <w:p w:rsidR="002F185B" w:rsidRPr="001530E0" w:rsidRDefault="002F185B" w:rsidP="002F185B">
      <w:pPr>
        <w:pStyle w:val="ListParagraph"/>
        <w:numPr>
          <w:ilvl w:val="0"/>
          <w:numId w:val="14"/>
        </w:numPr>
        <w:spacing w:after="160" w:line="259" w:lineRule="auto"/>
        <w:rPr>
          <w:rFonts w:ascii="Times New Roman" w:hAnsi="Times New Roman" w:cs="Times New Roman"/>
          <w:sz w:val="24"/>
          <w:szCs w:val="24"/>
        </w:rPr>
      </w:pPr>
      <w:r w:rsidRPr="001530E0">
        <w:rPr>
          <w:rFonts w:ascii="Times New Roman" w:hAnsi="Times New Roman" w:cs="Times New Roman"/>
          <w:sz w:val="24"/>
          <w:szCs w:val="24"/>
        </w:rPr>
        <w:t>Do you think there was a way that they could have stopped the spread of the germs?</w:t>
      </w:r>
    </w:p>
    <w:p w:rsidR="002F185B" w:rsidRPr="001530E0" w:rsidRDefault="002F185B" w:rsidP="002F185B">
      <w:pPr>
        <w:rPr>
          <w:rFonts w:ascii="Times New Roman" w:hAnsi="Times New Roman" w:cs="Times New Roman"/>
          <w:sz w:val="24"/>
          <w:szCs w:val="24"/>
        </w:rPr>
      </w:pPr>
    </w:p>
    <w:p w:rsidR="002F185B" w:rsidRPr="001530E0" w:rsidRDefault="002F185B" w:rsidP="002F185B">
      <w:pPr>
        <w:rPr>
          <w:rFonts w:ascii="Times New Roman" w:hAnsi="Times New Roman" w:cs="Times New Roman"/>
          <w:b/>
          <w:sz w:val="24"/>
          <w:szCs w:val="24"/>
        </w:rPr>
      </w:pPr>
      <w:r w:rsidRPr="001530E0">
        <w:rPr>
          <w:rFonts w:ascii="Times New Roman" w:hAnsi="Times New Roman" w:cs="Times New Roman"/>
          <w:b/>
          <w:sz w:val="24"/>
          <w:szCs w:val="24"/>
        </w:rPr>
        <w:t>Activity:</w:t>
      </w:r>
    </w:p>
    <w:p w:rsidR="002F185B" w:rsidRDefault="002F185B" w:rsidP="002F185B">
      <w:pPr>
        <w:rPr>
          <w:rFonts w:ascii="Times New Roman" w:hAnsi="Times New Roman" w:cs="Times New Roman"/>
          <w:sz w:val="24"/>
          <w:szCs w:val="24"/>
        </w:rPr>
      </w:pPr>
      <w:r w:rsidRPr="001530E0">
        <w:rPr>
          <w:rFonts w:ascii="Times New Roman" w:hAnsi="Times New Roman" w:cs="Times New Roman"/>
          <w:sz w:val="24"/>
          <w:szCs w:val="24"/>
        </w:rPr>
        <w:t>Talk with students about what happens when we sneeze or cough into our hands. To demonstrate, spray water on students’ hands to simulate coughing into hand.  Remind students that the water on their hands is just like the germs when we cough or sneeze. Now have the students walk around the room and touch the table, chair, door handle, etc. and see that they have left their water marks.  As students move around room and touch objects and surfaces, any time the object or surface it wet it shows that “germs” are present.</w:t>
      </w:r>
    </w:p>
    <w:p w:rsidR="002F185B" w:rsidRPr="001530E0" w:rsidRDefault="002F185B" w:rsidP="002F185B">
      <w:pPr>
        <w:rPr>
          <w:rFonts w:ascii="Times New Roman" w:hAnsi="Times New Roman" w:cs="Times New Roman"/>
          <w:sz w:val="24"/>
          <w:szCs w:val="24"/>
        </w:rPr>
      </w:pPr>
    </w:p>
    <w:p w:rsidR="002F185B" w:rsidRPr="001530E0" w:rsidRDefault="002F185B" w:rsidP="002F185B">
      <w:pPr>
        <w:rPr>
          <w:rFonts w:ascii="Times New Roman" w:hAnsi="Times New Roman" w:cs="Times New Roman"/>
          <w:sz w:val="24"/>
          <w:szCs w:val="24"/>
        </w:rPr>
      </w:pPr>
      <w:r w:rsidRPr="001530E0">
        <w:rPr>
          <w:rFonts w:ascii="Times New Roman" w:hAnsi="Times New Roman" w:cs="Times New Roman"/>
          <w:sz w:val="24"/>
          <w:szCs w:val="24"/>
        </w:rPr>
        <w:t>Questions:</w:t>
      </w:r>
    </w:p>
    <w:p w:rsidR="002F185B" w:rsidRPr="001530E0" w:rsidRDefault="002F185B" w:rsidP="002F185B">
      <w:pPr>
        <w:pStyle w:val="ListParagraph"/>
        <w:numPr>
          <w:ilvl w:val="0"/>
          <w:numId w:val="15"/>
        </w:numPr>
        <w:spacing w:after="160" w:line="259" w:lineRule="auto"/>
        <w:rPr>
          <w:rFonts w:ascii="Times New Roman" w:hAnsi="Times New Roman" w:cs="Times New Roman"/>
          <w:sz w:val="24"/>
          <w:szCs w:val="24"/>
        </w:rPr>
      </w:pPr>
      <w:r w:rsidRPr="001530E0">
        <w:rPr>
          <w:rFonts w:ascii="Times New Roman" w:hAnsi="Times New Roman" w:cs="Times New Roman"/>
          <w:sz w:val="24"/>
          <w:szCs w:val="24"/>
        </w:rPr>
        <w:t>How many students were exposed to germs during this activity?</w:t>
      </w:r>
    </w:p>
    <w:p w:rsidR="002F185B" w:rsidRPr="001530E0" w:rsidRDefault="002F185B" w:rsidP="002F185B">
      <w:pPr>
        <w:pStyle w:val="ListParagraph"/>
        <w:numPr>
          <w:ilvl w:val="0"/>
          <w:numId w:val="15"/>
        </w:numPr>
        <w:spacing w:after="160" w:line="259" w:lineRule="auto"/>
        <w:rPr>
          <w:rFonts w:ascii="Times New Roman" w:hAnsi="Times New Roman" w:cs="Times New Roman"/>
          <w:sz w:val="24"/>
          <w:szCs w:val="24"/>
        </w:rPr>
      </w:pPr>
      <w:r w:rsidRPr="001530E0">
        <w:rPr>
          <w:rFonts w:ascii="Times New Roman" w:hAnsi="Times New Roman" w:cs="Times New Roman"/>
          <w:sz w:val="24"/>
          <w:szCs w:val="24"/>
        </w:rPr>
        <w:lastRenderedPageBreak/>
        <w:t>What can we do to limit this sharing of germs?</w:t>
      </w:r>
    </w:p>
    <w:p w:rsidR="002F185B" w:rsidRPr="001530E0" w:rsidRDefault="002F185B" w:rsidP="002F185B">
      <w:pPr>
        <w:rPr>
          <w:rFonts w:ascii="Times New Roman" w:hAnsi="Times New Roman" w:cs="Times New Roman"/>
          <w:b/>
          <w:sz w:val="24"/>
          <w:szCs w:val="24"/>
        </w:rPr>
      </w:pPr>
      <w:r w:rsidRPr="001530E0">
        <w:rPr>
          <w:rFonts w:ascii="Times New Roman" w:hAnsi="Times New Roman" w:cs="Times New Roman"/>
          <w:b/>
          <w:sz w:val="24"/>
          <w:szCs w:val="24"/>
        </w:rPr>
        <w:t xml:space="preserve">Hand Washing </w:t>
      </w:r>
    </w:p>
    <w:p w:rsidR="002F185B" w:rsidRPr="001530E0" w:rsidRDefault="002F185B" w:rsidP="002F185B">
      <w:pPr>
        <w:rPr>
          <w:rFonts w:ascii="Times New Roman" w:hAnsi="Times New Roman" w:cs="Times New Roman"/>
          <w:sz w:val="24"/>
          <w:szCs w:val="24"/>
        </w:rPr>
      </w:pPr>
      <w:r w:rsidRPr="001530E0">
        <w:rPr>
          <w:rFonts w:ascii="Times New Roman" w:hAnsi="Times New Roman" w:cs="Times New Roman"/>
          <w:sz w:val="24"/>
          <w:szCs w:val="24"/>
        </w:rPr>
        <w:t>We wash our hands to prevent the passage of germs to others.  Germs are small so we cannot see them, but they can make us sick.  We should wash our hands when:</w:t>
      </w:r>
    </w:p>
    <w:p w:rsidR="002F185B" w:rsidRPr="001530E0" w:rsidRDefault="002F185B" w:rsidP="002F185B">
      <w:pPr>
        <w:pStyle w:val="ListParagraph"/>
        <w:numPr>
          <w:ilvl w:val="0"/>
          <w:numId w:val="16"/>
        </w:numPr>
        <w:spacing w:after="160" w:line="259" w:lineRule="auto"/>
        <w:rPr>
          <w:rFonts w:ascii="Times New Roman" w:hAnsi="Times New Roman" w:cs="Times New Roman"/>
          <w:sz w:val="24"/>
          <w:szCs w:val="24"/>
        </w:rPr>
      </w:pPr>
      <w:r w:rsidRPr="001530E0">
        <w:rPr>
          <w:rFonts w:ascii="Times New Roman" w:hAnsi="Times New Roman" w:cs="Times New Roman"/>
          <w:sz w:val="24"/>
          <w:szCs w:val="24"/>
        </w:rPr>
        <w:t>When they are dirty</w:t>
      </w:r>
    </w:p>
    <w:p w:rsidR="002F185B" w:rsidRPr="001530E0" w:rsidRDefault="002F185B" w:rsidP="002F185B">
      <w:pPr>
        <w:pStyle w:val="ListParagraph"/>
        <w:numPr>
          <w:ilvl w:val="0"/>
          <w:numId w:val="16"/>
        </w:numPr>
        <w:spacing w:after="160" w:line="259" w:lineRule="auto"/>
        <w:rPr>
          <w:rFonts w:ascii="Times New Roman" w:hAnsi="Times New Roman" w:cs="Times New Roman"/>
          <w:sz w:val="24"/>
          <w:szCs w:val="24"/>
        </w:rPr>
      </w:pPr>
      <w:r w:rsidRPr="001530E0">
        <w:rPr>
          <w:rFonts w:ascii="Times New Roman" w:hAnsi="Times New Roman" w:cs="Times New Roman"/>
          <w:sz w:val="24"/>
          <w:szCs w:val="24"/>
        </w:rPr>
        <w:t>After using the restroom</w:t>
      </w:r>
    </w:p>
    <w:p w:rsidR="002F185B" w:rsidRPr="001530E0" w:rsidRDefault="002F185B" w:rsidP="002F185B">
      <w:pPr>
        <w:pStyle w:val="ListParagraph"/>
        <w:numPr>
          <w:ilvl w:val="0"/>
          <w:numId w:val="16"/>
        </w:numPr>
        <w:spacing w:after="160" w:line="259" w:lineRule="auto"/>
        <w:rPr>
          <w:rFonts w:ascii="Times New Roman" w:hAnsi="Times New Roman" w:cs="Times New Roman"/>
          <w:sz w:val="24"/>
          <w:szCs w:val="24"/>
        </w:rPr>
      </w:pPr>
      <w:r w:rsidRPr="001530E0">
        <w:rPr>
          <w:rFonts w:ascii="Times New Roman" w:hAnsi="Times New Roman" w:cs="Times New Roman"/>
          <w:sz w:val="24"/>
          <w:szCs w:val="24"/>
        </w:rPr>
        <w:t>Before eating or drinking</w:t>
      </w:r>
    </w:p>
    <w:p w:rsidR="002F185B" w:rsidRPr="001530E0" w:rsidRDefault="002F185B" w:rsidP="002F185B">
      <w:pPr>
        <w:pStyle w:val="ListParagraph"/>
        <w:numPr>
          <w:ilvl w:val="0"/>
          <w:numId w:val="16"/>
        </w:numPr>
        <w:spacing w:after="160" w:line="259" w:lineRule="auto"/>
        <w:rPr>
          <w:rFonts w:ascii="Times New Roman" w:hAnsi="Times New Roman" w:cs="Times New Roman"/>
          <w:sz w:val="24"/>
          <w:szCs w:val="24"/>
        </w:rPr>
      </w:pPr>
      <w:r w:rsidRPr="001530E0">
        <w:rPr>
          <w:rFonts w:ascii="Times New Roman" w:hAnsi="Times New Roman" w:cs="Times New Roman"/>
          <w:sz w:val="24"/>
          <w:szCs w:val="24"/>
        </w:rPr>
        <w:t>After playing with animals</w:t>
      </w:r>
    </w:p>
    <w:p w:rsidR="002F185B" w:rsidRPr="001530E0" w:rsidRDefault="002F185B" w:rsidP="002F185B">
      <w:pPr>
        <w:pStyle w:val="ListParagraph"/>
        <w:numPr>
          <w:ilvl w:val="0"/>
          <w:numId w:val="16"/>
        </w:numPr>
        <w:spacing w:after="160" w:line="259" w:lineRule="auto"/>
        <w:rPr>
          <w:rFonts w:ascii="Times New Roman" w:hAnsi="Times New Roman" w:cs="Times New Roman"/>
          <w:sz w:val="24"/>
          <w:szCs w:val="24"/>
        </w:rPr>
      </w:pPr>
      <w:r w:rsidRPr="001530E0">
        <w:rPr>
          <w:rFonts w:ascii="Times New Roman" w:hAnsi="Times New Roman" w:cs="Times New Roman"/>
          <w:sz w:val="24"/>
          <w:szCs w:val="24"/>
        </w:rPr>
        <w:t>Before playing with younger children</w:t>
      </w:r>
    </w:p>
    <w:p w:rsidR="002F185B" w:rsidRPr="001530E0" w:rsidRDefault="002F185B" w:rsidP="002F185B">
      <w:pPr>
        <w:ind w:left="360"/>
        <w:rPr>
          <w:rFonts w:ascii="Times New Roman" w:hAnsi="Times New Roman" w:cs="Times New Roman"/>
          <w:sz w:val="24"/>
          <w:szCs w:val="24"/>
        </w:rPr>
      </w:pPr>
      <w:r w:rsidRPr="001530E0">
        <w:rPr>
          <w:rFonts w:ascii="Times New Roman" w:hAnsi="Times New Roman" w:cs="Times New Roman"/>
          <w:sz w:val="24"/>
          <w:szCs w:val="24"/>
        </w:rPr>
        <w:t>We should wash our hands in the following way:</w:t>
      </w:r>
    </w:p>
    <w:p w:rsidR="002F185B" w:rsidRPr="001530E0" w:rsidRDefault="002F185B" w:rsidP="002F185B">
      <w:pPr>
        <w:pStyle w:val="ListParagraph"/>
        <w:numPr>
          <w:ilvl w:val="0"/>
          <w:numId w:val="17"/>
        </w:numPr>
        <w:spacing w:after="160" w:line="259" w:lineRule="auto"/>
        <w:rPr>
          <w:rFonts w:ascii="Times New Roman" w:hAnsi="Times New Roman" w:cs="Times New Roman"/>
          <w:sz w:val="24"/>
          <w:szCs w:val="24"/>
        </w:rPr>
      </w:pPr>
      <w:r w:rsidRPr="001530E0">
        <w:rPr>
          <w:rFonts w:ascii="Times New Roman" w:hAnsi="Times New Roman" w:cs="Times New Roman"/>
          <w:sz w:val="24"/>
          <w:szCs w:val="24"/>
        </w:rPr>
        <w:t>Use warm water to wet hands</w:t>
      </w:r>
    </w:p>
    <w:p w:rsidR="002F185B" w:rsidRPr="001530E0" w:rsidRDefault="002F185B" w:rsidP="002F185B">
      <w:pPr>
        <w:pStyle w:val="ListParagraph"/>
        <w:numPr>
          <w:ilvl w:val="0"/>
          <w:numId w:val="17"/>
        </w:numPr>
        <w:spacing w:after="160" w:line="259" w:lineRule="auto"/>
        <w:rPr>
          <w:rFonts w:ascii="Times New Roman" w:hAnsi="Times New Roman" w:cs="Times New Roman"/>
          <w:sz w:val="24"/>
          <w:szCs w:val="24"/>
        </w:rPr>
      </w:pPr>
      <w:r w:rsidRPr="001530E0">
        <w:rPr>
          <w:rFonts w:ascii="Times New Roman" w:hAnsi="Times New Roman" w:cs="Times New Roman"/>
          <w:sz w:val="24"/>
          <w:szCs w:val="24"/>
        </w:rPr>
        <w:t>Use soap to lather and make bubbles</w:t>
      </w:r>
    </w:p>
    <w:p w:rsidR="002F185B" w:rsidRPr="001530E0" w:rsidRDefault="002F185B" w:rsidP="002F185B">
      <w:pPr>
        <w:pStyle w:val="ListParagraph"/>
        <w:numPr>
          <w:ilvl w:val="0"/>
          <w:numId w:val="17"/>
        </w:numPr>
        <w:spacing w:after="160" w:line="259" w:lineRule="auto"/>
        <w:rPr>
          <w:rFonts w:ascii="Times New Roman" w:hAnsi="Times New Roman" w:cs="Times New Roman"/>
          <w:sz w:val="24"/>
          <w:szCs w:val="24"/>
        </w:rPr>
      </w:pPr>
      <w:r w:rsidRPr="001530E0">
        <w:rPr>
          <w:rFonts w:ascii="Times New Roman" w:hAnsi="Times New Roman" w:cs="Times New Roman"/>
          <w:sz w:val="24"/>
          <w:szCs w:val="24"/>
        </w:rPr>
        <w:t xml:space="preserve">Sing “Happy Birthday” two times </w:t>
      </w:r>
    </w:p>
    <w:p w:rsidR="002F185B" w:rsidRPr="001530E0" w:rsidRDefault="002F185B" w:rsidP="002F185B">
      <w:pPr>
        <w:pStyle w:val="ListParagraph"/>
        <w:numPr>
          <w:ilvl w:val="0"/>
          <w:numId w:val="17"/>
        </w:numPr>
        <w:spacing w:after="160" w:line="259" w:lineRule="auto"/>
        <w:rPr>
          <w:rFonts w:ascii="Times New Roman" w:hAnsi="Times New Roman" w:cs="Times New Roman"/>
          <w:sz w:val="24"/>
          <w:szCs w:val="24"/>
        </w:rPr>
      </w:pPr>
      <w:r w:rsidRPr="001530E0">
        <w:rPr>
          <w:rFonts w:ascii="Times New Roman" w:hAnsi="Times New Roman" w:cs="Times New Roman"/>
          <w:sz w:val="24"/>
          <w:szCs w:val="24"/>
        </w:rPr>
        <w:t>Rinse with warm water</w:t>
      </w:r>
    </w:p>
    <w:p w:rsidR="002F185B" w:rsidRPr="001530E0" w:rsidRDefault="002F185B" w:rsidP="002F185B">
      <w:pPr>
        <w:pStyle w:val="ListParagraph"/>
        <w:numPr>
          <w:ilvl w:val="0"/>
          <w:numId w:val="17"/>
        </w:numPr>
        <w:spacing w:after="160" w:line="259" w:lineRule="auto"/>
        <w:rPr>
          <w:rFonts w:ascii="Times New Roman" w:hAnsi="Times New Roman" w:cs="Times New Roman"/>
          <w:sz w:val="24"/>
          <w:szCs w:val="24"/>
        </w:rPr>
      </w:pPr>
      <w:r w:rsidRPr="001530E0">
        <w:rPr>
          <w:rFonts w:ascii="Times New Roman" w:hAnsi="Times New Roman" w:cs="Times New Roman"/>
          <w:sz w:val="24"/>
          <w:szCs w:val="24"/>
        </w:rPr>
        <w:t>Dry hands thoroughly</w:t>
      </w:r>
    </w:p>
    <w:p w:rsidR="002F185B" w:rsidRPr="001530E0" w:rsidRDefault="002F185B" w:rsidP="002F185B">
      <w:pPr>
        <w:rPr>
          <w:rFonts w:ascii="Times New Roman" w:hAnsi="Times New Roman" w:cs="Times New Roman"/>
          <w:sz w:val="24"/>
          <w:szCs w:val="24"/>
        </w:rPr>
      </w:pPr>
    </w:p>
    <w:p w:rsidR="002F185B" w:rsidRPr="001530E0" w:rsidRDefault="002F185B" w:rsidP="002F185B">
      <w:pPr>
        <w:rPr>
          <w:rFonts w:ascii="Times New Roman" w:hAnsi="Times New Roman" w:cs="Times New Roman"/>
          <w:sz w:val="24"/>
          <w:szCs w:val="24"/>
        </w:rPr>
      </w:pPr>
      <w:r w:rsidRPr="001530E0">
        <w:rPr>
          <w:rFonts w:ascii="Times New Roman" w:hAnsi="Times New Roman" w:cs="Times New Roman"/>
          <w:sz w:val="24"/>
          <w:szCs w:val="24"/>
        </w:rPr>
        <w:t>Students will be supervised while washing their hands and then go to their seat to fill out their promise to stay healthy by washing their hands.</w:t>
      </w:r>
    </w:p>
    <w:p w:rsidR="002F185B" w:rsidRPr="001530E0" w:rsidRDefault="002F185B" w:rsidP="002F185B">
      <w:pPr>
        <w:rPr>
          <w:rFonts w:ascii="Times New Roman" w:hAnsi="Times New Roman" w:cs="Times New Roman"/>
          <w:sz w:val="24"/>
          <w:szCs w:val="24"/>
        </w:rPr>
      </w:pPr>
    </w:p>
    <w:p w:rsidR="002F185B" w:rsidRPr="001530E0" w:rsidRDefault="002F185B" w:rsidP="002F185B">
      <w:pPr>
        <w:rPr>
          <w:rFonts w:ascii="Times New Roman" w:hAnsi="Times New Roman" w:cs="Times New Roman"/>
          <w:b/>
          <w:sz w:val="24"/>
          <w:szCs w:val="24"/>
        </w:rPr>
      </w:pPr>
    </w:p>
    <w:p w:rsidR="002F185B" w:rsidRPr="001530E0" w:rsidRDefault="002F185B" w:rsidP="002F185B">
      <w:pPr>
        <w:rPr>
          <w:rFonts w:ascii="Times New Roman" w:hAnsi="Times New Roman" w:cs="Times New Roman"/>
          <w:sz w:val="24"/>
          <w:szCs w:val="24"/>
        </w:rPr>
      </w:pPr>
      <w:r w:rsidRPr="0004456D">
        <w:rPr>
          <w:rFonts w:ascii="Times New Roman" w:hAnsi="Times New Roman" w:cs="Times New Roman"/>
          <w:b/>
          <w:sz w:val="24"/>
          <w:szCs w:val="24"/>
          <w:u w:val="single"/>
        </w:rPr>
        <w:t>Citation:</w:t>
      </w:r>
      <w:r>
        <w:rPr>
          <w:rFonts w:ascii="Times New Roman" w:hAnsi="Times New Roman" w:cs="Times New Roman"/>
          <w:sz w:val="24"/>
          <w:szCs w:val="24"/>
        </w:rPr>
        <w:t xml:space="preserve">  </w:t>
      </w:r>
      <w:r w:rsidRPr="001530E0">
        <w:rPr>
          <w:rFonts w:ascii="Times New Roman" w:hAnsi="Times New Roman" w:cs="Times New Roman"/>
          <w:sz w:val="24"/>
          <w:szCs w:val="24"/>
        </w:rPr>
        <w:t xml:space="preserve">“Mrs. </w:t>
      </w:r>
      <w:proofErr w:type="spellStart"/>
      <w:r w:rsidRPr="001530E0">
        <w:rPr>
          <w:rFonts w:ascii="Times New Roman" w:hAnsi="Times New Roman" w:cs="Times New Roman"/>
          <w:sz w:val="24"/>
          <w:szCs w:val="24"/>
        </w:rPr>
        <w:t>Bindergarten</w:t>
      </w:r>
      <w:proofErr w:type="spellEnd"/>
      <w:r w:rsidRPr="001530E0">
        <w:rPr>
          <w:rFonts w:ascii="Times New Roman" w:hAnsi="Times New Roman" w:cs="Times New Roman"/>
          <w:sz w:val="24"/>
          <w:szCs w:val="24"/>
        </w:rPr>
        <w:t xml:space="preserve"> Stays Home from Kindergarten” By Joseph Slate.</w:t>
      </w:r>
    </w:p>
    <w:p w:rsidR="002F185B" w:rsidRPr="001530E0" w:rsidRDefault="002F185B" w:rsidP="002F185B">
      <w:pPr>
        <w:rPr>
          <w:rFonts w:ascii="Times New Roman" w:hAnsi="Times New Roman" w:cs="Times New Roman"/>
          <w:sz w:val="24"/>
          <w:szCs w:val="24"/>
        </w:rPr>
      </w:pPr>
    </w:p>
    <w:p w:rsidR="002F185B" w:rsidRPr="00CB1993" w:rsidRDefault="002F185B" w:rsidP="002F185B">
      <w:pPr>
        <w:rPr>
          <w:rFonts w:ascii="Times New Roman" w:hAnsi="Times New Roman" w:cs="Times New Roman"/>
          <w:sz w:val="24"/>
          <w:szCs w:val="24"/>
        </w:rPr>
      </w:pPr>
      <w:r w:rsidRPr="0004456D">
        <w:rPr>
          <w:rFonts w:ascii="Times New Roman" w:hAnsi="Times New Roman" w:cs="Times New Roman"/>
          <w:b/>
          <w:sz w:val="24"/>
          <w:szCs w:val="24"/>
          <w:u w:val="single"/>
        </w:rPr>
        <w:t>Weekly Writing Focus:</w:t>
      </w:r>
      <w:r>
        <w:rPr>
          <w:rFonts w:ascii="Times New Roman" w:hAnsi="Times New Roman" w:cs="Times New Roman"/>
          <w:sz w:val="24"/>
          <w:szCs w:val="24"/>
        </w:rPr>
        <w:t xml:space="preserve">  List steps of Hand Washing</w:t>
      </w:r>
    </w:p>
    <w:p w:rsidR="002F185B" w:rsidRDefault="002F185B" w:rsidP="002F185B">
      <w:pPr>
        <w:rPr>
          <w:rFonts w:ascii="Times New Roman" w:hAnsi="Times New Roman" w:cs="Times New Roman"/>
          <w:b/>
          <w:sz w:val="24"/>
          <w:szCs w:val="24"/>
          <w:u w:val="single"/>
        </w:rPr>
      </w:pPr>
    </w:p>
    <w:p w:rsidR="002F185B" w:rsidRPr="00CB1993" w:rsidRDefault="002F185B" w:rsidP="002F185B">
      <w:pPr>
        <w:rPr>
          <w:rFonts w:ascii="Times New Roman" w:hAnsi="Times New Roman" w:cs="Times New Roman"/>
          <w:sz w:val="24"/>
          <w:szCs w:val="24"/>
        </w:rPr>
      </w:pPr>
      <w:r>
        <w:rPr>
          <w:rFonts w:ascii="Times New Roman" w:hAnsi="Times New Roman" w:cs="Times New Roman"/>
          <w:b/>
          <w:sz w:val="24"/>
          <w:szCs w:val="24"/>
          <w:u w:val="single"/>
        </w:rPr>
        <w:t>Culminating Question:</w:t>
      </w:r>
      <w:r>
        <w:rPr>
          <w:rFonts w:ascii="Times New Roman" w:hAnsi="Times New Roman" w:cs="Times New Roman"/>
          <w:sz w:val="24"/>
          <w:szCs w:val="24"/>
        </w:rPr>
        <w:t xml:space="preserve">  Why is it important to wash your hands?</w:t>
      </w:r>
    </w:p>
    <w:p w:rsidR="002F185B" w:rsidRDefault="002F185B" w:rsidP="002F185B">
      <w:pPr>
        <w:rPr>
          <w:rFonts w:ascii="Times New Roman" w:hAnsi="Times New Roman" w:cs="Times New Roman"/>
          <w:b/>
          <w:sz w:val="24"/>
          <w:szCs w:val="24"/>
          <w:u w:val="single"/>
        </w:rPr>
      </w:pPr>
    </w:p>
    <w:p w:rsidR="002F185B" w:rsidRDefault="002F185B" w:rsidP="002F185B">
      <w:pPr>
        <w:rPr>
          <w:rFonts w:ascii="Times New Roman" w:hAnsi="Times New Roman" w:cs="Times New Roman"/>
          <w:b/>
          <w:sz w:val="24"/>
          <w:szCs w:val="24"/>
          <w:u w:val="single"/>
        </w:rPr>
      </w:pPr>
    </w:p>
    <w:p w:rsidR="002F185B" w:rsidRDefault="002F185B" w:rsidP="002F185B">
      <w:pPr>
        <w:rPr>
          <w:rFonts w:ascii="Times New Roman" w:hAnsi="Times New Roman" w:cs="Times New Roman"/>
          <w:b/>
          <w:sz w:val="24"/>
          <w:szCs w:val="24"/>
          <w:u w:val="single"/>
        </w:rPr>
      </w:pPr>
    </w:p>
    <w:p w:rsidR="001B561D" w:rsidRDefault="001B561D" w:rsidP="002F185B">
      <w:pPr>
        <w:jc w:val="center"/>
        <w:rPr>
          <w:rFonts w:ascii="Times New Roman" w:hAnsi="Times New Roman" w:cs="Times New Roman"/>
          <w:noProof/>
          <w:sz w:val="32"/>
          <w:szCs w:val="24"/>
        </w:rPr>
      </w:pPr>
    </w:p>
    <w:p w:rsidR="001B561D" w:rsidRDefault="001B561D" w:rsidP="002F185B">
      <w:pPr>
        <w:jc w:val="center"/>
        <w:rPr>
          <w:rFonts w:ascii="Times New Roman" w:hAnsi="Times New Roman" w:cs="Times New Roman"/>
          <w:noProof/>
          <w:sz w:val="32"/>
          <w:szCs w:val="24"/>
        </w:rPr>
      </w:pPr>
    </w:p>
    <w:p w:rsidR="001B561D" w:rsidRDefault="001B561D" w:rsidP="002F185B">
      <w:pPr>
        <w:jc w:val="center"/>
        <w:rPr>
          <w:rFonts w:ascii="Times New Roman" w:hAnsi="Times New Roman" w:cs="Times New Roman"/>
          <w:noProof/>
          <w:sz w:val="32"/>
          <w:szCs w:val="24"/>
        </w:rPr>
      </w:pPr>
    </w:p>
    <w:p w:rsidR="002F185B" w:rsidRPr="00945BF2" w:rsidRDefault="002F185B" w:rsidP="002F185B">
      <w:pPr>
        <w:jc w:val="center"/>
        <w:rPr>
          <w:rFonts w:ascii="Times New Roman" w:hAnsi="Times New Roman" w:cs="Times New Roman"/>
          <w:noProof/>
          <w:sz w:val="32"/>
          <w:szCs w:val="24"/>
        </w:rPr>
      </w:pPr>
      <w:r w:rsidRPr="00945BF2">
        <w:rPr>
          <w:rFonts w:ascii="Times New Roman" w:hAnsi="Times New Roman" w:cs="Times New Roman"/>
          <w:noProof/>
          <w:sz w:val="32"/>
          <w:szCs w:val="24"/>
        </w:rPr>
        <w:lastRenderedPageBreak/>
        <w:t>I ________________ promise to do my job of staying healthy by:</w:t>
      </w:r>
    </w:p>
    <w:p w:rsidR="002F185B" w:rsidRDefault="002F185B" w:rsidP="002F185B">
      <w:pPr>
        <w:jc w:val="center"/>
        <w:rPr>
          <w:rFonts w:ascii="Times New Roman" w:hAnsi="Times New Roman" w:cs="Times New Roman"/>
          <w:noProof/>
          <w:sz w:val="24"/>
          <w:szCs w:val="24"/>
        </w:rPr>
      </w:pPr>
    </w:p>
    <w:p w:rsidR="002F185B" w:rsidRPr="00945BF2" w:rsidRDefault="002F185B" w:rsidP="002F185B">
      <w:pPr>
        <w:jc w:val="center"/>
        <w:rPr>
          <w:rFonts w:ascii="Times New Roman" w:hAnsi="Times New Roman" w:cs="Times New Roman"/>
          <w:noProof/>
          <w:sz w:val="56"/>
          <w:szCs w:val="24"/>
        </w:rPr>
      </w:pPr>
      <w:r w:rsidRPr="00945BF2">
        <w:rPr>
          <w:rFonts w:ascii="Times New Roman" w:hAnsi="Times New Roman" w:cs="Times New Roman"/>
          <w:noProof/>
          <w:sz w:val="56"/>
          <w:szCs w:val="24"/>
        </w:rPr>
        <w:t>Washing My Hands</w:t>
      </w:r>
    </w:p>
    <w:p w:rsidR="002F185B" w:rsidRDefault="002F185B" w:rsidP="002F185B">
      <w:pPr>
        <w:jc w:val="center"/>
        <w:rPr>
          <w:rFonts w:ascii="Times New Roman" w:hAnsi="Times New Roman" w:cs="Times New Roman"/>
          <w:noProof/>
          <w:sz w:val="24"/>
          <w:szCs w:val="24"/>
        </w:rPr>
      </w:pPr>
    </w:p>
    <w:p w:rsidR="002F185B" w:rsidRPr="00A70730" w:rsidRDefault="002F185B" w:rsidP="002F185B">
      <w:pPr>
        <w:jc w:val="center"/>
        <w:rPr>
          <w:rFonts w:ascii="Times New Roman" w:hAnsi="Times New Roman" w:cs="Times New Roman"/>
          <w:noProof/>
          <w:sz w:val="24"/>
          <w:szCs w:val="24"/>
        </w:rPr>
      </w:pPr>
      <w:r>
        <w:rPr>
          <w:noProof/>
          <w:sz w:val="32"/>
          <w:szCs w:val="32"/>
        </w:rPr>
        <mc:AlternateContent>
          <mc:Choice Requires="wps">
            <w:drawing>
              <wp:anchor distT="0" distB="0" distL="114300" distR="114300" simplePos="0" relativeHeight="251667456" behindDoc="0" locked="0" layoutInCell="1" allowOverlap="1" wp14:anchorId="599ADD34" wp14:editId="25250017">
                <wp:simplePos x="0" y="0"/>
                <wp:positionH relativeFrom="column">
                  <wp:posOffset>-371474</wp:posOffset>
                </wp:positionH>
                <wp:positionV relativeFrom="paragraph">
                  <wp:posOffset>340995</wp:posOffset>
                </wp:positionV>
                <wp:extent cx="1116330" cy="1095375"/>
                <wp:effectExtent l="0" t="0" r="26670" b="28575"/>
                <wp:wrapNone/>
                <wp:docPr id="7" name="Text Box 7"/>
                <wp:cNvGraphicFramePr/>
                <a:graphic xmlns:a="http://schemas.openxmlformats.org/drawingml/2006/main">
                  <a:graphicData uri="http://schemas.microsoft.com/office/word/2010/wordprocessingShape">
                    <wps:wsp>
                      <wps:cNvSpPr txBox="1"/>
                      <wps:spPr>
                        <a:xfrm>
                          <a:off x="0" y="0"/>
                          <a:ext cx="1116330" cy="1095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6EA5" w:rsidRDefault="006B6EA5" w:rsidP="002F185B">
                            <w:pPr>
                              <w:pBdr>
                                <w:top w:val="single" w:sz="4" w:space="1" w:color="auto"/>
                                <w:left w:val="single" w:sz="4" w:space="4" w:color="auto"/>
                                <w:bottom w:val="single" w:sz="4" w:space="1" w:color="auto"/>
                                <w:right w:val="single" w:sz="4" w:space="4" w:color="auto"/>
                              </w:pBdr>
                            </w:pPr>
                          </w:p>
                          <w:p w:rsidR="006B6EA5" w:rsidRDefault="006B6EA5" w:rsidP="002F185B">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ADD34" id="Text Box 7" o:spid="_x0000_s1029" type="#_x0000_t202" style="position:absolute;left:0;text-align:left;margin-left:-29.25pt;margin-top:26.85pt;width:87.9pt;height:8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" fillcolor="white [3201]" strokeweight=".5pt">
                <v:textbox>
                  <w:txbxContent>
                    <w:p w:rsidR="006B6EA5" w:rsidRDefault="006B6EA5" w:rsidP="002F185B">
                      <w:pPr>
                        <w:pBdr>
                          <w:top w:val="single" w:sz="4" w:space="1" w:color="auto"/>
                          <w:left w:val="single" w:sz="4" w:space="4" w:color="auto"/>
                          <w:bottom w:val="single" w:sz="4" w:space="1" w:color="auto"/>
                          <w:right w:val="single" w:sz="4" w:space="4" w:color="auto"/>
                        </w:pBdr>
                      </w:pPr>
                    </w:p>
                    <w:p w:rsidR="006B6EA5" w:rsidRDefault="006B6EA5" w:rsidP="002F185B">
                      <w:pPr>
                        <w:pBdr>
                          <w:top w:val="single" w:sz="4" w:space="1" w:color="auto"/>
                          <w:left w:val="single" w:sz="4" w:space="4" w:color="auto"/>
                          <w:bottom w:val="single" w:sz="4" w:space="1" w:color="auto"/>
                          <w:right w:val="single" w:sz="4" w:space="4" w:color="auto"/>
                        </w:pBdr>
                      </w:pPr>
                    </w:p>
                  </w:txbxContent>
                </v:textbox>
              </v:shape>
            </w:pict>
          </mc:Fallback>
        </mc:AlternateContent>
      </w:r>
    </w:p>
    <w:p w:rsidR="002F185B" w:rsidRDefault="002F185B" w:rsidP="002F185B">
      <w:pPr>
        <w:jc w:val="center"/>
        <w:rPr>
          <w:noProof/>
          <w:sz w:val="72"/>
          <w:szCs w:val="72"/>
        </w:rPr>
      </w:pPr>
      <w:r>
        <w:rPr>
          <w:noProof/>
          <w:sz w:val="32"/>
          <w:szCs w:val="32"/>
        </w:rPr>
        <mc:AlternateContent>
          <mc:Choice Requires="wps">
            <w:drawing>
              <wp:anchor distT="0" distB="0" distL="114300" distR="114300" simplePos="0" relativeHeight="251670528" behindDoc="0" locked="0" layoutInCell="1" allowOverlap="1" wp14:anchorId="178130EC" wp14:editId="523E9AE9">
                <wp:simplePos x="0" y="0"/>
                <wp:positionH relativeFrom="column">
                  <wp:posOffset>3800475</wp:posOffset>
                </wp:positionH>
                <wp:positionV relativeFrom="paragraph">
                  <wp:posOffset>12065</wp:posOffset>
                </wp:positionV>
                <wp:extent cx="1076325" cy="10668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1076325" cy="1066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6EA5" w:rsidRDefault="006B6EA5" w:rsidP="002F185B">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130EC" id="Text Box 8" o:spid="_x0000_s1030" type="#_x0000_t202" style="position:absolute;left:0;text-align:left;margin-left:299.25pt;margin-top:.95pt;width:84.75pt;height: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" fillcolor="white [3201]" strokeweight=".5pt">
                <v:textbox>
                  <w:txbxContent>
                    <w:p w:rsidR="006B6EA5" w:rsidRDefault="006B6EA5" w:rsidP="002F185B">
                      <w:pPr>
                        <w:pBdr>
                          <w:top w:val="single" w:sz="4" w:space="1" w:color="auto"/>
                          <w:left w:val="single" w:sz="4" w:space="4" w:color="auto"/>
                          <w:bottom w:val="single" w:sz="4" w:space="1" w:color="auto"/>
                          <w:right w:val="single" w:sz="4" w:space="4" w:color="auto"/>
                        </w:pBdr>
                      </w:pPr>
                    </w:p>
                  </w:txbxContent>
                </v:textbox>
              </v:shape>
            </w:pict>
          </mc:Fallback>
        </mc:AlternateContent>
      </w:r>
      <w:r>
        <w:rPr>
          <w:noProof/>
          <w:sz w:val="32"/>
          <w:szCs w:val="32"/>
        </w:rPr>
        <mc:AlternateContent>
          <mc:Choice Requires="wps">
            <w:drawing>
              <wp:anchor distT="0" distB="0" distL="114300" distR="114300" simplePos="0" relativeHeight="251669504" behindDoc="0" locked="0" layoutInCell="1" allowOverlap="1" wp14:anchorId="46C9B9EE" wp14:editId="43EEBEC5">
                <wp:simplePos x="0" y="0"/>
                <wp:positionH relativeFrom="margin">
                  <wp:posOffset>2428875</wp:posOffset>
                </wp:positionH>
                <wp:positionV relativeFrom="paragraph">
                  <wp:posOffset>12065</wp:posOffset>
                </wp:positionV>
                <wp:extent cx="1085850" cy="10763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1085850" cy="1076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6EA5" w:rsidRDefault="006B6EA5" w:rsidP="002F185B">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9B9EE" id="Text Box 5" o:spid="_x0000_s1031" type="#_x0000_t202" style="position:absolute;left:0;text-align:left;margin-left:191.25pt;margin-top:.95pt;width:85.5pt;height:84.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" fillcolor="white [3201]" strokeweight=".5pt">
                <v:textbox>
                  <w:txbxContent>
                    <w:p w:rsidR="006B6EA5" w:rsidRDefault="006B6EA5" w:rsidP="002F185B">
                      <w:pPr>
                        <w:pBdr>
                          <w:top w:val="single" w:sz="4" w:space="1" w:color="auto"/>
                          <w:left w:val="single" w:sz="4" w:space="4" w:color="auto"/>
                          <w:bottom w:val="single" w:sz="4" w:space="1" w:color="auto"/>
                          <w:right w:val="single" w:sz="4" w:space="4" w:color="auto"/>
                        </w:pBdr>
                      </w:pPr>
                    </w:p>
                  </w:txbxContent>
                </v:textbox>
                <w10:wrap anchorx="margin"/>
              </v:shape>
            </w:pict>
          </mc:Fallback>
        </mc:AlternateContent>
      </w:r>
      <w:r>
        <w:rPr>
          <w:noProof/>
          <w:sz w:val="32"/>
          <w:szCs w:val="32"/>
        </w:rPr>
        <mc:AlternateContent>
          <mc:Choice Requires="wps">
            <w:drawing>
              <wp:anchor distT="0" distB="0" distL="114300" distR="114300" simplePos="0" relativeHeight="251668480" behindDoc="0" locked="0" layoutInCell="1" allowOverlap="1" wp14:anchorId="39196734" wp14:editId="1E99155A">
                <wp:simplePos x="0" y="0"/>
                <wp:positionH relativeFrom="column">
                  <wp:posOffset>1085850</wp:posOffset>
                </wp:positionH>
                <wp:positionV relativeFrom="paragraph">
                  <wp:posOffset>12065</wp:posOffset>
                </wp:positionV>
                <wp:extent cx="1035050" cy="1076325"/>
                <wp:effectExtent l="0" t="0" r="12700" b="28575"/>
                <wp:wrapNone/>
                <wp:docPr id="9" name="Text Box 9"/>
                <wp:cNvGraphicFramePr/>
                <a:graphic xmlns:a="http://schemas.openxmlformats.org/drawingml/2006/main">
                  <a:graphicData uri="http://schemas.microsoft.com/office/word/2010/wordprocessingShape">
                    <wps:wsp>
                      <wps:cNvSpPr txBox="1"/>
                      <wps:spPr>
                        <a:xfrm>
                          <a:off x="0" y="0"/>
                          <a:ext cx="1035050" cy="1076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6EA5" w:rsidRDefault="006B6EA5" w:rsidP="002F185B">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96734" id="Text Box 9" o:spid="_x0000_s1032" type="#_x0000_t202" style="position:absolute;left:0;text-align:left;margin-left:85.5pt;margin-top:.95pt;width:81.5pt;height:8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" fillcolor="white [3201]" strokeweight=".5pt">
                <v:textbox>
                  <w:txbxContent>
                    <w:p w:rsidR="006B6EA5" w:rsidRDefault="006B6EA5" w:rsidP="002F185B">
                      <w:pPr>
                        <w:pBdr>
                          <w:top w:val="single" w:sz="4" w:space="1" w:color="auto"/>
                          <w:left w:val="single" w:sz="4" w:space="4" w:color="auto"/>
                          <w:bottom w:val="single" w:sz="4" w:space="1" w:color="auto"/>
                          <w:right w:val="single" w:sz="4" w:space="4" w:color="auto"/>
                        </w:pBdr>
                      </w:pPr>
                    </w:p>
                  </w:txbxContent>
                </v:textbox>
              </v:shape>
            </w:pict>
          </mc:Fallback>
        </mc:AlternateContent>
      </w:r>
      <w:r>
        <w:rPr>
          <w:noProof/>
          <w:sz w:val="32"/>
          <w:szCs w:val="32"/>
        </w:rPr>
        <mc:AlternateContent>
          <mc:Choice Requires="wps">
            <w:drawing>
              <wp:anchor distT="0" distB="0" distL="114300" distR="114300" simplePos="0" relativeHeight="251671552" behindDoc="0" locked="0" layoutInCell="1" allowOverlap="1" wp14:anchorId="71D4E0E7" wp14:editId="0EC4FB80">
                <wp:simplePos x="0" y="0"/>
                <wp:positionH relativeFrom="column">
                  <wp:posOffset>5248275</wp:posOffset>
                </wp:positionH>
                <wp:positionV relativeFrom="paragraph">
                  <wp:posOffset>12065</wp:posOffset>
                </wp:positionV>
                <wp:extent cx="1026795" cy="1038225"/>
                <wp:effectExtent l="0" t="0" r="20955" b="28575"/>
                <wp:wrapNone/>
                <wp:docPr id="10" name="Text Box 10"/>
                <wp:cNvGraphicFramePr/>
                <a:graphic xmlns:a="http://schemas.openxmlformats.org/drawingml/2006/main">
                  <a:graphicData uri="http://schemas.microsoft.com/office/word/2010/wordprocessingShape">
                    <wps:wsp>
                      <wps:cNvSpPr txBox="1"/>
                      <wps:spPr>
                        <a:xfrm>
                          <a:off x="0" y="0"/>
                          <a:ext cx="1026795" cy="1038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6EA5" w:rsidRDefault="006B6EA5" w:rsidP="002F185B">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4E0E7" id="Text Box 10" o:spid="_x0000_s1033" type="#_x0000_t202" style="position:absolute;left:0;text-align:left;margin-left:413.25pt;margin-top:.95pt;width:80.85pt;height:8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" fillcolor="white [3201]" strokeweight=".5pt">
                <v:textbox>
                  <w:txbxContent>
                    <w:p w:rsidR="006B6EA5" w:rsidRDefault="006B6EA5" w:rsidP="002F185B">
                      <w:pPr>
                        <w:pBdr>
                          <w:top w:val="single" w:sz="4" w:space="1" w:color="auto"/>
                          <w:left w:val="single" w:sz="4" w:space="4" w:color="auto"/>
                          <w:bottom w:val="single" w:sz="4" w:space="1" w:color="auto"/>
                          <w:right w:val="single" w:sz="4" w:space="4" w:color="auto"/>
                        </w:pBdr>
                      </w:pPr>
                    </w:p>
                  </w:txbxContent>
                </v:textbox>
              </v:shape>
            </w:pict>
          </mc:Fallback>
        </mc:AlternateContent>
      </w:r>
      <w:r>
        <w:rPr>
          <w:noProof/>
          <w:sz w:val="72"/>
          <w:szCs w:val="72"/>
        </w:rPr>
        <w:t xml:space="preserve">                   </w:t>
      </w:r>
    </w:p>
    <w:p w:rsidR="002F185B" w:rsidRPr="00A70730" w:rsidRDefault="002F185B" w:rsidP="002F185B">
      <w:pPr>
        <w:jc w:val="center"/>
        <w:rPr>
          <w:rFonts w:ascii="Times New Roman" w:hAnsi="Times New Roman" w:cs="Times New Roman"/>
          <w:noProof/>
          <w:sz w:val="24"/>
          <w:szCs w:val="24"/>
        </w:rPr>
      </w:pPr>
    </w:p>
    <w:p w:rsidR="002F185B" w:rsidRDefault="002F185B" w:rsidP="002F185B">
      <w:pPr>
        <w:rPr>
          <w:sz w:val="72"/>
          <w:szCs w:val="72"/>
        </w:rPr>
      </w:pPr>
    </w:p>
    <w:p w:rsidR="002F185B" w:rsidRPr="00945BF2" w:rsidRDefault="002F185B" w:rsidP="002F185B">
      <w:pPr>
        <w:rPr>
          <w:sz w:val="36"/>
          <w:szCs w:val="72"/>
        </w:rPr>
      </w:pPr>
      <w:r>
        <w:rPr>
          <w:sz w:val="36"/>
          <w:szCs w:val="72"/>
        </w:rPr>
        <w:t>Directions:  Cut out images and place them in order.</w:t>
      </w:r>
    </w:p>
    <w:p w:rsidR="002F185B" w:rsidRPr="007A797C" w:rsidRDefault="002F185B" w:rsidP="002F185B">
      <w:pPr>
        <w:jc w:val="center"/>
        <w:rPr>
          <w:sz w:val="72"/>
          <w:szCs w:val="72"/>
        </w:rPr>
      </w:pPr>
      <w:r w:rsidRPr="00EA1D09">
        <w:rPr>
          <w:noProof/>
          <w:bdr w:val="single" w:sz="4" w:space="0" w:color="auto"/>
        </w:rPr>
        <w:drawing>
          <wp:anchor distT="0" distB="0" distL="114300" distR="114300" simplePos="0" relativeHeight="251674624" behindDoc="1" locked="0" layoutInCell="1" allowOverlap="1" wp14:anchorId="35F12176" wp14:editId="7E9D7C09">
            <wp:simplePos x="0" y="0"/>
            <wp:positionH relativeFrom="column">
              <wp:posOffset>4361180</wp:posOffset>
            </wp:positionH>
            <wp:positionV relativeFrom="paragraph">
              <wp:posOffset>117475</wp:posOffset>
            </wp:positionV>
            <wp:extent cx="1104265" cy="1276350"/>
            <wp:effectExtent l="0" t="0" r="635" b="0"/>
            <wp:wrapTight wrapText="bothSides">
              <wp:wrapPolygon edited="0">
                <wp:start x="0" y="0"/>
                <wp:lineTo x="0" y="21278"/>
                <wp:lineTo x="21240" y="21278"/>
                <wp:lineTo x="21240" y="0"/>
                <wp:lineTo x="0" y="0"/>
              </wp:wrapPolygon>
            </wp:wrapTight>
            <wp:docPr id="11" name="Picture 11" descr="C:\Users\Dell\AppData\Local\Microsoft\Windows\INetCache\IE\31ZRKSJ2\drawing_101___towel_study_2_by_xycols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Microsoft\Windows\INetCache\IE\31ZRKSJ2\drawing_101___towel_study_2_by_xycolsen[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26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1D09">
        <w:rPr>
          <w:noProof/>
          <w:bdr w:val="single" w:sz="4" w:space="0" w:color="auto"/>
        </w:rPr>
        <w:drawing>
          <wp:anchor distT="0" distB="0" distL="114300" distR="114300" simplePos="0" relativeHeight="251673600" behindDoc="1" locked="0" layoutInCell="1" allowOverlap="1" wp14:anchorId="7AAC731B" wp14:editId="44C8CD2B">
            <wp:simplePos x="0" y="0"/>
            <wp:positionH relativeFrom="column">
              <wp:posOffset>2295525</wp:posOffset>
            </wp:positionH>
            <wp:positionV relativeFrom="paragraph">
              <wp:posOffset>164465</wp:posOffset>
            </wp:positionV>
            <wp:extent cx="1070610" cy="1265555"/>
            <wp:effectExtent l="0" t="0" r="0" b="0"/>
            <wp:wrapTight wrapText="bothSides">
              <wp:wrapPolygon edited="0">
                <wp:start x="6149" y="0"/>
                <wp:lineTo x="0" y="4877"/>
                <wp:lineTo x="0" y="7478"/>
                <wp:lineTo x="8840" y="11055"/>
                <wp:lineTo x="12683" y="11055"/>
                <wp:lineTo x="12683" y="21134"/>
                <wp:lineTo x="19986" y="21134"/>
                <wp:lineTo x="20754" y="20484"/>
                <wp:lineTo x="20754" y="11055"/>
                <wp:lineTo x="18064" y="7478"/>
                <wp:lineTo x="16527" y="5852"/>
                <wp:lineTo x="18064" y="2276"/>
                <wp:lineTo x="17295" y="650"/>
                <wp:lineTo x="13452" y="0"/>
                <wp:lineTo x="6149" y="0"/>
              </wp:wrapPolygon>
            </wp:wrapTight>
            <wp:docPr id="12" name="Picture 12" descr="C:\Users\Dell\AppData\Local\Microsoft\Windows\INetCache\IE\31ZRKSJ2\Wass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IE\31ZRKSJ2\Wasser[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0610"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1D09">
        <w:rPr>
          <w:noProof/>
          <w:bdr w:val="single" w:sz="4" w:space="0" w:color="auto"/>
        </w:rPr>
        <w:drawing>
          <wp:anchor distT="0" distB="0" distL="114300" distR="114300" simplePos="0" relativeHeight="251672576" behindDoc="1" locked="0" layoutInCell="1" allowOverlap="1" wp14:anchorId="6673B5EC" wp14:editId="00170DA2">
            <wp:simplePos x="0" y="0"/>
            <wp:positionH relativeFrom="column">
              <wp:posOffset>133350</wp:posOffset>
            </wp:positionH>
            <wp:positionV relativeFrom="paragraph">
              <wp:posOffset>155575</wp:posOffset>
            </wp:positionV>
            <wp:extent cx="1109345" cy="1308735"/>
            <wp:effectExtent l="0" t="0" r="0" b="5715"/>
            <wp:wrapTight wrapText="bothSides">
              <wp:wrapPolygon edited="0">
                <wp:start x="14466" y="0"/>
                <wp:lineTo x="8531" y="0"/>
                <wp:lineTo x="2596" y="2830"/>
                <wp:lineTo x="2596" y="5031"/>
                <wp:lineTo x="1113" y="8803"/>
                <wp:lineTo x="0" y="11004"/>
                <wp:lineTo x="0" y="16664"/>
                <wp:lineTo x="6677" y="21380"/>
                <wp:lineTo x="7048" y="21380"/>
                <wp:lineTo x="9644" y="21380"/>
                <wp:lineTo x="10757" y="20122"/>
                <wp:lineTo x="12982" y="20122"/>
                <wp:lineTo x="18917" y="16349"/>
                <wp:lineTo x="18546" y="15092"/>
                <wp:lineTo x="21143" y="12576"/>
                <wp:lineTo x="21143" y="10061"/>
                <wp:lineTo x="17062" y="0"/>
                <wp:lineTo x="14466" y="0"/>
              </wp:wrapPolygon>
            </wp:wrapTight>
            <wp:docPr id="13" name="Picture 13" descr="C:\Users\Dell\AppData\Local\Microsoft\Windows\INetCache\IE\RUARRX6S\wash_han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Microsoft\Windows\INetCache\IE\RUARRX6S\wash_hands[1].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9345" cy="1308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185B" w:rsidRPr="0004456D" w:rsidRDefault="002F185B" w:rsidP="002F185B">
      <w:pPr>
        <w:rPr>
          <w:rFonts w:ascii="Times New Roman" w:hAnsi="Times New Roman" w:cs="Times New Roman"/>
          <w:b/>
          <w:sz w:val="24"/>
          <w:szCs w:val="24"/>
          <w:u w:val="single"/>
        </w:rPr>
      </w:pPr>
    </w:p>
    <w:p w:rsidR="002F185B" w:rsidRPr="00FE1B88"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1B561D" w:rsidP="002F185B">
      <w:pPr>
        <w:rPr>
          <w:rFonts w:ascii="Times New Roman" w:hAnsi="Times New Roman" w:cs="Times New Roman"/>
          <w:sz w:val="24"/>
          <w:szCs w:val="24"/>
        </w:rPr>
      </w:pPr>
      <w:r w:rsidRPr="00EA1D09">
        <w:rPr>
          <w:noProof/>
          <w:bdr w:val="single" w:sz="4" w:space="0" w:color="auto"/>
        </w:rPr>
        <w:drawing>
          <wp:anchor distT="0" distB="0" distL="114300" distR="114300" simplePos="0" relativeHeight="251676672" behindDoc="1" locked="0" layoutInCell="1" allowOverlap="1" wp14:anchorId="74688B2B" wp14:editId="69AFF026">
            <wp:simplePos x="0" y="0"/>
            <wp:positionH relativeFrom="column">
              <wp:posOffset>4046855</wp:posOffset>
            </wp:positionH>
            <wp:positionV relativeFrom="paragraph">
              <wp:posOffset>192405</wp:posOffset>
            </wp:positionV>
            <wp:extent cx="1118235" cy="1322070"/>
            <wp:effectExtent l="0" t="0" r="0" b="0"/>
            <wp:wrapTight wrapText="bothSides">
              <wp:wrapPolygon edited="0">
                <wp:start x="6256" y="0"/>
                <wp:lineTo x="368" y="4669"/>
                <wp:lineTo x="368" y="7470"/>
                <wp:lineTo x="8095" y="10582"/>
                <wp:lineTo x="12511" y="10582"/>
                <wp:lineTo x="13983" y="15562"/>
                <wp:lineTo x="12879" y="20542"/>
                <wp:lineTo x="12879" y="21164"/>
                <wp:lineTo x="19503" y="21164"/>
                <wp:lineTo x="20606" y="20542"/>
                <wp:lineTo x="20606" y="10582"/>
                <wp:lineTo x="17663" y="7159"/>
                <wp:lineTo x="16191" y="5602"/>
                <wp:lineTo x="18031" y="1867"/>
                <wp:lineTo x="17295" y="622"/>
                <wp:lineTo x="13247" y="0"/>
                <wp:lineTo x="6256" y="0"/>
              </wp:wrapPolygon>
            </wp:wrapTight>
            <wp:docPr id="15" name="Picture 15" descr="C:\Users\Dell\AppData\Local\Microsoft\Windows\INetCache\IE\31ZRKSJ2\Wass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IE\31ZRKSJ2\Wasser[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8235" cy="1322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1D09">
        <w:rPr>
          <w:noProof/>
          <w:bdr w:val="single" w:sz="4" w:space="0" w:color="auto"/>
        </w:rPr>
        <w:drawing>
          <wp:anchor distT="0" distB="0" distL="114300" distR="114300" simplePos="0" relativeHeight="251675648" behindDoc="1" locked="0" layoutInCell="1" allowOverlap="1" wp14:anchorId="68A4FFB3" wp14:editId="1CF261A0">
            <wp:simplePos x="0" y="0"/>
            <wp:positionH relativeFrom="column">
              <wp:posOffset>877570</wp:posOffset>
            </wp:positionH>
            <wp:positionV relativeFrom="paragraph">
              <wp:posOffset>234315</wp:posOffset>
            </wp:positionV>
            <wp:extent cx="1254125" cy="1303020"/>
            <wp:effectExtent l="0" t="0" r="3175" b="0"/>
            <wp:wrapTight wrapText="bothSides">
              <wp:wrapPolygon edited="0">
                <wp:start x="0" y="0"/>
                <wp:lineTo x="0" y="21158"/>
                <wp:lineTo x="21327" y="21158"/>
                <wp:lineTo x="21327" y="0"/>
                <wp:lineTo x="0" y="0"/>
              </wp:wrapPolygon>
            </wp:wrapTight>
            <wp:docPr id="14" name="Picture 14" descr="C:\Users\Dell\AppData\Local\Microsoft\Windows\INetCache\IE\045IH7PK\soap_19127_l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Microsoft\Windows\INetCache\IE\045IH7PK\soap_19127_lg[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4125"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Pr="00471798" w:rsidRDefault="002F185B" w:rsidP="002F185B">
      <w:pPr>
        <w:rPr>
          <w:rFonts w:ascii="Times New Roman" w:hAnsi="Times New Roman" w:cs="Times New Roman"/>
          <w:sz w:val="24"/>
          <w:szCs w:val="24"/>
        </w:rPr>
      </w:pPr>
      <w:r w:rsidRPr="00471798">
        <w:rPr>
          <w:rFonts w:ascii="Times New Roman" w:hAnsi="Times New Roman" w:cs="Times New Roman"/>
          <w:sz w:val="24"/>
          <w:szCs w:val="24"/>
        </w:rPr>
        <w:lastRenderedPageBreak/>
        <w:t>Kindergarten</w:t>
      </w:r>
      <w:r w:rsidRPr="00471798">
        <w:rPr>
          <w:rFonts w:ascii="Times New Roman" w:hAnsi="Times New Roman" w:cs="Times New Roman"/>
          <w:sz w:val="24"/>
          <w:szCs w:val="24"/>
        </w:rPr>
        <w:br/>
        <w:t>Story:  Rainbow Crow</w:t>
      </w:r>
    </w:p>
    <w:p w:rsidR="002F185B" w:rsidRPr="00471798" w:rsidRDefault="002F185B" w:rsidP="002F185B">
      <w:pPr>
        <w:jc w:val="center"/>
        <w:rPr>
          <w:rFonts w:ascii="Times New Roman" w:hAnsi="Times New Roman" w:cs="Times New Roman"/>
          <w:sz w:val="24"/>
          <w:szCs w:val="24"/>
        </w:rPr>
      </w:pPr>
      <w:r w:rsidRPr="00471798">
        <w:rPr>
          <w:rFonts w:ascii="Times New Roman" w:hAnsi="Times New Roman" w:cs="Times New Roman"/>
          <w:b/>
          <w:sz w:val="24"/>
          <w:szCs w:val="24"/>
        </w:rPr>
        <w:t xml:space="preserve">Rainbow Crow </w:t>
      </w:r>
      <w:r w:rsidRPr="00471798">
        <w:rPr>
          <w:rFonts w:ascii="Times New Roman" w:hAnsi="Times New Roman" w:cs="Times New Roman"/>
          <w:sz w:val="24"/>
          <w:szCs w:val="24"/>
        </w:rPr>
        <w:br/>
      </w:r>
      <w:r w:rsidRPr="00471798">
        <w:rPr>
          <w:rStyle w:val="Strong"/>
          <w:rFonts w:ascii="Times New Roman" w:hAnsi="Times New Roman" w:cs="Times New Roman"/>
          <w:sz w:val="24"/>
          <w:szCs w:val="24"/>
        </w:rPr>
        <w:t xml:space="preserve"> (</w:t>
      </w:r>
      <w:proofErr w:type="spellStart"/>
      <w:r w:rsidRPr="00471798">
        <w:rPr>
          <w:rStyle w:val="Strong"/>
          <w:rFonts w:ascii="Times New Roman" w:hAnsi="Times New Roman" w:cs="Times New Roman"/>
          <w:sz w:val="24"/>
          <w:szCs w:val="24"/>
        </w:rPr>
        <w:t>Lenni</w:t>
      </w:r>
      <w:proofErr w:type="spellEnd"/>
      <w:r w:rsidRPr="00471798">
        <w:rPr>
          <w:rStyle w:val="Strong"/>
          <w:rFonts w:ascii="Times New Roman" w:hAnsi="Times New Roman" w:cs="Times New Roman"/>
          <w:sz w:val="24"/>
          <w:szCs w:val="24"/>
        </w:rPr>
        <w:t xml:space="preserve"> Lenape Tribe</w:t>
      </w:r>
      <w:proofErr w:type="gramStart"/>
      <w:r w:rsidRPr="00471798">
        <w:rPr>
          <w:rStyle w:val="Strong"/>
          <w:rFonts w:ascii="Times New Roman" w:hAnsi="Times New Roman" w:cs="Times New Roman"/>
          <w:sz w:val="24"/>
          <w:szCs w:val="24"/>
        </w:rPr>
        <w:t>)</w:t>
      </w:r>
      <w:proofErr w:type="gramEnd"/>
      <w:r w:rsidRPr="00471798">
        <w:rPr>
          <w:rFonts w:ascii="Times New Roman" w:hAnsi="Times New Roman" w:cs="Times New Roman"/>
          <w:b/>
          <w:bCs/>
          <w:sz w:val="24"/>
          <w:szCs w:val="24"/>
        </w:rPr>
        <w:br/>
      </w:r>
      <w:r w:rsidRPr="00471798">
        <w:rPr>
          <w:rStyle w:val="Strong"/>
          <w:rFonts w:ascii="Times New Roman" w:hAnsi="Times New Roman" w:cs="Times New Roman"/>
          <w:sz w:val="24"/>
          <w:szCs w:val="24"/>
        </w:rPr>
        <w:t>retold by</w:t>
      </w:r>
      <w:r w:rsidRPr="00471798">
        <w:rPr>
          <w:rFonts w:ascii="Times New Roman" w:hAnsi="Times New Roman" w:cs="Times New Roman"/>
          <w:b/>
          <w:bCs/>
          <w:sz w:val="24"/>
          <w:szCs w:val="24"/>
        </w:rPr>
        <w:br/>
      </w:r>
      <w:r w:rsidRPr="00471798">
        <w:rPr>
          <w:rStyle w:val="Strong"/>
          <w:rFonts w:ascii="Times New Roman" w:hAnsi="Times New Roman" w:cs="Times New Roman"/>
          <w:sz w:val="24"/>
          <w:szCs w:val="24"/>
        </w:rPr>
        <w:t>S. E. Schlosser</w:t>
      </w:r>
    </w:p>
    <w:p w:rsidR="002F185B" w:rsidRPr="00471798" w:rsidRDefault="002F185B" w:rsidP="002F185B">
      <w:pPr>
        <w:pStyle w:val="NormalWeb"/>
      </w:pPr>
      <w:r>
        <w:rPr>
          <w:noProof/>
        </w:rPr>
        <w:drawing>
          <wp:anchor distT="0" distB="0" distL="114300" distR="114300" simplePos="0" relativeHeight="251678720" behindDoc="1" locked="0" layoutInCell="1" allowOverlap="1" wp14:anchorId="524E9A6E" wp14:editId="2C874E18">
            <wp:simplePos x="0" y="0"/>
            <wp:positionH relativeFrom="margin">
              <wp:align>left</wp:align>
            </wp:positionH>
            <wp:positionV relativeFrom="paragraph">
              <wp:posOffset>81280</wp:posOffset>
            </wp:positionV>
            <wp:extent cx="2269490" cy="1581150"/>
            <wp:effectExtent l="0" t="0" r="0" b="0"/>
            <wp:wrapTight wrapText="bothSides">
              <wp:wrapPolygon edited="0">
                <wp:start x="0" y="0"/>
                <wp:lineTo x="0" y="21340"/>
                <wp:lineTo x="21395" y="21340"/>
                <wp:lineTo x="21395" y="0"/>
                <wp:lineTo x="0" y="0"/>
              </wp:wrapPolygon>
            </wp:wrapTight>
            <wp:docPr id="17" name="Picture 17" descr="https://sp.yimg.com/xj/th?id=OIP.M9b3ea11cc3a7b951f59644813c97e7dcH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49794302589_600" descr="https://sp.yimg.com/xj/th?id=OIP.M9b3ea11cc3a7b951f59644813c97e7dcH0&amp;pid=15.1&amp;P=0&amp;w=300&amp;h=3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949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798">
        <w:t xml:space="preserve">It was so cold. Snow fell constantly, and ice formed over all the waters. The animals had never seen snow before. At first, it was a novelty, something to play in. But the cold increased tenfold, and they began to worry. The little animals were being buried in the snow drifts and the larger animals could hardly walk because the snow was so deep. Soon, all would perish if something were not done. </w:t>
      </w:r>
    </w:p>
    <w:p w:rsidR="002F185B" w:rsidRPr="00471798" w:rsidRDefault="002F185B" w:rsidP="002F185B">
      <w:pPr>
        <w:pStyle w:val="NormalWeb"/>
      </w:pPr>
      <w:r w:rsidRPr="00471798">
        <w:t xml:space="preserve">"We must send a messenger to </w:t>
      </w:r>
      <w:proofErr w:type="spellStart"/>
      <w:r w:rsidRPr="00471798">
        <w:t>Kijiamuh</w:t>
      </w:r>
      <w:proofErr w:type="spellEnd"/>
      <w:r w:rsidRPr="00471798">
        <w:t xml:space="preserve"> </w:t>
      </w:r>
      <w:proofErr w:type="spellStart"/>
      <w:r w:rsidRPr="00471798">
        <w:t>Ka'ong</w:t>
      </w:r>
      <w:proofErr w:type="spellEnd"/>
      <w:r w:rsidRPr="00471798">
        <w:t xml:space="preserve">, the Creator Who Creates </w:t>
      </w:r>
      <w:proofErr w:type="gramStart"/>
      <w:r w:rsidRPr="00471798">
        <w:t>By</w:t>
      </w:r>
      <w:proofErr w:type="gramEnd"/>
      <w:r w:rsidRPr="00471798">
        <w:t xml:space="preserve"> Thinking What Will Be," said Wise Owl. "We must ask him to think the world warm again so that Spirit Snow will leave us in peace." </w:t>
      </w:r>
    </w:p>
    <w:p w:rsidR="002F185B" w:rsidRPr="00471798" w:rsidRDefault="002F185B" w:rsidP="002F185B">
      <w:pPr>
        <w:pStyle w:val="NormalWeb"/>
      </w:pPr>
      <w:r w:rsidRPr="00471798">
        <w:t xml:space="preserve">The animals were pleased with this plan. They began to debate among themselves, trying to decide who to send up to the Creator. Wise Owl could not see well during the daylight, so he could not go. Coyote was easily distracted and like playing tricks, so he could not be trusted. Turtle was steady and stable, but he crawled too slowly. Finally, Rainbow Crow, the most beautiful of all the birds with shimmering feathers of rainbow hues and an enchanting singing voice, was chosen to go to </w:t>
      </w:r>
      <w:proofErr w:type="spellStart"/>
      <w:r w:rsidRPr="00471798">
        <w:t>Kijiamuh</w:t>
      </w:r>
      <w:proofErr w:type="spellEnd"/>
      <w:r w:rsidRPr="00471798">
        <w:t xml:space="preserve"> </w:t>
      </w:r>
      <w:proofErr w:type="spellStart"/>
      <w:r w:rsidRPr="00471798">
        <w:t>Ka'ong</w:t>
      </w:r>
      <w:proofErr w:type="spellEnd"/>
      <w:r w:rsidRPr="00471798">
        <w:t xml:space="preserve">. </w:t>
      </w:r>
    </w:p>
    <w:p w:rsidR="002F185B" w:rsidRPr="00471798" w:rsidRDefault="002F185B" w:rsidP="002F185B">
      <w:pPr>
        <w:pStyle w:val="NormalWeb"/>
      </w:pPr>
      <w:r w:rsidRPr="00471798">
        <w:t xml:space="preserve">It was an arduous journey, three days up and up into the heavens, passed the trees and clouds, beyond the sun and the moon, and even above all the stars. He was buffeted by winds and had no place to rest, but he carried bravely on until he reached Heaven. When Rainbow Crow reached the Holy Place, he called out to the Creator, but received no answer. The Creator was too busy thinking up what would be to notice even the most beautiful of birds. So Rainbow Crow began to sing his most beautiful song. </w:t>
      </w:r>
    </w:p>
    <w:p w:rsidR="002F185B" w:rsidRPr="00471798" w:rsidRDefault="002F185B" w:rsidP="002F185B">
      <w:pPr>
        <w:pStyle w:val="NormalWeb"/>
      </w:pPr>
      <w:r w:rsidRPr="00471798">
        <w:t xml:space="preserve">The Creator was drawn from his thoughts by the lovely sound, and came to see which bird was making it. He greeted Rainbow Crow kindly and asked what gift he could give the noble bird in exchange for his song. Rainbow Crow asked the Creator to un-think the snow, so that the animals of Earth would not be buried and freeze to death. But the Creator told Rainbow Crow that the snow and the ice had spirits of their own and could not be destroyed. </w:t>
      </w:r>
    </w:p>
    <w:p w:rsidR="002F185B" w:rsidRPr="00471798" w:rsidRDefault="002F185B" w:rsidP="002F185B">
      <w:pPr>
        <w:pStyle w:val="NormalWeb"/>
      </w:pPr>
      <w:r w:rsidRPr="00471798">
        <w:t xml:space="preserve">"What shall we do then?" asked the Rainbow Crow. "We will all freeze or smother under the snow." </w:t>
      </w:r>
    </w:p>
    <w:p w:rsidR="002F185B" w:rsidRPr="00471798" w:rsidRDefault="002F185B" w:rsidP="002F185B">
      <w:pPr>
        <w:pStyle w:val="NormalWeb"/>
      </w:pPr>
      <w:r w:rsidRPr="00471798">
        <w:t xml:space="preserve">"You will not freeze," the Creator reassured him, "For I will think of Fire, something that will warm all creatures during the cold times." </w:t>
      </w:r>
    </w:p>
    <w:p w:rsidR="002F185B" w:rsidRPr="00471798" w:rsidRDefault="002F185B" w:rsidP="002F185B">
      <w:pPr>
        <w:pStyle w:val="NormalWeb"/>
      </w:pPr>
      <w:r w:rsidRPr="00471798">
        <w:lastRenderedPageBreak/>
        <w:t xml:space="preserve">The Creator stuck a stick into the blazing hot sun. The end blazed with a bright, glowing fire which burned brightly and gave off heat. "This is Fire," he told Rainbow Crow, handing him the cool end of the stick. "You must hurry to Earth as fast as you can fly before the stick burns up." </w:t>
      </w:r>
    </w:p>
    <w:p w:rsidR="002F185B" w:rsidRPr="00471798" w:rsidRDefault="002F185B" w:rsidP="002F185B">
      <w:pPr>
        <w:pStyle w:val="NormalWeb"/>
      </w:pPr>
      <w:r w:rsidRPr="00471798">
        <w:t xml:space="preserve">Rainbow Crow nodded his thanks to the Creator and flew as fast as he could go. It was a three-day trip to Heaven, and he was worried that the Fire would burn out before he reached the Earth. The stick was large and heavy, but the fire kept Rainbow Crow warm as he descended from Heaven down to the bright path of the stars. Then the Fire grew hot as it came closer to Rainbow Crows feathers. As he flew passed the Sun, his tail caught on fire, turning the shimmering beautiful feathers black. By the time he flew passed the Moon, his whole body was black with soot from the hot Fire. When he plunged into the Sky and flew through the clouds, the smoke got into his throat, strangling his beautiful singing voice. </w:t>
      </w:r>
    </w:p>
    <w:p w:rsidR="002F185B" w:rsidRPr="00471798" w:rsidRDefault="002F185B" w:rsidP="002F185B">
      <w:pPr>
        <w:pStyle w:val="NormalWeb"/>
      </w:pPr>
      <w:r w:rsidRPr="00471798">
        <w:t xml:space="preserve">By the time Rainbow Crow landed among the freezing-cold animals of Earth, he was black as tar and could only Caw instead of sing. He delivered the fire to the animals, and they melted the snow and warmed themselves, rescuing the littlest animals from the snow drifts where they lay buried. </w:t>
      </w:r>
    </w:p>
    <w:p w:rsidR="002F185B" w:rsidRPr="00471798" w:rsidRDefault="002F185B" w:rsidP="002F185B">
      <w:pPr>
        <w:pStyle w:val="NormalWeb"/>
      </w:pPr>
      <w:r w:rsidRPr="00471798">
        <w:t xml:space="preserve">It was a time of rejoicing, for </w:t>
      </w:r>
      <w:proofErr w:type="spellStart"/>
      <w:r w:rsidRPr="00471798">
        <w:t>Tindeh</w:t>
      </w:r>
      <w:proofErr w:type="spellEnd"/>
      <w:r w:rsidRPr="00471798">
        <w:t xml:space="preserve"> - Fire - had come to Earth. But Rainbow Crow sat apart, saddened by his dull, ugly feathers and his rasping voice. Then he felt the touch of wind on his face. He looked up and saw the Creator Who Creates </w:t>
      </w:r>
      <w:proofErr w:type="gramStart"/>
      <w:r w:rsidRPr="00471798">
        <w:t>By</w:t>
      </w:r>
      <w:proofErr w:type="gramEnd"/>
      <w:r w:rsidRPr="00471798">
        <w:t xml:space="preserve"> Thinking What Will Be walking toward him. </w:t>
      </w:r>
    </w:p>
    <w:p w:rsidR="002F185B" w:rsidRPr="00471798" w:rsidRDefault="002F185B" w:rsidP="002F185B">
      <w:pPr>
        <w:pStyle w:val="NormalWeb"/>
      </w:pPr>
      <w:r w:rsidRPr="00471798">
        <w:t xml:space="preserve">"Do not be sad, Rainbow Crow," the Creator said. "All animals will honor you for the sacrifice you made for them. And when the people come, they will not hunt you, for I have made your flesh taste of smoke so that it is no good to eat and your black feathers and hoarse voice will prevent man from putting you into a cage to sing for him. You will be free." </w:t>
      </w:r>
    </w:p>
    <w:p w:rsidR="002F185B" w:rsidRPr="00471798" w:rsidRDefault="002F185B" w:rsidP="002F185B">
      <w:pPr>
        <w:pStyle w:val="NormalWeb"/>
      </w:pPr>
      <w:r w:rsidRPr="00471798">
        <w:t xml:space="preserve">Then the Creator pointed to Rainbow Crow's black feathers. Before his eyes, Rainbow Crow saw the dull feathers become shiny and inside each one, he could see all the colors of the rainbow. "This will remind everyone who sees you of the service you have been to your people," he said, "and the sacrifice you made that saved them all." </w:t>
      </w:r>
    </w:p>
    <w:p w:rsidR="002F185B" w:rsidRPr="00471798" w:rsidRDefault="002F185B" w:rsidP="002F185B">
      <w:pPr>
        <w:pStyle w:val="NormalWeb"/>
      </w:pPr>
      <w:r w:rsidRPr="00471798">
        <w:t xml:space="preserve">And so shall it ever be. </w:t>
      </w:r>
    </w:p>
    <w:p w:rsidR="002F185B" w:rsidRPr="00471798" w:rsidRDefault="002F185B" w:rsidP="002F18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471798">
        <w:rPr>
          <w:rFonts w:ascii="Times New Roman" w:eastAsia="Times New Roman" w:hAnsi="Times New Roman" w:cs="Times New Roman"/>
          <w:sz w:val="24"/>
          <w:szCs w:val="24"/>
        </w:rPr>
        <w:t xml:space="preserve">Native American Myths." </w:t>
      </w:r>
      <w:r w:rsidRPr="00471798">
        <w:rPr>
          <w:rFonts w:ascii="Times New Roman" w:eastAsia="Times New Roman" w:hAnsi="Times New Roman" w:cs="Times New Roman"/>
          <w:i/>
          <w:iCs/>
          <w:sz w:val="24"/>
          <w:szCs w:val="24"/>
        </w:rPr>
        <w:t>Rainbow Crow: From Native American Myths at Americanfolklore.net</w:t>
      </w:r>
      <w:r w:rsidRPr="00471798">
        <w:rPr>
          <w:rFonts w:ascii="Times New Roman" w:eastAsia="Times New Roman" w:hAnsi="Times New Roman" w:cs="Times New Roman"/>
          <w:sz w:val="24"/>
          <w:szCs w:val="24"/>
        </w:rPr>
        <w:t xml:space="preserve">. Web. 11 Dec. 2015. </w:t>
      </w:r>
    </w:p>
    <w:p w:rsidR="002F185B" w:rsidRPr="008571C7" w:rsidRDefault="002F185B" w:rsidP="002F185B">
      <w:pPr>
        <w:rPr>
          <w:rFonts w:ascii="Times New Roman" w:hAnsi="Times New Roman" w:cs="Times New Roman"/>
          <w:b/>
          <w:sz w:val="24"/>
          <w:szCs w:val="24"/>
        </w:rPr>
      </w:pPr>
      <w:r>
        <w:rPr>
          <w:rFonts w:ascii="Times New Roman" w:hAnsi="Times New Roman" w:cs="Times New Roman"/>
          <w:sz w:val="24"/>
          <w:szCs w:val="24"/>
        </w:rPr>
        <w:br/>
      </w:r>
      <w:r w:rsidRPr="008571C7">
        <w:rPr>
          <w:rFonts w:ascii="Times New Roman" w:hAnsi="Times New Roman" w:cs="Times New Roman"/>
          <w:b/>
          <w:sz w:val="24"/>
          <w:szCs w:val="24"/>
        </w:rPr>
        <w:t>Questions:</w:t>
      </w:r>
    </w:p>
    <w:p w:rsidR="002F185B" w:rsidRDefault="002F185B" w:rsidP="002F185B">
      <w:pPr>
        <w:rPr>
          <w:rFonts w:ascii="Times New Roman" w:hAnsi="Times New Roman" w:cs="Times New Roman"/>
          <w:sz w:val="24"/>
          <w:szCs w:val="24"/>
        </w:rPr>
      </w:pPr>
      <w:r>
        <w:rPr>
          <w:rFonts w:ascii="Times New Roman" w:hAnsi="Times New Roman" w:cs="Times New Roman"/>
          <w:sz w:val="24"/>
          <w:szCs w:val="24"/>
        </w:rPr>
        <w:t>Why did the rainbow crow lose its bright colors and beautiful voice?</w:t>
      </w:r>
    </w:p>
    <w:p w:rsidR="002F185B" w:rsidRDefault="002F185B" w:rsidP="002F185B">
      <w:pPr>
        <w:rPr>
          <w:rFonts w:ascii="Times New Roman" w:hAnsi="Times New Roman" w:cs="Times New Roman"/>
          <w:sz w:val="24"/>
          <w:szCs w:val="24"/>
        </w:rPr>
      </w:pPr>
      <w:r>
        <w:rPr>
          <w:rFonts w:ascii="Times New Roman" w:hAnsi="Times New Roman" w:cs="Times New Roman"/>
          <w:sz w:val="24"/>
          <w:szCs w:val="24"/>
        </w:rPr>
        <w:t>What did the rainbow crow do for the other animals on earth?</w:t>
      </w:r>
    </w:p>
    <w:p w:rsidR="002F185B" w:rsidRDefault="002F185B" w:rsidP="002F185B">
      <w:pPr>
        <w:rPr>
          <w:rFonts w:ascii="Times New Roman" w:hAnsi="Times New Roman" w:cs="Times New Roman"/>
          <w:sz w:val="24"/>
          <w:szCs w:val="24"/>
        </w:rPr>
      </w:pPr>
      <w:r>
        <w:rPr>
          <w:rFonts w:ascii="Times New Roman" w:hAnsi="Times New Roman" w:cs="Times New Roman"/>
          <w:sz w:val="24"/>
          <w:szCs w:val="24"/>
        </w:rPr>
        <w:t>The rainbow crow sacrificed his colors and voice to save the other animals.  Have you or do you know an example of someone sacrificing themselves for the community?</w:t>
      </w:r>
    </w:p>
    <w:p w:rsidR="002F185B" w:rsidRDefault="002F185B" w:rsidP="002F185B">
      <w:pPr>
        <w:rPr>
          <w:rFonts w:ascii="Times New Roman" w:hAnsi="Times New Roman" w:cs="Times New Roman"/>
          <w:sz w:val="24"/>
          <w:szCs w:val="24"/>
        </w:rPr>
      </w:pPr>
      <w:r>
        <w:rPr>
          <w:rFonts w:ascii="Times New Roman" w:hAnsi="Times New Roman" w:cs="Times New Roman"/>
          <w:sz w:val="24"/>
          <w:szCs w:val="24"/>
        </w:rPr>
        <w:t>Is there any way you can protect your family or community like the Rainbow Crow?</w:t>
      </w:r>
    </w:p>
    <w:p w:rsidR="002F185B" w:rsidRPr="00A74F4D" w:rsidRDefault="002F185B" w:rsidP="002F185B">
      <w:pPr>
        <w:rPr>
          <w:rFonts w:ascii="Times New Roman" w:hAnsi="Times New Roman" w:cs="Times New Roman"/>
          <w:sz w:val="24"/>
          <w:szCs w:val="24"/>
        </w:rPr>
      </w:pPr>
      <w:r>
        <w:rPr>
          <w:rFonts w:ascii="Times New Roman" w:hAnsi="Times New Roman" w:cs="Times New Roman"/>
          <w:b/>
          <w:sz w:val="24"/>
          <w:szCs w:val="24"/>
          <w:u w:val="single"/>
        </w:rPr>
        <w:lastRenderedPageBreak/>
        <w:t>Essential Question:</w:t>
      </w:r>
      <w:r>
        <w:rPr>
          <w:rFonts w:ascii="Times New Roman" w:hAnsi="Times New Roman" w:cs="Times New Roman"/>
          <w:sz w:val="24"/>
          <w:szCs w:val="24"/>
        </w:rPr>
        <w:t xml:space="preserve">  How can you stay safe and protect you and your family?</w:t>
      </w:r>
    </w:p>
    <w:p w:rsidR="002F185B" w:rsidRPr="008571C7" w:rsidRDefault="002F185B" w:rsidP="002F185B">
      <w:pPr>
        <w:rPr>
          <w:rFonts w:ascii="Times New Roman" w:hAnsi="Times New Roman" w:cs="Times New Roman"/>
          <w:sz w:val="24"/>
          <w:szCs w:val="24"/>
        </w:rPr>
      </w:pPr>
      <w:r w:rsidRPr="00FE1B88">
        <w:rPr>
          <w:rFonts w:ascii="Times New Roman" w:hAnsi="Times New Roman" w:cs="Times New Roman"/>
          <w:b/>
          <w:sz w:val="24"/>
          <w:szCs w:val="24"/>
          <w:u w:val="single"/>
        </w:rPr>
        <w:t>Learning Content</w:t>
      </w:r>
      <w:r w:rsidRPr="00FE1B88">
        <w:rPr>
          <w:rFonts w:ascii="Times New Roman" w:hAnsi="Times New Roman" w:cs="Times New Roman"/>
          <w:sz w:val="24"/>
          <w:szCs w:val="24"/>
        </w:rPr>
        <w:t xml:space="preserve">: </w:t>
      </w:r>
      <w:r>
        <w:rPr>
          <w:rFonts w:ascii="Times New Roman" w:hAnsi="Times New Roman" w:cs="Times New Roman"/>
          <w:sz w:val="24"/>
          <w:szCs w:val="24"/>
        </w:rPr>
        <w:t>Safety</w:t>
      </w:r>
      <w:r w:rsidRPr="00FE1B88">
        <w:rPr>
          <w:rFonts w:ascii="Times New Roman" w:hAnsi="Times New Roman" w:cs="Times New Roman"/>
          <w:sz w:val="24"/>
          <w:szCs w:val="24"/>
        </w:rPr>
        <w:t xml:space="preserve"> </w:t>
      </w:r>
    </w:p>
    <w:p w:rsidR="002F185B" w:rsidRDefault="002F185B" w:rsidP="002F185B">
      <w:pPr>
        <w:ind w:left="1440" w:hanging="1440"/>
        <w:rPr>
          <w:rFonts w:ascii="Times New Roman" w:hAnsi="Times New Roman" w:cs="Times New Roman"/>
          <w:sz w:val="24"/>
          <w:szCs w:val="24"/>
        </w:rPr>
      </w:pPr>
      <w:r>
        <w:rPr>
          <w:rFonts w:ascii="Times New Roman" w:hAnsi="Times New Roman" w:cs="Times New Roman"/>
          <w:b/>
          <w:sz w:val="24"/>
          <w:szCs w:val="24"/>
          <w:u w:val="single"/>
        </w:rPr>
        <w:t>Big Idea:</w:t>
      </w:r>
      <w:r w:rsidRPr="00FE1B88">
        <w:rPr>
          <w:rFonts w:ascii="Times New Roman" w:hAnsi="Times New Roman" w:cs="Times New Roman"/>
          <w:sz w:val="24"/>
          <w:szCs w:val="24"/>
        </w:rPr>
        <w:t xml:space="preserve"> </w:t>
      </w:r>
      <w:r w:rsidRPr="00FE1B88">
        <w:rPr>
          <w:rFonts w:ascii="Times New Roman" w:hAnsi="Times New Roman" w:cs="Times New Roman"/>
          <w:sz w:val="24"/>
          <w:szCs w:val="24"/>
        </w:rPr>
        <w:tab/>
      </w:r>
      <w:r>
        <w:rPr>
          <w:rFonts w:ascii="Times New Roman" w:hAnsi="Times New Roman" w:cs="Times New Roman"/>
          <w:sz w:val="24"/>
          <w:szCs w:val="24"/>
        </w:rPr>
        <w:t>Students will learn about appropriate times to call 9-1-1 for an emergency</w:t>
      </w:r>
      <w:r>
        <w:rPr>
          <w:rFonts w:ascii="Times New Roman" w:hAnsi="Times New Roman" w:cs="Times New Roman"/>
          <w:sz w:val="24"/>
          <w:szCs w:val="24"/>
        </w:rPr>
        <w:br/>
        <w:t>Students will learn how to use 9-1-1.</w:t>
      </w:r>
    </w:p>
    <w:p w:rsidR="002F185B" w:rsidRPr="00D15F8A" w:rsidRDefault="002F185B" w:rsidP="002F185B">
      <w:pPr>
        <w:ind w:left="1440" w:hanging="1440"/>
        <w:rPr>
          <w:rFonts w:ascii="Times New Roman" w:hAnsi="Times New Roman" w:cs="Times New Roman"/>
          <w:sz w:val="24"/>
          <w:szCs w:val="24"/>
        </w:rPr>
      </w:pPr>
      <w:r>
        <w:rPr>
          <w:rFonts w:ascii="Times New Roman" w:hAnsi="Times New Roman" w:cs="Times New Roman"/>
          <w:b/>
          <w:sz w:val="24"/>
          <w:szCs w:val="24"/>
          <w:u w:val="single"/>
        </w:rPr>
        <w:t>Vocabulary:</w:t>
      </w:r>
      <w:r>
        <w:rPr>
          <w:rFonts w:ascii="Times New Roman" w:hAnsi="Times New Roman" w:cs="Times New Roman"/>
          <w:sz w:val="24"/>
          <w:szCs w:val="24"/>
        </w:rPr>
        <w:t xml:space="preserve"> </w:t>
      </w:r>
      <w:r>
        <w:rPr>
          <w:rFonts w:ascii="Times New Roman" w:hAnsi="Times New Roman" w:cs="Times New Roman"/>
          <w:sz w:val="24"/>
          <w:szCs w:val="24"/>
        </w:rPr>
        <w:tab/>
        <w:t>Safety, Emergency</w:t>
      </w:r>
    </w:p>
    <w:p w:rsidR="002F185B" w:rsidRPr="00FE1B88" w:rsidRDefault="002F185B" w:rsidP="002F185B">
      <w:pPr>
        <w:ind w:left="720" w:hanging="720"/>
        <w:rPr>
          <w:rFonts w:ascii="Times New Roman" w:hAnsi="Times New Roman" w:cs="Times New Roman"/>
          <w:b/>
          <w:sz w:val="24"/>
          <w:szCs w:val="24"/>
          <w:u w:val="single"/>
        </w:rPr>
      </w:pPr>
      <w:r w:rsidRPr="00FE1B88">
        <w:rPr>
          <w:rFonts w:ascii="Times New Roman" w:hAnsi="Times New Roman" w:cs="Times New Roman"/>
          <w:b/>
          <w:sz w:val="24"/>
          <w:szCs w:val="24"/>
          <w:u w:val="single"/>
        </w:rPr>
        <w:t>National Standards:</w:t>
      </w:r>
    </w:p>
    <w:p w:rsidR="002F185B" w:rsidRPr="00FE1B88" w:rsidRDefault="002F185B" w:rsidP="002F185B">
      <w:pPr>
        <w:pStyle w:val="ListParagraph"/>
        <w:numPr>
          <w:ilvl w:val="0"/>
          <w:numId w:val="11"/>
        </w:numPr>
        <w:rPr>
          <w:rFonts w:ascii="Times New Roman" w:hAnsi="Times New Roman" w:cs="Times New Roman"/>
          <w:sz w:val="24"/>
          <w:szCs w:val="24"/>
        </w:rPr>
      </w:pPr>
      <w:r w:rsidRPr="00FE1B88">
        <w:rPr>
          <w:rFonts w:ascii="Times New Roman" w:hAnsi="Times New Roman" w:cs="Times New Roman"/>
          <w:sz w:val="24"/>
          <w:szCs w:val="24"/>
          <w:u w:val="single"/>
        </w:rPr>
        <w:t>Standard #3:</w:t>
      </w:r>
      <w:r w:rsidRPr="00FE1B88">
        <w:rPr>
          <w:rFonts w:ascii="Times New Roman" w:hAnsi="Times New Roman" w:cs="Times New Roman"/>
          <w:sz w:val="24"/>
          <w:szCs w:val="24"/>
        </w:rPr>
        <w:t xml:space="preserve">  Students will demonstrate the ability to access valid information, products, and services to enhance health.</w:t>
      </w:r>
    </w:p>
    <w:p w:rsidR="002F185B" w:rsidRPr="00FE1B88" w:rsidRDefault="002F185B" w:rsidP="002F185B">
      <w:pPr>
        <w:pStyle w:val="ListParagraph"/>
        <w:numPr>
          <w:ilvl w:val="0"/>
          <w:numId w:val="11"/>
        </w:numPr>
        <w:rPr>
          <w:rFonts w:ascii="Times New Roman" w:hAnsi="Times New Roman" w:cs="Times New Roman"/>
          <w:sz w:val="24"/>
          <w:szCs w:val="24"/>
        </w:rPr>
      </w:pPr>
      <w:r w:rsidRPr="00FE1B88">
        <w:rPr>
          <w:rFonts w:ascii="Times New Roman" w:hAnsi="Times New Roman" w:cs="Times New Roman"/>
          <w:sz w:val="24"/>
          <w:szCs w:val="24"/>
          <w:u w:val="single"/>
        </w:rPr>
        <w:t>Standard #7</w:t>
      </w:r>
      <w:r w:rsidRPr="00FE1B88">
        <w:rPr>
          <w:rFonts w:ascii="Times New Roman" w:hAnsi="Times New Roman" w:cs="Times New Roman"/>
          <w:sz w:val="24"/>
          <w:szCs w:val="24"/>
        </w:rPr>
        <w:t>:  Students will demonstrate the ability to practice health-enhancing behaviors and avoid or reduce health risks.</w:t>
      </w:r>
    </w:p>
    <w:p w:rsidR="002F185B" w:rsidRPr="00FE1B88" w:rsidRDefault="002F185B" w:rsidP="002F185B">
      <w:pPr>
        <w:pStyle w:val="ListParagraph"/>
        <w:numPr>
          <w:ilvl w:val="0"/>
          <w:numId w:val="11"/>
        </w:numPr>
        <w:rPr>
          <w:rFonts w:ascii="Times New Roman" w:hAnsi="Times New Roman" w:cs="Times New Roman"/>
          <w:sz w:val="24"/>
          <w:szCs w:val="24"/>
        </w:rPr>
      </w:pPr>
      <w:r w:rsidRPr="00FE1B88">
        <w:rPr>
          <w:rFonts w:ascii="Times New Roman" w:hAnsi="Times New Roman" w:cs="Times New Roman"/>
          <w:sz w:val="24"/>
          <w:szCs w:val="24"/>
          <w:u w:val="single"/>
        </w:rPr>
        <w:t>Standard #8</w:t>
      </w:r>
      <w:r w:rsidRPr="00FE1B88">
        <w:rPr>
          <w:rFonts w:ascii="Times New Roman" w:hAnsi="Times New Roman" w:cs="Times New Roman"/>
          <w:sz w:val="24"/>
          <w:szCs w:val="24"/>
        </w:rPr>
        <w:t>:  Students will demonstrate the ability to advocate for personal, family, and community health.</w:t>
      </w:r>
    </w:p>
    <w:p w:rsidR="002F185B" w:rsidRPr="00FE1B88" w:rsidRDefault="002F185B" w:rsidP="002F185B">
      <w:pPr>
        <w:rPr>
          <w:rFonts w:ascii="Times New Roman" w:hAnsi="Times New Roman" w:cs="Times New Roman"/>
          <w:b/>
          <w:sz w:val="24"/>
          <w:szCs w:val="24"/>
          <w:u w:val="single"/>
        </w:rPr>
      </w:pPr>
      <w:r w:rsidRPr="00FE1B88">
        <w:rPr>
          <w:rFonts w:ascii="Times New Roman" w:hAnsi="Times New Roman" w:cs="Times New Roman"/>
          <w:b/>
          <w:sz w:val="24"/>
          <w:szCs w:val="24"/>
          <w:u w:val="single"/>
        </w:rPr>
        <w:t>New York State Standards:</w:t>
      </w:r>
    </w:p>
    <w:p w:rsidR="002F185B" w:rsidRPr="00FE1B88" w:rsidRDefault="002F185B" w:rsidP="002F185B">
      <w:pPr>
        <w:pStyle w:val="ListParagraph"/>
        <w:numPr>
          <w:ilvl w:val="0"/>
          <w:numId w:val="11"/>
        </w:numPr>
        <w:rPr>
          <w:rFonts w:ascii="Times New Roman" w:hAnsi="Times New Roman" w:cs="Times New Roman"/>
          <w:sz w:val="24"/>
          <w:szCs w:val="24"/>
          <w:u w:val="single"/>
        </w:rPr>
      </w:pPr>
      <w:r w:rsidRPr="00FE1B88">
        <w:rPr>
          <w:rFonts w:ascii="Times New Roman" w:hAnsi="Times New Roman" w:cs="Times New Roman"/>
          <w:sz w:val="24"/>
          <w:szCs w:val="24"/>
          <w:u w:val="single"/>
        </w:rPr>
        <w:t>Standard 1: Personal Health and Fitness</w:t>
      </w:r>
    </w:p>
    <w:p w:rsidR="002F185B" w:rsidRPr="00FE1B88" w:rsidRDefault="002F185B" w:rsidP="002F185B">
      <w:pPr>
        <w:pStyle w:val="ListParagraph"/>
        <w:numPr>
          <w:ilvl w:val="1"/>
          <w:numId w:val="11"/>
        </w:numPr>
        <w:rPr>
          <w:rFonts w:ascii="Times New Roman" w:hAnsi="Times New Roman" w:cs="Times New Roman"/>
          <w:sz w:val="24"/>
          <w:szCs w:val="24"/>
        </w:rPr>
      </w:pPr>
      <w:r w:rsidRPr="00FE1B88">
        <w:rPr>
          <w:rFonts w:ascii="Times New Roman" w:hAnsi="Times New Roman" w:cs="Times New Roman"/>
          <w:sz w:val="24"/>
          <w:szCs w:val="24"/>
        </w:rPr>
        <w:t>Students will understand human growth and development and recognize the relationship between behaviors and healthy development. They will understand ways to promote health and prevent disease and will demonstrate and practice positive health behaviors.</w:t>
      </w:r>
    </w:p>
    <w:p w:rsidR="002F185B" w:rsidRPr="00FE1B88" w:rsidRDefault="002F185B" w:rsidP="002F185B">
      <w:pPr>
        <w:pStyle w:val="ListParagraph"/>
        <w:numPr>
          <w:ilvl w:val="0"/>
          <w:numId w:val="11"/>
        </w:numPr>
        <w:rPr>
          <w:rFonts w:ascii="Times New Roman" w:hAnsi="Times New Roman" w:cs="Times New Roman"/>
          <w:sz w:val="24"/>
          <w:szCs w:val="24"/>
          <w:u w:val="single"/>
        </w:rPr>
      </w:pPr>
      <w:r w:rsidRPr="00FE1B88">
        <w:rPr>
          <w:rFonts w:ascii="Times New Roman" w:hAnsi="Times New Roman" w:cs="Times New Roman"/>
          <w:sz w:val="24"/>
          <w:szCs w:val="24"/>
          <w:u w:val="single"/>
        </w:rPr>
        <w:t>Standard 2: Safe and Healthy Environment</w:t>
      </w:r>
    </w:p>
    <w:p w:rsidR="002F185B" w:rsidRPr="00F8457C" w:rsidRDefault="002F185B" w:rsidP="002F185B">
      <w:pPr>
        <w:pStyle w:val="ListParagraph"/>
        <w:numPr>
          <w:ilvl w:val="1"/>
          <w:numId w:val="11"/>
        </w:numPr>
        <w:rPr>
          <w:rFonts w:ascii="Times New Roman" w:hAnsi="Times New Roman" w:cs="Times New Roman"/>
          <w:sz w:val="24"/>
          <w:szCs w:val="24"/>
          <w:u w:val="single"/>
        </w:rPr>
      </w:pPr>
      <w:r w:rsidRPr="00FE1B88">
        <w:rPr>
          <w:rFonts w:ascii="Times New Roman" w:hAnsi="Times New Roman" w:cs="Times New Roman"/>
          <w:sz w:val="24"/>
          <w:szCs w:val="24"/>
        </w:rPr>
        <w:t>Students will acquire the knowledge and ability necessary to create and maintain a safe and healthy environment.</w:t>
      </w:r>
    </w:p>
    <w:p w:rsidR="002F185B" w:rsidRPr="00F8457C" w:rsidRDefault="002F185B" w:rsidP="002F185B">
      <w:pPr>
        <w:rPr>
          <w:rFonts w:ascii="Times New Roman" w:hAnsi="Times New Roman" w:cs="Times New Roman"/>
          <w:sz w:val="24"/>
          <w:szCs w:val="24"/>
          <w:u w:val="single"/>
        </w:rPr>
      </w:pPr>
      <w:r w:rsidRPr="00F8457C">
        <w:rPr>
          <w:rFonts w:ascii="Times New Roman" w:hAnsi="Times New Roman" w:cs="Times New Roman"/>
          <w:b/>
          <w:sz w:val="24"/>
          <w:szCs w:val="24"/>
          <w:u w:val="single"/>
        </w:rPr>
        <w:t>Resources Needed:</w:t>
      </w:r>
    </w:p>
    <w:p w:rsidR="002F185B" w:rsidRDefault="002F185B" w:rsidP="002F185B">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Short Story Rainbow Crow</w:t>
      </w:r>
    </w:p>
    <w:p w:rsidR="002F185B" w:rsidRPr="008571C7" w:rsidRDefault="002F185B" w:rsidP="002F185B">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Handout – 9-1-1 and Safety</w:t>
      </w:r>
    </w:p>
    <w:p w:rsidR="002F185B" w:rsidRPr="008571C7" w:rsidRDefault="002F185B" w:rsidP="002F185B">
      <w:pPr>
        <w:rPr>
          <w:rFonts w:ascii="Times New Roman" w:hAnsi="Times New Roman" w:cs="Times New Roman"/>
          <w:sz w:val="24"/>
          <w:szCs w:val="24"/>
        </w:rPr>
      </w:pPr>
      <w:r w:rsidRPr="00FE1B88">
        <w:rPr>
          <w:rFonts w:ascii="Times New Roman" w:hAnsi="Times New Roman" w:cs="Times New Roman"/>
          <w:b/>
          <w:sz w:val="24"/>
          <w:szCs w:val="24"/>
          <w:u w:val="single"/>
        </w:rPr>
        <w:t xml:space="preserve">Suggested Time Allowance: </w:t>
      </w:r>
      <w:r>
        <w:rPr>
          <w:rFonts w:ascii="Times New Roman" w:hAnsi="Times New Roman" w:cs="Times New Roman"/>
          <w:sz w:val="24"/>
          <w:szCs w:val="24"/>
        </w:rPr>
        <w:t xml:space="preserve"> 10 – 20 min</w:t>
      </w:r>
    </w:p>
    <w:p w:rsidR="002F185B" w:rsidRPr="00FE1B88" w:rsidRDefault="002F185B" w:rsidP="002F185B">
      <w:pPr>
        <w:rPr>
          <w:rFonts w:ascii="Times New Roman" w:hAnsi="Times New Roman" w:cs="Times New Roman"/>
          <w:sz w:val="24"/>
          <w:szCs w:val="24"/>
        </w:rPr>
      </w:pPr>
      <w:r w:rsidRPr="00FE1B88">
        <w:rPr>
          <w:rFonts w:ascii="Times New Roman" w:hAnsi="Times New Roman" w:cs="Times New Roman"/>
          <w:b/>
          <w:sz w:val="24"/>
          <w:szCs w:val="24"/>
          <w:u w:val="single"/>
        </w:rPr>
        <w:t>Grade Level:</w:t>
      </w:r>
      <w:r w:rsidRPr="00FE1B88">
        <w:rPr>
          <w:rFonts w:ascii="Times New Roman" w:hAnsi="Times New Roman" w:cs="Times New Roman"/>
          <w:sz w:val="24"/>
          <w:szCs w:val="24"/>
        </w:rPr>
        <w:tab/>
      </w:r>
      <w:r>
        <w:rPr>
          <w:rFonts w:ascii="Times New Roman" w:hAnsi="Times New Roman" w:cs="Times New Roman"/>
          <w:sz w:val="24"/>
          <w:szCs w:val="24"/>
        </w:rPr>
        <w:t>Kindergarten</w:t>
      </w:r>
    </w:p>
    <w:p w:rsidR="002F185B" w:rsidRDefault="002F185B" w:rsidP="002F185B">
      <w:pPr>
        <w:rPr>
          <w:rFonts w:ascii="Times New Roman" w:hAnsi="Times New Roman" w:cs="Times New Roman"/>
          <w:b/>
          <w:sz w:val="24"/>
          <w:szCs w:val="24"/>
          <w:u w:val="single"/>
        </w:rPr>
      </w:pPr>
      <w:r w:rsidRPr="00471798">
        <w:rPr>
          <w:rFonts w:ascii="Times New Roman" w:hAnsi="Times New Roman" w:cs="Times New Roman"/>
          <w:b/>
          <w:sz w:val="24"/>
          <w:szCs w:val="24"/>
          <w:u w:val="single"/>
        </w:rPr>
        <w:t xml:space="preserve">Lesson Content:  </w:t>
      </w:r>
    </w:p>
    <w:p w:rsidR="002F185B" w:rsidRDefault="002F185B" w:rsidP="002F185B">
      <w:pPr>
        <w:rPr>
          <w:rFonts w:ascii="Times New Roman" w:hAnsi="Times New Roman" w:cs="Times New Roman"/>
          <w:sz w:val="24"/>
          <w:szCs w:val="24"/>
        </w:rPr>
      </w:pPr>
      <w:r>
        <w:rPr>
          <w:rFonts w:ascii="Times New Roman" w:hAnsi="Times New Roman" w:cs="Times New Roman"/>
          <w:sz w:val="24"/>
          <w:szCs w:val="24"/>
        </w:rPr>
        <w:t xml:space="preserve">Teacher will read the short story (folklore) the Rainbow Crow.  The Rainbow Crow made a sacrifice to its bright colors and beautiful voice.  Students will be asked certain questions to see if they comprehended the story.  </w:t>
      </w:r>
    </w:p>
    <w:p w:rsidR="002F185B" w:rsidRDefault="002F185B" w:rsidP="002F185B">
      <w:pPr>
        <w:ind w:firstLine="720"/>
        <w:rPr>
          <w:rFonts w:ascii="Times New Roman" w:hAnsi="Times New Roman" w:cs="Times New Roman"/>
          <w:sz w:val="24"/>
          <w:szCs w:val="24"/>
        </w:rPr>
      </w:pPr>
      <w:r>
        <w:rPr>
          <w:rFonts w:ascii="Times New Roman" w:hAnsi="Times New Roman" w:cs="Times New Roman"/>
          <w:sz w:val="24"/>
          <w:szCs w:val="24"/>
        </w:rPr>
        <w:t>Why did the rainbow crow lose its bright colors and beautiful voice?</w:t>
      </w:r>
    </w:p>
    <w:p w:rsidR="002F185B" w:rsidRDefault="002F185B" w:rsidP="002F185B">
      <w:pPr>
        <w:ind w:firstLine="720"/>
        <w:rPr>
          <w:rFonts w:ascii="Times New Roman" w:hAnsi="Times New Roman" w:cs="Times New Roman"/>
          <w:sz w:val="24"/>
          <w:szCs w:val="24"/>
        </w:rPr>
      </w:pPr>
      <w:r>
        <w:rPr>
          <w:rFonts w:ascii="Times New Roman" w:hAnsi="Times New Roman" w:cs="Times New Roman"/>
          <w:sz w:val="24"/>
          <w:szCs w:val="24"/>
        </w:rPr>
        <w:t>What did the rainbow crow do for the other animals on earth?</w:t>
      </w:r>
    </w:p>
    <w:p w:rsidR="002F185B" w:rsidRDefault="002F185B" w:rsidP="002F185B">
      <w:pPr>
        <w:ind w:left="720"/>
        <w:rPr>
          <w:rFonts w:ascii="Times New Roman" w:hAnsi="Times New Roman" w:cs="Times New Roman"/>
          <w:sz w:val="24"/>
          <w:szCs w:val="24"/>
        </w:rPr>
      </w:pPr>
      <w:r>
        <w:rPr>
          <w:rFonts w:ascii="Times New Roman" w:hAnsi="Times New Roman" w:cs="Times New Roman"/>
          <w:sz w:val="24"/>
          <w:szCs w:val="24"/>
        </w:rPr>
        <w:lastRenderedPageBreak/>
        <w:t>The rainbow crow sacrificed his colors and voice to save the other animals.  Have you or do you know an example of someone sacrificing themselves for the community?</w:t>
      </w:r>
    </w:p>
    <w:p w:rsidR="002F185B" w:rsidRDefault="002F185B" w:rsidP="002F185B">
      <w:pPr>
        <w:ind w:left="720"/>
        <w:rPr>
          <w:rFonts w:ascii="Times New Roman" w:hAnsi="Times New Roman" w:cs="Times New Roman"/>
          <w:sz w:val="24"/>
          <w:szCs w:val="24"/>
        </w:rPr>
      </w:pPr>
      <w:r>
        <w:rPr>
          <w:rFonts w:ascii="Times New Roman" w:hAnsi="Times New Roman" w:cs="Times New Roman"/>
          <w:sz w:val="24"/>
          <w:szCs w:val="24"/>
        </w:rPr>
        <w:t>Is there any way you can protect your family or community like the Rainbow Crow?</w:t>
      </w:r>
    </w:p>
    <w:p w:rsidR="002F185B" w:rsidRDefault="002F185B" w:rsidP="002F185B">
      <w:pPr>
        <w:rPr>
          <w:rFonts w:ascii="Times New Roman" w:hAnsi="Times New Roman" w:cs="Times New Roman"/>
          <w:sz w:val="24"/>
          <w:szCs w:val="24"/>
        </w:rPr>
      </w:pPr>
      <w:r>
        <w:rPr>
          <w:rFonts w:ascii="Times New Roman" w:hAnsi="Times New Roman" w:cs="Times New Roman"/>
          <w:sz w:val="24"/>
          <w:szCs w:val="24"/>
        </w:rPr>
        <w:t>It is very important to know how to use.  Stress to kids that it is very important to know their name, street address and phone number (even though 9-1-1 numbers are traced).  Even though it giving your personal information to a stranger is forbidden, a 9-1-1 operator is perfectly acceptable.  Follow the directions from the 9-1-1 operator and DO NOT HANG UP until they tell you to do so.</w:t>
      </w:r>
    </w:p>
    <w:p w:rsidR="002F185B" w:rsidRDefault="002F185B" w:rsidP="002F185B">
      <w:pPr>
        <w:rPr>
          <w:rFonts w:ascii="Times New Roman" w:hAnsi="Times New Roman" w:cs="Times New Roman"/>
          <w:b/>
          <w:sz w:val="24"/>
          <w:szCs w:val="24"/>
        </w:rPr>
      </w:pPr>
      <w:r>
        <w:rPr>
          <w:rFonts w:ascii="Times New Roman" w:hAnsi="Times New Roman" w:cs="Times New Roman"/>
          <w:b/>
          <w:sz w:val="24"/>
          <w:szCs w:val="24"/>
        </w:rPr>
        <w:t>Teacher asks: When are times you should call the police or fire department?</w:t>
      </w:r>
    </w:p>
    <w:p w:rsidR="002F185B" w:rsidRDefault="002F185B" w:rsidP="002F185B">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Student Response: In an emergency.  What is an emergency?  </w:t>
      </w:r>
    </w:p>
    <w:p w:rsidR="002F185B" w:rsidRDefault="002F185B" w:rsidP="002F185B">
      <w:pPr>
        <w:rPr>
          <w:rFonts w:ascii="Times New Roman" w:hAnsi="Times New Roman" w:cs="Times New Roman"/>
          <w:b/>
          <w:sz w:val="24"/>
          <w:szCs w:val="24"/>
        </w:rPr>
      </w:pPr>
      <w:r>
        <w:rPr>
          <w:rFonts w:ascii="Times New Roman" w:hAnsi="Times New Roman" w:cs="Times New Roman"/>
          <w:b/>
          <w:sz w:val="24"/>
          <w:szCs w:val="24"/>
        </w:rPr>
        <w:t xml:space="preserve">Teacher asks: </w:t>
      </w:r>
      <w:r w:rsidRPr="0053296A">
        <w:rPr>
          <w:rFonts w:ascii="Times New Roman" w:hAnsi="Times New Roman" w:cs="Times New Roman"/>
          <w:b/>
          <w:sz w:val="24"/>
          <w:szCs w:val="24"/>
        </w:rPr>
        <w:t xml:space="preserve">When you need the police, fire department or an ambulance </w:t>
      </w:r>
      <w:r>
        <w:rPr>
          <w:rFonts w:ascii="Times New Roman" w:hAnsi="Times New Roman" w:cs="Times New Roman"/>
          <w:b/>
          <w:sz w:val="24"/>
          <w:szCs w:val="24"/>
        </w:rPr>
        <w:t>and there</w:t>
      </w:r>
      <w:r w:rsidRPr="0053296A">
        <w:rPr>
          <w:rFonts w:ascii="Times New Roman" w:hAnsi="Times New Roman" w:cs="Times New Roman"/>
          <w:b/>
          <w:sz w:val="24"/>
          <w:szCs w:val="24"/>
        </w:rPr>
        <w:t xml:space="preserve"> were no grown-ups around </w:t>
      </w:r>
      <w:r>
        <w:rPr>
          <w:rFonts w:ascii="Times New Roman" w:hAnsi="Times New Roman" w:cs="Times New Roman"/>
          <w:b/>
          <w:sz w:val="24"/>
          <w:szCs w:val="24"/>
        </w:rPr>
        <w:t>what number could you call for help</w:t>
      </w:r>
      <w:r w:rsidRPr="0053296A">
        <w:rPr>
          <w:rFonts w:ascii="Times New Roman" w:hAnsi="Times New Roman" w:cs="Times New Roman"/>
          <w:b/>
          <w:sz w:val="24"/>
          <w:szCs w:val="24"/>
        </w:rPr>
        <w:t>?</w:t>
      </w:r>
      <w:r>
        <w:rPr>
          <w:rFonts w:ascii="Times New Roman" w:hAnsi="Times New Roman" w:cs="Times New Roman"/>
          <w:b/>
          <w:sz w:val="24"/>
          <w:szCs w:val="24"/>
        </w:rPr>
        <w:t xml:space="preserve"> </w:t>
      </w:r>
    </w:p>
    <w:p w:rsidR="002F185B" w:rsidRPr="0053296A" w:rsidRDefault="002F185B" w:rsidP="002F185B">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Student response:  9-1-1.  There is a little activity to have kids practice </w:t>
      </w:r>
    </w:p>
    <w:p w:rsidR="002F185B" w:rsidRDefault="002F185B" w:rsidP="002F185B">
      <w:pPr>
        <w:rPr>
          <w:rFonts w:ascii="Times New Roman" w:hAnsi="Times New Roman" w:cs="Times New Roman"/>
          <w:sz w:val="24"/>
          <w:szCs w:val="24"/>
        </w:rPr>
      </w:pPr>
      <w:r>
        <w:rPr>
          <w:rFonts w:ascii="Times New Roman" w:hAnsi="Times New Roman" w:cs="Times New Roman"/>
          <w:b/>
          <w:sz w:val="24"/>
          <w:szCs w:val="24"/>
        </w:rPr>
        <w:t xml:space="preserve">Activity: </w:t>
      </w:r>
      <w:r w:rsidRPr="0053296A">
        <w:rPr>
          <w:rFonts w:ascii="Times New Roman" w:hAnsi="Times New Roman" w:cs="Times New Roman"/>
          <w:sz w:val="24"/>
          <w:szCs w:val="24"/>
        </w:rPr>
        <w:t xml:space="preserve">Teacher can put up a picture of an IPhone </w:t>
      </w:r>
      <w:r>
        <w:rPr>
          <w:rFonts w:ascii="Times New Roman" w:hAnsi="Times New Roman" w:cs="Times New Roman"/>
          <w:sz w:val="24"/>
          <w:szCs w:val="24"/>
        </w:rPr>
        <w:t>key</w:t>
      </w:r>
      <w:r w:rsidRPr="0053296A">
        <w:rPr>
          <w:rFonts w:ascii="Times New Roman" w:hAnsi="Times New Roman" w:cs="Times New Roman"/>
          <w:sz w:val="24"/>
          <w:szCs w:val="24"/>
        </w:rPr>
        <w:t xml:space="preserve"> pad.  Have the students demonstrate</w:t>
      </w:r>
      <w:r>
        <w:rPr>
          <w:rFonts w:ascii="Times New Roman" w:hAnsi="Times New Roman" w:cs="Times New Roman"/>
          <w:sz w:val="24"/>
          <w:szCs w:val="24"/>
        </w:rPr>
        <w:t xml:space="preserve"> pushing </w:t>
      </w:r>
      <w:r w:rsidRPr="0053296A">
        <w:rPr>
          <w:rFonts w:ascii="Times New Roman" w:hAnsi="Times New Roman" w:cs="Times New Roman"/>
          <w:sz w:val="24"/>
          <w:szCs w:val="24"/>
        </w:rPr>
        <w:t xml:space="preserve">the numbers </w:t>
      </w:r>
      <w:r>
        <w:rPr>
          <w:rFonts w:ascii="Times New Roman" w:hAnsi="Times New Roman" w:cs="Times New Roman"/>
          <w:sz w:val="24"/>
          <w:szCs w:val="24"/>
        </w:rPr>
        <w:t>when dialing 9-1-1.</w:t>
      </w:r>
    </w:p>
    <w:p w:rsidR="002F185B" w:rsidRDefault="002F185B" w:rsidP="002F185B">
      <w:pPr>
        <w:rPr>
          <w:rFonts w:ascii="Times New Roman" w:hAnsi="Times New Roman" w:cs="Times New Roman"/>
          <w:b/>
          <w:sz w:val="24"/>
          <w:szCs w:val="24"/>
        </w:rPr>
      </w:pPr>
      <w:r>
        <w:rPr>
          <w:rFonts w:ascii="Times New Roman" w:hAnsi="Times New Roman" w:cs="Times New Roman"/>
          <w:b/>
          <w:sz w:val="24"/>
          <w:szCs w:val="24"/>
        </w:rPr>
        <w:t>Teacher asks: What is important to remember when you are on the phone with the 9-1-1 operator?</w:t>
      </w:r>
    </w:p>
    <w:p w:rsidR="002F185B" w:rsidRDefault="002F185B" w:rsidP="002F185B">
      <w:pPr>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Student response:  Your name.  Your address.  Explain the emergency.  What is needed (police, ambulance, or fire department)?  </w:t>
      </w:r>
      <w:r>
        <w:rPr>
          <w:rFonts w:ascii="Times New Roman" w:hAnsi="Times New Roman" w:cs="Times New Roman"/>
          <w:b/>
          <w:sz w:val="24"/>
          <w:szCs w:val="24"/>
        </w:rPr>
        <w:t xml:space="preserve">  </w:t>
      </w:r>
    </w:p>
    <w:p w:rsidR="002F185B" w:rsidRDefault="002F185B" w:rsidP="002F185B">
      <w:pPr>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Explain all in a clear and loud response*  </w:t>
      </w:r>
    </w:p>
    <w:p w:rsidR="002F185B" w:rsidRDefault="002F185B" w:rsidP="002F185B">
      <w:pPr>
        <w:rPr>
          <w:rFonts w:ascii="Times New Roman" w:hAnsi="Times New Roman" w:cs="Times New Roman"/>
          <w:b/>
          <w:sz w:val="24"/>
          <w:szCs w:val="24"/>
        </w:rPr>
      </w:pPr>
      <w:r>
        <w:rPr>
          <w:rFonts w:ascii="Times New Roman" w:hAnsi="Times New Roman" w:cs="Times New Roman"/>
          <w:b/>
          <w:sz w:val="24"/>
          <w:szCs w:val="24"/>
        </w:rPr>
        <w:t>Teacher asks:  Do you hang up when you are done talking?  When do you end the phone call?</w:t>
      </w:r>
    </w:p>
    <w:p w:rsidR="002F185B" w:rsidRDefault="002F185B" w:rsidP="002F185B">
      <w:pPr>
        <w:rPr>
          <w:rFonts w:ascii="Times New Roman" w:hAnsi="Times New Roman" w:cs="Times New Roman"/>
          <w:sz w:val="24"/>
          <w:szCs w:val="24"/>
        </w:rPr>
      </w:pPr>
      <w:r>
        <w:rPr>
          <w:rFonts w:ascii="Times New Roman" w:hAnsi="Times New Roman" w:cs="Times New Roman"/>
          <w:sz w:val="24"/>
          <w:szCs w:val="24"/>
        </w:rPr>
        <w:t xml:space="preserve">-Student response: NO. Phone calls should only end when the operator tells you to hang up the phone.  </w:t>
      </w:r>
    </w:p>
    <w:p w:rsidR="002F185B" w:rsidRDefault="002F185B" w:rsidP="002F185B">
      <w:pPr>
        <w:rPr>
          <w:rFonts w:ascii="Times New Roman" w:hAnsi="Times New Roman" w:cs="Times New Roman"/>
          <w:sz w:val="24"/>
          <w:szCs w:val="24"/>
        </w:rPr>
      </w:pPr>
      <w:r>
        <w:rPr>
          <w:rFonts w:ascii="Times New Roman" w:hAnsi="Times New Roman" w:cs="Times New Roman"/>
          <w:sz w:val="24"/>
          <w:szCs w:val="24"/>
        </w:rPr>
        <w:t xml:space="preserve">Operators can give you instructions to help you further or want to know when help arrives.  </w:t>
      </w:r>
    </w:p>
    <w:p w:rsidR="002F185B" w:rsidRDefault="002F185B" w:rsidP="002F185B">
      <w:pPr>
        <w:rPr>
          <w:rFonts w:ascii="Times New Roman" w:hAnsi="Times New Roman" w:cs="Times New Roman"/>
          <w:b/>
          <w:sz w:val="24"/>
          <w:szCs w:val="24"/>
        </w:rPr>
      </w:pPr>
    </w:p>
    <w:p w:rsidR="002F185B" w:rsidRDefault="002F185B" w:rsidP="002F185B">
      <w:pPr>
        <w:jc w:val="center"/>
        <w:rPr>
          <w:rFonts w:ascii="Times New Roman" w:hAnsi="Times New Roman" w:cs="Times New Roman"/>
          <w:b/>
          <w:sz w:val="24"/>
          <w:szCs w:val="24"/>
        </w:rPr>
      </w:pPr>
      <w:r>
        <w:rPr>
          <w:rFonts w:ascii="Times New Roman" w:hAnsi="Times New Roman" w:cs="Times New Roman"/>
          <w:b/>
          <w:sz w:val="24"/>
          <w:szCs w:val="24"/>
        </w:rPr>
        <w:t>Activity:  Oral Quiz (yes or no)</w:t>
      </w:r>
    </w:p>
    <w:p w:rsidR="002F185B" w:rsidRPr="00D55C26" w:rsidRDefault="002F185B" w:rsidP="002F185B">
      <w:pPr>
        <w:jc w:val="center"/>
        <w:rPr>
          <w:rFonts w:ascii="Times New Roman" w:hAnsi="Times New Roman" w:cs="Times New Roman"/>
          <w:b/>
          <w:sz w:val="24"/>
          <w:szCs w:val="24"/>
        </w:rPr>
      </w:pPr>
    </w:p>
    <w:p w:rsidR="002F185B" w:rsidRDefault="002F185B" w:rsidP="002F185B">
      <w:pPr>
        <w:rPr>
          <w:rFonts w:ascii="Times New Roman" w:hAnsi="Times New Roman" w:cs="Times New Roman"/>
          <w:b/>
          <w:sz w:val="24"/>
          <w:szCs w:val="24"/>
        </w:rPr>
      </w:pPr>
      <w:r>
        <w:rPr>
          <w:rFonts w:ascii="Times New Roman" w:hAnsi="Times New Roman" w:cs="Times New Roman"/>
          <w:b/>
          <w:sz w:val="24"/>
          <w:szCs w:val="24"/>
        </w:rPr>
        <w:t>Teacher asks:  When should you not call 9-1-1?</w:t>
      </w:r>
    </w:p>
    <w:p w:rsidR="002F185B" w:rsidRDefault="002F185B" w:rsidP="002F185B">
      <w:pPr>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Student response:  When there are no emergencies.  As a prank. For a game.  As a joke.  To practice calling?</w:t>
      </w:r>
    </w:p>
    <w:p w:rsidR="002F185B" w:rsidRDefault="002F185B" w:rsidP="002F185B">
      <w:pPr>
        <w:rPr>
          <w:rFonts w:ascii="Times New Roman" w:hAnsi="Times New Roman" w:cs="Times New Roman"/>
          <w:b/>
          <w:sz w:val="24"/>
          <w:szCs w:val="24"/>
        </w:rPr>
      </w:pPr>
      <w:r>
        <w:rPr>
          <w:rFonts w:ascii="Times New Roman" w:hAnsi="Times New Roman" w:cs="Times New Roman"/>
          <w:b/>
          <w:sz w:val="24"/>
          <w:szCs w:val="24"/>
        </w:rPr>
        <w:t>Teacher asks:  Why is it wrong to call 9-1-1 when there is no emergency?</w:t>
      </w:r>
    </w:p>
    <w:p w:rsidR="002F185B" w:rsidRPr="00D55C26" w:rsidRDefault="002F185B" w:rsidP="002F185B">
      <w:pPr>
        <w:rPr>
          <w:rFonts w:ascii="Times New Roman" w:hAnsi="Times New Roman" w:cs="Times New Roman"/>
          <w:sz w:val="24"/>
          <w:szCs w:val="24"/>
        </w:rPr>
      </w:pPr>
      <w:r>
        <w:rPr>
          <w:rFonts w:ascii="Times New Roman" w:hAnsi="Times New Roman" w:cs="Times New Roman"/>
          <w:b/>
          <w:sz w:val="24"/>
          <w:szCs w:val="24"/>
        </w:rPr>
        <w:lastRenderedPageBreak/>
        <w:t>-</w:t>
      </w:r>
      <w:r>
        <w:rPr>
          <w:rFonts w:ascii="Times New Roman" w:hAnsi="Times New Roman" w:cs="Times New Roman"/>
          <w:sz w:val="24"/>
          <w:szCs w:val="24"/>
        </w:rPr>
        <w:t xml:space="preserve">Student response:  Because there are real emergencies where people need help.  You could delay that help to those people who need it.  </w:t>
      </w:r>
    </w:p>
    <w:p w:rsidR="002F185B" w:rsidRDefault="002F185B" w:rsidP="002F185B">
      <w:pPr>
        <w:rPr>
          <w:rFonts w:ascii="Times New Roman" w:hAnsi="Times New Roman" w:cs="Times New Roman"/>
          <w:b/>
          <w:sz w:val="24"/>
          <w:szCs w:val="24"/>
        </w:rPr>
      </w:pPr>
    </w:p>
    <w:p w:rsidR="002F185B" w:rsidRDefault="002F185B" w:rsidP="002F185B">
      <w:pPr>
        <w:rPr>
          <w:rFonts w:ascii="Times New Roman" w:hAnsi="Times New Roman" w:cs="Times New Roman"/>
          <w:b/>
          <w:sz w:val="24"/>
          <w:szCs w:val="24"/>
        </w:rPr>
      </w:pPr>
      <w:r>
        <w:rPr>
          <w:rFonts w:ascii="Times New Roman" w:hAnsi="Times New Roman" w:cs="Times New Roman"/>
          <w:b/>
          <w:sz w:val="24"/>
          <w:szCs w:val="24"/>
        </w:rPr>
        <w:t>Homework:</w:t>
      </w:r>
    </w:p>
    <w:p w:rsidR="002F185B" w:rsidRDefault="002F185B" w:rsidP="002F185B">
      <w:pPr>
        <w:rPr>
          <w:rFonts w:ascii="Times New Roman" w:hAnsi="Times New Roman" w:cs="Times New Roman"/>
          <w:b/>
          <w:sz w:val="24"/>
          <w:szCs w:val="24"/>
        </w:rPr>
      </w:pPr>
      <w:r>
        <w:rPr>
          <w:rFonts w:ascii="Times New Roman" w:hAnsi="Times New Roman" w:cs="Times New Roman"/>
          <w:b/>
          <w:sz w:val="24"/>
          <w:szCs w:val="24"/>
        </w:rPr>
        <w:t xml:space="preserve">Print out Identification Sheet.  Students will complete this form with their parents so they can practice reciting their address and phone number.  </w:t>
      </w:r>
    </w:p>
    <w:p w:rsidR="002F185B" w:rsidRPr="00344FFF" w:rsidRDefault="002F185B" w:rsidP="002F185B">
      <w:pPr>
        <w:rPr>
          <w:rFonts w:ascii="Times New Roman" w:hAnsi="Times New Roman" w:cs="Times New Roman"/>
          <w:b/>
          <w:sz w:val="24"/>
          <w:szCs w:val="24"/>
        </w:rPr>
      </w:pPr>
    </w:p>
    <w:p w:rsidR="002F185B" w:rsidRDefault="002F185B" w:rsidP="002F185B">
      <w:pPr>
        <w:rPr>
          <w:rFonts w:ascii="Times New Roman" w:hAnsi="Times New Roman" w:cs="Times New Roman"/>
          <w:b/>
          <w:sz w:val="24"/>
          <w:szCs w:val="24"/>
        </w:rPr>
      </w:pPr>
      <w:r>
        <w:rPr>
          <w:rFonts w:ascii="Times New Roman" w:hAnsi="Times New Roman" w:cs="Times New Roman"/>
          <w:b/>
          <w:sz w:val="24"/>
          <w:szCs w:val="24"/>
        </w:rPr>
        <w:t>Culminating Question: What is an emergency and when should you call for help?</w:t>
      </w:r>
    </w:p>
    <w:p w:rsidR="002F185B" w:rsidRDefault="002F185B" w:rsidP="002F185B">
      <w:pPr>
        <w:rPr>
          <w:rFonts w:ascii="Times New Roman" w:hAnsi="Times New Roman" w:cs="Times New Roman"/>
          <w:b/>
          <w:sz w:val="24"/>
          <w:szCs w:val="24"/>
        </w:rPr>
      </w:pPr>
    </w:p>
    <w:p w:rsidR="002F185B" w:rsidRPr="00C73A5E" w:rsidRDefault="002F185B" w:rsidP="002F185B">
      <w:pPr>
        <w:rPr>
          <w:rFonts w:ascii="Times New Roman" w:hAnsi="Times New Roman" w:cs="Times New Roman"/>
          <w:b/>
          <w:sz w:val="24"/>
          <w:szCs w:val="24"/>
        </w:rPr>
      </w:pPr>
      <w:r w:rsidRPr="00C73A5E">
        <w:rPr>
          <w:rFonts w:ascii="Times New Roman" w:hAnsi="Times New Roman" w:cs="Times New Roman"/>
          <w:b/>
          <w:sz w:val="24"/>
          <w:szCs w:val="24"/>
        </w:rPr>
        <w:t>Citation:</w:t>
      </w:r>
    </w:p>
    <w:p w:rsidR="002F185B" w:rsidRPr="00C73A5E" w:rsidRDefault="002F185B" w:rsidP="002F185B">
      <w:pPr>
        <w:spacing w:after="0" w:line="240" w:lineRule="auto"/>
        <w:rPr>
          <w:rFonts w:ascii="Times New Roman" w:eastAsia="Times New Roman" w:hAnsi="Times New Roman" w:cs="Times New Roman"/>
          <w:sz w:val="24"/>
          <w:szCs w:val="24"/>
        </w:rPr>
      </w:pPr>
      <w:proofErr w:type="spellStart"/>
      <w:r w:rsidRPr="00C73A5E">
        <w:rPr>
          <w:rFonts w:ascii="Times New Roman" w:eastAsia="Times New Roman" w:hAnsi="Times New Roman" w:cs="Times New Roman"/>
          <w:sz w:val="24"/>
          <w:szCs w:val="24"/>
        </w:rPr>
        <w:t>Dowshen</w:t>
      </w:r>
      <w:proofErr w:type="spellEnd"/>
      <w:r w:rsidRPr="00C73A5E">
        <w:rPr>
          <w:rFonts w:ascii="Times New Roman" w:eastAsia="Times New Roman" w:hAnsi="Times New Roman" w:cs="Times New Roman"/>
          <w:sz w:val="24"/>
          <w:szCs w:val="24"/>
        </w:rPr>
        <w:t xml:space="preserve">, Steven. "Teaching Your Child How to Use 911." </w:t>
      </w:r>
      <w:proofErr w:type="spellStart"/>
      <w:r w:rsidRPr="00C73A5E">
        <w:rPr>
          <w:rFonts w:ascii="Times New Roman" w:eastAsia="Times New Roman" w:hAnsi="Times New Roman" w:cs="Times New Roman"/>
          <w:i/>
          <w:iCs/>
          <w:sz w:val="24"/>
          <w:szCs w:val="24"/>
        </w:rPr>
        <w:t>KidsHealth</w:t>
      </w:r>
      <w:proofErr w:type="spellEnd"/>
      <w:r w:rsidRPr="00C73A5E">
        <w:rPr>
          <w:rFonts w:ascii="Times New Roman" w:eastAsia="Times New Roman" w:hAnsi="Times New Roman" w:cs="Times New Roman"/>
          <w:i/>
          <w:iCs/>
          <w:sz w:val="24"/>
          <w:szCs w:val="24"/>
        </w:rPr>
        <w:t xml:space="preserve"> - the Web's Most Visited Site about Children's Health</w:t>
      </w:r>
      <w:r w:rsidRPr="00C73A5E">
        <w:rPr>
          <w:rFonts w:ascii="Times New Roman" w:eastAsia="Times New Roman" w:hAnsi="Times New Roman" w:cs="Times New Roman"/>
          <w:sz w:val="24"/>
          <w:szCs w:val="24"/>
        </w:rPr>
        <w:t xml:space="preserve">. The Nemours Foundation, 1 Apr. 2013. Web. 11 Dec. 2015. </w:t>
      </w: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Pr="00D20352" w:rsidRDefault="002F185B" w:rsidP="002F185B">
      <w:pPr>
        <w:rPr>
          <w:rFonts w:ascii="Times New Roman" w:hAnsi="Times New Roman" w:cs="Times New Roman"/>
          <w:b/>
          <w:sz w:val="24"/>
          <w:szCs w:val="24"/>
        </w:rPr>
      </w:pPr>
      <w:r w:rsidRPr="00D20352">
        <w:rPr>
          <w:rFonts w:ascii="Times New Roman" w:hAnsi="Times New Roman" w:cs="Times New Roman"/>
          <w:b/>
          <w:sz w:val="24"/>
          <w:szCs w:val="24"/>
        </w:rPr>
        <w:t>Weekly Writing Focus (Optional Activity)</w:t>
      </w:r>
    </w:p>
    <w:p w:rsidR="002F185B" w:rsidRPr="00D20352" w:rsidRDefault="002F185B" w:rsidP="002F185B">
      <w:pPr>
        <w:rPr>
          <w:rFonts w:ascii="Times New Roman" w:hAnsi="Times New Roman" w:cs="Times New Roman"/>
          <w:sz w:val="24"/>
          <w:szCs w:val="24"/>
        </w:rPr>
      </w:pPr>
      <w:r>
        <w:rPr>
          <w:rFonts w:ascii="Times New Roman" w:hAnsi="Times New Roman" w:cs="Times New Roman"/>
          <w:sz w:val="24"/>
          <w:szCs w:val="24"/>
        </w:rPr>
        <w:t>Write a step by step emergency plan when your class has a fire drill.</w:t>
      </w: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Pr="00D55C26" w:rsidRDefault="002F185B" w:rsidP="002F185B">
      <w:pPr>
        <w:pStyle w:val="Title"/>
        <w:jc w:val="center"/>
        <w:rPr>
          <w:rFonts w:ascii="Times New Roman" w:hAnsi="Times New Roman" w:cs="Times New Roman"/>
        </w:rPr>
      </w:pPr>
      <w:r w:rsidRPr="00D55C26">
        <w:rPr>
          <w:rFonts w:ascii="Times New Roman" w:hAnsi="Times New Roman" w:cs="Times New Roman"/>
        </w:rPr>
        <w:lastRenderedPageBreak/>
        <w:t>Personal Health and Safety Handout</w:t>
      </w: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r>
        <w:rPr>
          <w:rFonts w:ascii="Times New Roman" w:hAnsi="Times New Roman" w:cs="Times New Roman"/>
          <w:sz w:val="24"/>
          <w:szCs w:val="24"/>
        </w:rPr>
        <w:t xml:space="preserve">Homework Directions:  Complete the card in case there is an emergency.  If possible, fill this card out with a parent or guardian.  Both of you can discuss the importance of knowing emergency numbers, especially 9-1-1.  </w:t>
      </w:r>
    </w:p>
    <w:p w:rsidR="002F185B" w:rsidRDefault="002F185B" w:rsidP="002F185B">
      <w:pPr>
        <w:rPr>
          <w:rFonts w:ascii="Times New Roman" w:hAnsi="Times New Roman" w:cs="Times New Roman"/>
          <w:sz w:val="24"/>
          <w:szCs w:val="24"/>
        </w:rPr>
      </w:pPr>
      <w:r w:rsidRPr="00F8457C">
        <w:rPr>
          <w:rFonts w:ascii="Times New Roman" w:hAnsi="Times New Roman" w:cs="Times New Roman"/>
          <w:noProof/>
          <w:sz w:val="24"/>
          <w:szCs w:val="24"/>
        </w:rPr>
        <mc:AlternateContent>
          <mc:Choice Requires="wps">
            <w:drawing>
              <wp:anchor distT="45720" distB="45720" distL="114300" distR="114300" simplePos="0" relativeHeight="251679744" behindDoc="0" locked="0" layoutInCell="1" allowOverlap="1" wp14:anchorId="5DCBCA48" wp14:editId="6E1C04A5">
                <wp:simplePos x="0" y="0"/>
                <wp:positionH relativeFrom="column">
                  <wp:posOffset>561975</wp:posOffset>
                </wp:positionH>
                <wp:positionV relativeFrom="paragraph">
                  <wp:posOffset>294640</wp:posOffset>
                </wp:positionV>
                <wp:extent cx="4981575" cy="26860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686050"/>
                        </a:xfrm>
                        <a:prstGeom prst="rect">
                          <a:avLst/>
                        </a:prstGeom>
                        <a:solidFill>
                          <a:srgbClr val="FFFFFF"/>
                        </a:solidFill>
                        <a:ln w="9525">
                          <a:solidFill>
                            <a:srgbClr val="000000"/>
                          </a:solidFill>
                          <a:miter lim="800000"/>
                          <a:headEnd/>
                          <a:tailEnd/>
                        </a:ln>
                      </wps:spPr>
                      <wps:txbx>
                        <w:txbxContent>
                          <w:p w:rsidR="006B6EA5" w:rsidRPr="00F8457C" w:rsidRDefault="006B6EA5" w:rsidP="002F185B">
                            <w:pPr>
                              <w:jc w:val="center"/>
                              <w:rPr>
                                <w:rFonts w:ascii="Times New Roman" w:hAnsi="Times New Roman" w:cs="Times New Roman"/>
                                <w:b/>
                                <w:sz w:val="24"/>
                                <w:szCs w:val="24"/>
                              </w:rPr>
                            </w:pPr>
                            <w:r w:rsidRPr="00F8457C">
                              <w:rPr>
                                <w:rFonts w:ascii="Times New Roman" w:hAnsi="Times New Roman" w:cs="Times New Roman"/>
                                <w:b/>
                                <w:sz w:val="24"/>
                                <w:szCs w:val="24"/>
                              </w:rPr>
                              <w:t>Personal Identification Card</w:t>
                            </w:r>
                          </w:p>
                          <w:p w:rsidR="006B6EA5" w:rsidRPr="00F8457C" w:rsidRDefault="006B6EA5" w:rsidP="002F185B">
                            <w:pPr>
                              <w:rPr>
                                <w:rFonts w:ascii="Times New Roman" w:hAnsi="Times New Roman" w:cs="Times New Roman"/>
                                <w:b/>
                                <w:sz w:val="24"/>
                                <w:szCs w:val="24"/>
                              </w:rPr>
                            </w:pPr>
                            <w:r w:rsidRPr="00F8457C">
                              <w:rPr>
                                <w:rFonts w:ascii="Times New Roman" w:hAnsi="Times New Roman" w:cs="Times New Roman"/>
                                <w:b/>
                                <w:sz w:val="24"/>
                                <w:szCs w:val="24"/>
                              </w:rPr>
                              <w:t>Name:</w:t>
                            </w:r>
                            <w:r>
                              <w:rPr>
                                <w:rFonts w:ascii="Times New Roman" w:hAnsi="Times New Roman" w:cs="Times New Roman"/>
                                <w:b/>
                                <w:sz w:val="24"/>
                                <w:szCs w:val="24"/>
                              </w:rPr>
                              <w:br/>
                            </w:r>
                          </w:p>
                          <w:p w:rsidR="006B6EA5" w:rsidRPr="00F8457C" w:rsidRDefault="006B6EA5" w:rsidP="002F185B">
                            <w:pPr>
                              <w:rPr>
                                <w:rFonts w:ascii="Times New Roman" w:hAnsi="Times New Roman" w:cs="Times New Roman"/>
                                <w:b/>
                                <w:sz w:val="24"/>
                                <w:szCs w:val="24"/>
                              </w:rPr>
                            </w:pPr>
                            <w:r w:rsidRPr="00F8457C">
                              <w:rPr>
                                <w:rFonts w:ascii="Times New Roman" w:hAnsi="Times New Roman" w:cs="Times New Roman"/>
                                <w:b/>
                                <w:sz w:val="24"/>
                                <w:szCs w:val="24"/>
                              </w:rPr>
                              <w:t>Address:</w:t>
                            </w:r>
                            <w:r>
                              <w:rPr>
                                <w:rFonts w:ascii="Times New Roman" w:hAnsi="Times New Roman" w:cs="Times New Roman"/>
                                <w:b/>
                                <w:sz w:val="24"/>
                                <w:szCs w:val="24"/>
                              </w:rPr>
                              <w:br/>
                            </w:r>
                          </w:p>
                          <w:p w:rsidR="006B6EA5" w:rsidRPr="00F8457C" w:rsidRDefault="006B6EA5" w:rsidP="002F185B">
                            <w:pPr>
                              <w:rPr>
                                <w:rFonts w:ascii="Times New Roman" w:hAnsi="Times New Roman" w:cs="Times New Roman"/>
                                <w:sz w:val="24"/>
                                <w:szCs w:val="24"/>
                              </w:rPr>
                            </w:pPr>
                            <w:r w:rsidRPr="00F8457C">
                              <w:rPr>
                                <w:rFonts w:ascii="Times New Roman" w:hAnsi="Times New Roman" w:cs="Times New Roman"/>
                                <w:b/>
                                <w:sz w:val="24"/>
                                <w:szCs w:val="24"/>
                              </w:rPr>
                              <w:t>Home Telephone Number</w:t>
                            </w:r>
                            <w:r w:rsidRPr="00F8457C">
                              <w:rPr>
                                <w:rFonts w:ascii="Times New Roman" w:hAnsi="Times New Roman" w:cs="Times New Roman"/>
                                <w:sz w:val="24"/>
                                <w:szCs w:val="24"/>
                              </w:rPr>
                              <w:t>:</w:t>
                            </w:r>
                            <w:r>
                              <w:rPr>
                                <w:rFonts w:ascii="Times New Roman" w:hAnsi="Times New Roman" w:cs="Times New Roman"/>
                                <w:sz w:val="24"/>
                                <w:szCs w:val="24"/>
                              </w:rPr>
                              <w:br/>
                            </w:r>
                          </w:p>
                          <w:p w:rsidR="006B6EA5" w:rsidRPr="00F8457C" w:rsidRDefault="006B6EA5" w:rsidP="002F185B">
                            <w:pPr>
                              <w:rPr>
                                <w:rFonts w:ascii="Times New Roman" w:hAnsi="Times New Roman" w:cs="Times New Roman"/>
                                <w:b/>
                                <w:sz w:val="24"/>
                                <w:szCs w:val="24"/>
                              </w:rPr>
                            </w:pPr>
                            <w:r w:rsidRPr="00F8457C">
                              <w:rPr>
                                <w:rFonts w:ascii="Times New Roman" w:hAnsi="Times New Roman" w:cs="Times New Roman"/>
                                <w:b/>
                                <w:sz w:val="24"/>
                                <w:szCs w:val="24"/>
                              </w:rPr>
                              <w:t>Emergency Contact Name:</w:t>
                            </w:r>
                            <w:r>
                              <w:rPr>
                                <w:rFonts w:ascii="Times New Roman" w:hAnsi="Times New Roman" w:cs="Times New Roman"/>
                                <w:b/>
                                <w:sz w:val="24"/>
                                <w:szCs w:val="24"/>
                              </w:rPr>
                              <w:br/>
                            </w:r>
                          </w:p>
                          <w:p w:rsidR="006B6EA5" w:rsidRPr="00F8457C" w:rsidRDefault="006B6EA5" w:rsidP="002F185B">
                            <w:pPr>
                              <w:rPr>
                                <w:rFonts w:ascii="Times New Roman" w:hAnsi="Times New Roman" w:cs="Times New Roman"/>
                                <w:b/>
                                <w:sz w:val="24"/>
                                <w:szCs w:val="24"/>
                              </w:rPr>
                            </w:pPr>
                            <w:r w:rsidRPr="00F8457C">
                              <w:rPr>
                                <w:rFonts w:ascii="Times New Roman" w:hAnsi="Times New Roman" w:cs="Times New Roman"/>
                                <w:b/>
                                <w:sz w:val="24"/>
                                <w:szCs w:val="24"/>
                              </w:rPr>
                              <w:t>Emergency Contact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BCA48" id="Text Box 2" o:spid="_x0000_s1034" type="#_x0000_t202" style="position:absolute;margin-left:44.25pt;margin-top:23.2pt;width:392.25pt;height:21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">
                <v:textbox>
                  <w:txbxContent>
                    <w:p w:rsidR="006B6EA5" w:rsidRPr="00F8457C" w:rsidRDefault="006B6EA5" w:rsidP="002F185B">
                      <w:pPr>
                        <w:jc w:val="center"/>
                        <w:rPr>
                          <w:rFonts w:ascii="Times New Roman" w:hAnsi="Times New Roman" w:cs="Times New Roman"/>
                          <w:b/>
                          <w:sz w:val="24"/>
                          <w:szCs w:val="24"/>
                        </w:rPr>
                      </w:pPr>
                      <w:r w:rsidRPr="00F8457C">
                        <w:rPr>
                          <w:rFonts w:ascii="Times New Roman" w:hAnsi="Times New Roman" w:cs="Times New Roman"/>
                          <w:b/>
                          <w:sz w:val="24"/>
                          <w:szCs w:val="24"/>
                        </w:rPr>
                        <w:t>Personal Identification Card</w:t>
                      </w:r>
                    </w:p>
                    <w:p w:rsidR="006B6EA5" w:rsidRPr="00F8457C" w:rsidRDefault="006B6EA5" w:rsidP="002F185B">
                      <w:pPr>
                        <w:rPr>
                          <w:rFonts w:ascii="Times New Roman" w:hAnsi="Times New Roman" w:cs="Times New Roman"/>
                          <w:b/>
                          <w:sz w:val="24"/>
                          <w:szCs w:val="24"/>
                        </w:rPr>
                      </w:pPr>
                      <w:r w:rsidRPr="00F8457C">
                        <w:rPr>
                          <w:rFonts w:ascii="Times New Roman" w:hAnsi="Times New Roman" w:cs="Times New Roman"/>
                          <w:b/>
                          <w:sz w:val="24"/>
                          <w:szCs w:val="24"/>
                        </w:rPr>
                        <w:t>Name:</w:t>
                      </w:r>
                      <w:r>
                        <w:rPr>
                          <w:rFonts w:ascii="Times New Roman" w:hAnsi="Times New Roman" w:cs="Times New Roman"/>
                          <w:b/>
                          <w:sz w:val="24"/>
                          <w:szCs w:val="24"/>
                        </w:rPr>
                        <w:br/>
                      </w:r>
                    </w:p>
                    <w:p w:rsidR="006B6EA5" w:rsidRPr="00F8457C" w:rsidRDefault="006B6EA5" w:rsidP="002F185B">
                      <w:pPr>
                        <w:rPr>
                          <w:rFonts w:ascii="Times New Roman" w:hAnsi="Times New Roman" w:cs="Times New Roman"/>
                          <w:b/>
                          <w:sz w:val="24"/>
                          <w:szCs w:val="24"/>
                        </w:rPr>
                      </w:pPr>
                      <w:r w:rsidRPr="00F8457C">
                        <w:rPr>
                          <w:rFonts w:ascii="Times New Roman" w:hAnsi="Times New Roman" w:cs="Times New Roman"/>
                          <w:b/>
                          <w:sz w:val="24"/>
                          <w:szCs w:val="24"/>
                        </w:rPr>
                        <w:t>Address:</w:t>
                      </w:r>
                      <w:r>
                        <w:rPr>
                          <w:rFonts w:ascii="Times New Roman" w:hAnsi="Times New Roman" w:cs="Times New Roman"/>
                          <w:b/>
                          <w:sz w:val="24"/>
                          <w:szCs w:val="24"/>
                        </w:rPr>
                        <w:br/>
                      </w:r>
                    </w:p>
                    <w:p w:rsidR="006B6EA5" w:rsidRPr="00F8457C" w:rsidRDefault="006B6EA5" w:rsidP="002F185B">
                      <w:pPr>
                        <w:rPr>
                          <w:rFonts w:ascii="Times New Roman" w:hAnsi="Times New Roman" w:cs="Times New Roman"/>
                          <w:sz w:val="24"/>
                          <w:szCs w:val="24"/>
                        </w:rPr>
                      </w:pPr>
                      <w:r w:rsidRPr="00F8457C">
                        <w:rPr>
                          <w:rFonts w:ascii="Times New Roman" w:hAnsi="Times New Roman" w:cs="Times New Roman"/>
                          <w:b/>
                          <w:sz w:val="24"/>
                          <w:szCs w:val="24"/>
                        </w:rPr>
                        <w:t>Home Telephone Number</w:t>
                      </w:r>
                      <w:r w:rsidRPr="00F8457C">
                        <w:rPr>
                          <w:rFonts w:ascii="Times New Roman" w:hAnsi="Times New Roman" w:cs="Times New Roman"/>
                          <w:sz w:val="24"/>
                          <w:szCs w:val="24"/>
                        </w:rPr>
                        <w:t>:</w:t>
                      </w:r>
                      <w:r>
                        <w:rPr>
                          <w:rFonts w:ascii="Times New Roman" w:hAnsi="Times New Roman" w:cs="Times New Roman"/>
                          <w:sz w:val="24"/>
                          <w:szCs w:val="24"/>
                        </w:rPr>
                        <w:br/>
                      </w:r>
                    </w:p>
                    <w:p w:rsidR="006B6EA5" w:rsidRPr="00F8457C" w:rsidRDefault="006B6EA5" w:rsidP="002F185B">
                      <w:pPr>
                        <w:rPr>
                          <w:rFonts w:ascii="Times New Roman" w:hAnsi="Times New Roman" w:cs="Times New Roman"/>
                          <w:b/>
                          <w:sz w:val="24"/>
                          <w:szCs w:val="24"/>
                        </w:rPr>
                      </w:pPr>
                      <w:r w:rsidRPr="00F8457C">
                        <w:rPr>
                          <w:rFonts w:ascii="Times New Roman" w:hAnsi="Times New Roman" w:cs="Times New Roman"/>
                          <w:b/>
                          <w:sz w:val="24"/>
                          <w:szCs w:val="24"/>
                        </w:rPr>
                        <w:t>Emergency Contact Name:</w:t>
                      </w:r>
                      <w:r>
                        <w:rPr>
                          <w:rFonts w:ascii="Times New Roman" w:hAnsi="Times New Roman" w:cs="Times New Roman"/>
                          <w:b/>
                          <w:sz w:val="24"/>
                          <w:szCs w:val="24"/>
                        </w:rPr>
                        <w:br/>
                      </w:r>
                    </w:p>
                    <w:p w:rsidR="006B6EA5" w:rsidRPr="00F8457C" w:rsidRDefault="006B6EA5" w:rsidP="002F185B">
                      <w:pPr>
                        <w:rPr>
                          <w:rFonts w:ascii="Times New Roman" w:hAnsi="Times New Roman" w:cs="Times New Roman"/>
                          <w:b/>
                          <w:sz w:val="24"/>
                          <w:szCs w:val="24"/>
                        </w:rPr>
                      </w:pPr>
                      <w:r w:rsidRPr="00F8457C">
                        <w:rPr>
                          <w:rFonts w:ascii="Times New Roman" w:hAnsi="Times New Roman" w:cs="Times New Roman"/>
                          <w:b/>
                          <w:sz w:val="24"/>
                          <w:szCs w:val="24"/>
                        </w:rPr>
                        <w:t>Emergency Contact Number:</w:t>
                      </w:r>
                    </w:p>
                  </w:txbxContent>
                </v:textbox>
                <w10:wrap type="square"/>
              </v:shape>
            </w:pict>
          </mc:Fallback>
        </mc:AlternateContent>
      </w: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Pr="008571C7" w:rsidRDefault="002F185B" w:rsidP="002F185B">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43EB1BA3" wp14:editId="2D90130F">
                <wp:simplePos x="0" y="0"/>
                <wp:positionH relativeFrom="column">
                  <wp:posOffset>4143375</wp:posOffset>
                </wp:positionH>
                <wp:positionV relativeFrom="paragraph">
                  <wp:posOffset>10795</wp:posOffset>
                </wp:positionV>
                <wp:extent cx="1285875" cy="16383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1285875" cy="1638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6EA5" w:rsidRDefault="006B6EA5" w:rsidP="002F185B"/>
                          <w:p w:rsidR="006B6EA5" w:rsidRDefault="006B6EA5" w:rsidP="002F185B"/>
                          <w:p w:rsidR="006B6EA5" w:rsidRDefault="006B6EA5" w:rsidP="002F185B">
                            <w:pPr>
                              <w:jc w:val="center"/>
                            </w:pPr>
                            <w:r>
                              <w:t xml:space="preserve">Glue Picture of </w:t>
                            </w:r>
                          </w:p>
                          <w:p w:rsidR="006B6EA5" w:rsidRDefault="006B6EA5" w:rsidP="002F185B">
                            <w:pPr>
                              <w:jc w:val="center"/>
                            </w:pPr>
                            <w:r>
                              <w:t>Yourself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EB1BA3" id="Text Box 16" o:spid="_x0000_s1035" type="#_x0000_t202" style="position:absolute;margin-left:326.25pt;margin-top:.85pt;width:101.25pt;height:12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" fillcolor="white [3201]" strokeweight=".5pt">
                <v:textbox>
                  <w:txbxContent>
                    <w:p w:rsidR="006B6EA5" w:rsidRDefault="006B6EA5" w:rsidP="002F185B"/>
                    <w:p w:rsidR="006B6EA5" w:rsidRDefault="006B6EA5" w:rsidP="002F185B"/>
                    <w:p w:rsidR="006B6EA5" w:rsidRDefault="006B6EA5" w:rsidP="002F185B">
                      <w:pPr>
                        <w:jc w:val="center"/>
                      </w:pPr>
                      <w:r>
                        <w:t xml:space="preserve">Glue Picture of </w:t>
                      </w:r>
                    </w:p>
                    <w:p w:rsidR="006B6EA5" w:rsidRDefault="006B6EA5" w:rsidP="002F185B">
                      <w:pPr>
                        <w:jc w:val="center"/>
                      </w:pPr>
                      <w:r>
                        <w:t>Yourself</w:t>
                      </w:r>
                    </w:p>
                  </w:txbxContent>
                </v:textbox>
              </v:shape>
            </w:pict>
          </mc:Fallback>
        </mc:AlternateContent>
      </w:r>
    </w:p>
    <w:p w:rsidR="002F185B" w:rsidRPr="00471798" w:rsidRDefault="002F185B" w:rsidP="002F185B">
      <w:pPr>
        <w:rPr>
          <w:rFonts w:ascii="Times New Roman" w:hAnsi="Times New Roman" w:cs="Times New Roman"/>
          <w:sz w:val="24"/>
          <w:szCs w:val="24"/>
        </w:rPr>
      </w:pPr>
    </w:p>
    <w:p w:rsidR="002F185B" w:rsidRPr="00471798" w:rsidRDefault="002F185B" w:rsidP="002F185B"/>
    <w:p w:rsidR="002F185B" w:rsidRPr="00471798" w:rsidRDefault="002F185B" w:rsidP="002F185B"/>
    <w:p w:rsidR="002F185B" w:rsidRPr="00471798" w:rsidRDefault="002F185B" w:rsidP="002F185B"/>
    <w:p w:rsidR="002F185B" w:rsidRPr="00471798" w:rsidRDefault="002F185B" w:rsidP="002F185B"/>
    <w:p w:rsidR="002F185B" w:rsidRPr="00471798" w:rsidRDefault="002F185B" w:rsidP="002F185B"/>
    <w:p w:rsidR="002F185B" w:rsidRDefault="002F185B" w:rsidP="002F185B"/>
    <w:p w:rsidR="002F185B" w:rsidRDefault="002F185B" w:rsidP="002F185B">
      <w:pPr>
        <w:jc w:val="center"/>
        <w:rPr>
          <w:rFonts w:ascii="Times New Roman" w:hAnsi="Times New Roman" w:cs="Times New Roman"/>
          <w:sz w:val="24"/>
          <w:szCs w:val="24"/>
        </w:rPr>
      </w:pPr>
    </w:p>
    <w:p w:rsidR="002F185B" w:rsidRDefault="002F185B" w:rsidP="002F185B">
      <w:pPr>
        <w:jc w:val="center"/>
      </w:pPr>
      <w:r>
        <w:rPr>
          <w:noProof/>
        </w:rPr>
        <w:drawing>
          <wp:anchor distT="0" distB="0" distL="114300" distR="114300" simplePos="0" relativeHeight="251681792" behindDoc="1" locked="0" layoutInCell="1" allowOverlap="1" wp14:anchorId="31808B06" wp14:editId="2B6220AD">
            <wp:simplePos x="0" y="0"/>
            <wp:positionH relativeFrom="margin">
              <wp:posOffset>1447800</wp:posOffset>
            </wp:positionH>
            <wp:positionV relativeFrom="paragraph">
              <wp:posOffset>398780</wp:posOffset>
            </wp:positionV>
            <wp:extent cx="2990850" cy="2990850"/>
            <wp:effectExtent l="0" t="0" r="0" b="0"/>
            <wp:wrapTight wrapText="bothSides">
              <wp:wrapPolygon edited="0">
                <wp:start x="0" y="0"/>
                <wp:lineTo x="0" y="21462"/>
                <wp:lineTo x="21462" y="21462"/>
                <wp:lineTo x="21462" y="0"/>
                <wp:lineTo x="0" y="0"/>
              </wp:wrapPolygon>
            </wp:wrapTight>
            <wp:docPr id="18" name="Picture 18" descr="Call 911 12in De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Call 911 12in Dec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085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0EB">
        <w:rPr>
          <w:rFonts w:ascii="Times New Roman" w:hAnsi="Times New Roman" w:cs="Times New Roman"/>
          <w:sz w:val="24"/>
          <w:szCs w:val="24"/>
        </w:rPr>
        <w:t>Color the Numbers to help you remember this important emergency number</w:t>
      </w:r>
      <w:r>
        <w:rPr>
          <w:rFonts w:ascii="Times New Roman" w:hAnsi="Times New Roman" w:cs="Times New Roman"/>
          <w:sz w:val="24"/>
          <w:szCs w:val="24"/>
        </w:rPr>
        <w:t>.</w:t>
      </w:r>
      <w:r w:rsidRPr="00EC40EB">
        <w:rPr>
          <w:rFonts w:ascii="Times New Roman" w:hAnsi="Times New Roman" w:cs="Times New Roman"/>
          <w:sz w:val="24"/>
          <w:szCs w:val="24"/>
        </w:rPr>
        <w:t xml:space="preserve"> </w:t>
      </w:r>
      <w:r>
        <w:br/>
      </w:r>
    </w:p>
    <w:p w:rsidR="002F185B" w:rsidRDefault="002F185B" w:rsidP="002F185B"/>
    <w:p w:rsidR="002F185B" w:rsidRDefault="002F185B" w:rsidP="002F185B"/>
    <w:p w:rsidR="002F185B" w:rsidRDefault="002F185B" w:rsidP="002F185B"/>
    <w:p w:rsidR="002F185B" w:rsidRDefault="002F185B" w:rsidP="002F185B"/>
    <w:p w:rsidR="002F185B" w:rsidRDefault="002F185B" w:rsidP="002F185B"/>
    <w:p w:rsidR="002F185B" w:rsidRDefault="002F185B" w:rsidP="002F185B"/>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tbl>
      <w:tblPr>
        <w:tblpPr w:leftFromText="180" w:rightFromText="180" w:vertAnchor="page" w:horzAnchor="margin" w:tblpXSpec="center" w:tblpY="3601"/>
        <w:tblW w:w="4500" w:type="pct"/>
        <w:tblCellSpacing w:w="22"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5767"/>
        <w:gridCol w:w="1268"/>
        <w:gridCol w:w="1375"/>
      </w:tblGrid>
      <w:tr w:rsidR="002F185B" w:rsidRPr="00D55C26" w:rsidTr="001B561D">
        <w:trPr>
          <w:tblCellSpacing w:w="22" w:type="dxa"/>
        </w:trPr>
        <w:tc>
          <w:tcPr>
            <w:tcW w:w="3408" w:type="pct"/>
            <w:tcBorders>
              <w:top w:val="outset" w:sz="6" w:space="0" w:color="auto"/>
              <w:left w:val="outset" w:sz="6" w:space="0" w:color="auto"/>
              <w:bottom w:val="outset" w:sz="6" w:space="0" w:color="auto"/>
              <w:right w:val="outset" w:sz="6" w:space="0" w:color="auto"/>
            </w:tcBorders>
            <w:vAlign w:val="center"/>
            <w:hideMark/>
          </w:tcPr>
          <w:p w:rsidR="002F185B" w:rsidRPr="00D55C26" w:rsidRDefault="002F185B" w:rsidP="001B561D">
            <w:pPr>
              <w:spacing w:after="0" w:line="240" w:lineRule="auto"/>
              <w:rPr>
                <w:rFonts w:ascii="Times New Roman" w:eastAsia="Times New Roman" w:hAnsi="Times New Roman" w:cs="Times New Roman"/>
                <w:sz w:val="24"/>
                <w:szCs w:val="24"/>
              </w:rPr>
            </w:pPr>
            <w:r w:rsidRPr="00D55C26">
              <w:rPr>
                <w:rFonts w:ascii="Times New Roman" w:eastAsia="Times New Roman" w:hAnsi="Times New Roman" w:cs="Times New Roman"/>
                <w:b/>
                <w:bCs/>
                <w:sz w:val="24"/>
                <w:szCs w:val="24"/>
              </w:rPr>
              <w:lastRenderedPageBreak/>
              <w:t>Situation</w:t>
            </w:r>
          </w:p>
        </w:tc>
        <w:tc>
          <w:tcPr>
            <w:tcW w:w="1514" w:type="pct"/>
            <w:gridSpan w:val="2"/>
            <w:tcBorders>
              <w:top w:val="outset" w:sz="6" w:space="0" w:color="auto"/>
              <w:left w:val="outset" w:sz="6" w:space="0" w:color="auto"/>
              <w:bottom w:val="outset" w:sz="6" w:space="0" w:color="auto"/>
              <w:right w:val="outset" w:sz="6" w:space="0" w:color="auto"/>
            </w:tcBorders>
            <w:vAlign w:val="center"/>
            <w:hideMark/>
          </w:tcPr>
          <w:p w:rsidR="002F185B" w:rsidRPr="00D55C26" w:rsidRDefault="002F185B" w:rsidP="001B561D">
            <w:pPr>
              <w:spacing w:after="0" w:line="240" w:lineRule="auto"/>
              <w:jc w:val="center"/>
              <w:rPr>
                <w:rFonts w:ascii="Times New Roman" w:eastAsia="Times New Roman" w:hAnsi="Times New Roman" w:cs="Times New Roman"/>
                <w:sz w:val="24"/>
                <w:szCs w:val="24"/>
              </w:rPr>
            </w:pPr>
            <w:r w:rsidRPr="00D55C26">
              <w:rPr>
                <w:rFonts w:ascii="Times New Roman" w:eastAsia="Times New Roman" w:hAnsi="Times New Roman" w:cs="Times New Roman"/>
                <w:b/>
                <w:bCs/>
                <w:sz w:val="24"/>
                <w:szCs w:val="24"/>
              </w:rPr>
              <w:t>Call 9-1-1:</w:t>
            </w:r>
            <w:r w:rsidRPr="00D55C26">
              <w:rPr>
                <w:rFonts w:ascii="Times New Roman" w:eastAsia="Times New Roman" w:hAnsi="Times New Roman" w:cs="Times New Roman"/>
                <w:sz w:val="24"/>
                <w:szCs w:val="24"/>
              </w:rPr>
              <w:br/>
              <w:t>Yes or No</w:t>
            </w:r>
          </w:p>
        </w:tc>
      </w:tr>
      <w:tr w:rsidR="002F185B" w:rsidRPr="00D55C26" w:rsidTr="001B561D">
        <w:trPr>
          <w:tblCellSpacing w:w="22" w:type="dxa"/>
        </w:trPr>
        <w:tc>
          <w:tcPr>
            <w:tcW w:w="3408" w:type="pct"/>
            <w:tcBorders>
              <w:top w:val="outset" w:sz="6" w:space="0" w:color="auto"/>
              <w:left w:val="outset" w:sz="6" w:space="0" w:color="auto"/>
              <w:bottom w:val="outset" w:sz="6" w:space="0" w:color="auto"/>
              <w:right w:val="outset" w:sz="6" w:space="0" w:color="auto"/>
            </w:tcBorders>
            <w:vAlign w:val="center"/>
            <w:hideMark/>
          </w:tcPr>
          <w:p w:rsidR="002F185B" w:rsidRPr="00D55C26" w:rsidRDefault="002F185B" w:rsidP="001B561D">
            <w:pPr>
              <w:spacing w:after="0" w:line="240" w:lineRule="auto"/>
              <w:rPr>
                <w:rFonts w:ascii="Times New Roman" w:eastAsia="Times New Roman" w:hAnsi="Times New Roman" w:cs="Times New Roman"/>
                <w:sz w:val="24"/>
                <w:szCs w:val="24"/>
              </w:rPr>
            </w:pPr>
            <w:r w:rsidRPr="00D55C26">
              <w:rPr>
                <w:rFonts w:ascii="Times New Roman" w:eastAsia="Times New Roman" w:hAnsi="Times New Roman" w:cs="Times New Roman"/>
                <w:sz w:val="24"/>
                <w:szCs w:val="24"/>
              </w:rPr>
              <w:t>1) Your friend falls out of a tree and is hurt badly</w:t>
            </w:r>
          </w:p>
        </w:tc>
        <w:tc>
          <w:tcPr>
            <w:tcW w:w="731" w:type="pct"/>
            <w:tcBorders>
              <w:top w:val="outset" w:sz="6" w:space="0" w:color="auto"/>
              <w:left w:val="outset" w:sz="6" w:space="0" w:color="auto"/>
              <w:bottom w:val="outset" w:sz="6" w:space="0" w:color="auto"/>
              <w:right w:val="outset" w:sz="6" w:space="0" w:color="auto"/>
            </w:tcBorders>
            <w:vAlign w:val="center"/>
            <w:hideMark/>
          </w:tcPr>
          <w:p w:rsidR="002F185B" w:rsidRPr="00D55C26" w:rsidRDefault="002F185B" w:rsidP="001B561D">
            <w:pPr>
              <w:spacing w:after="0" w:line="240" w:lineRule="auto"/>
              <w:jc w:val="center"/>
              <w:rPr>
                <w:rFonts w:ascii="Times New Roman" w:eastAsia="Times New Roman" w:hAnsi="Times New Roman" w:cs="Times New Roman"/>
                <w:sz w:val="24"/>
                <w:szCs w:val="24"/>
              </w:rPr>
            </w:pPr>
            <w:r w:rsidRPr="00D55C26">
              <w:rPr>
                <w:rFonts w:ascii="Times New Roman" w:eastAsia="Times New Roman" w:hAnsi="Times New Roman" w:cs="Times New Roman"/>
                <w:sz w:val="24"/>
                <w:szCs w:val="24"/>
              </w:rPr>
              <w:t>Y</w:t>
            </w:r>
          </w:p>
        </w:tc>
        <w:tc>
          <w:tcPr>
            <w:tcW w:w="757" w:type="pct"/>
            <w:tcBorders>
              <w:top w:val="outset" w:sz="6" w:space="0" w:color="auto"/>
              <w:left w:val="outset" w:sz="6" w:space="0" w:color="auto"/>
              <w:bottom w:val="outset" w:sz="6" w:space="0" w:color="auto"/>
              <w:right w:val="outset" w:sz="6" w:space="0" w:color="auto"/>
            </w:tcBorders>
            <w:vAlign w:val="center"/>
            <w:hideMark/>
          </w:tcPr>
          <w:p w:rsidR="002F185B" w:rsidRPr="00D55C26" w:rsidRDefault="002F185B" w:rsidP="001B561D">
            <w:pPr>
              <w:spacing w:after="0" w:line="240" w:lineRule="auto"/>
              <w:jc w:val="center"/>
              <w:rPr>
                <w:rFonts w:ascii="Times New Roman" w:eastAsia="Times New Roman" w:hAnsi="Times New Roman" w:cs="Times New Roman"/>
                <w:sz w:val="24"/>
                <w:szCs w:val="24"/>
              </w:rPr>
            </w:pPr>
            <w:r w:rsidRPr="00D55C26">
              <w:rPr>
                <w:rFonts w:ascii="Times New Roman" w:eastAsia="Times New Roman" w:hAnsi="Times New Roman" w:cs="Times New Roman"/>
                <w:sz w:val="24"/>
                <w:szCs w:val="24"/>
              </w:rPr>
              <w:t>N</w:t>
            </w:r>
          </w:p>
        </w:tc>
      </w:tr>
      <w:tr w:rsidR="002F185B" w:rsidRPr="00D55C26" w:rsidTr="001B561D">
        <w:trPr>
          <w:tblCellSpacing w:w="22" w:type="dxa"/>
        </w:trPr>
        <w:tc>
          <w:tcPr>
            <w:tcW w:w="3408" w:type="pct"/>
            <w:tcBorders>
              <w:top w:val="outset" w:sz="6" w:space="0" w:color="auto"/>
              <w:left w:val="outset" w:sz="6" w:space="0" w:color="auto"/>
              <w:bottom w:val="outset" w:sz="6" w:space="0" w:color="auto"/>
              <w:right w:val="outset" w:sz="6" w:space="0" w:color="auto"/>
            </w:tcBorders>
            <w:vAlign w:val="center"/>
            <w:hideMark/>
          </w:tcPr>
          <w:p w:rsidR="002F185B" w:rsidRPr="00D55C26" w:rsidRDefault="002F185B" w:rsidP="001B561D">
            <w:pPr>
              <w:spacing w:after="0" w:line="240" w:lineRule="auto"/>
              <w:rPr>
                <w:rFonts w:ascii="Times New Roman" w:eastAsia="Times New Roman" w:hAnsi="Times New Roman" w:cs="Times New Roman"/>
                <w:sz w:val="24"/>
                <w:szCs w:val="24"/>
              </w:rPr>
            </w:pPr>
            <w:r w:rsidRPr="00D55C26">
              <w:rPr>
                <w:rFonts w:ascii="Times New Roman" w:eastAsia="Times New Roman" w:hAnsi="Times New Roman" w:cs="Times New Roman"/>
                <w:sz w:val="24"/>
                <w:szCs w:val="24"/>
              </w:rPr>
              <w:t>2) You see a stranger lurking around your house</w:t>
            </w:r>
          </w:p>
        </w:tc>
        <w:tc>
          <w:tcPr>
            <w:tcW w:w="731" w:type="pct"/>
            <w:tcBorders>
              <w:top w:val="outset" w:sz="6" w:space="0" w:color="auto"/>
              <w:left w:val="outset" w:sz="6" w:space="0" w:color="auto"/>
              <w:bottom w:val="outset" w:sz="6" w:space="0" w:color="auto"/>
              <w:right w:val="outset" w:sz="6" w:space="0" w:color="auto"/>
            </w:tcBorders>
            <w:vAlign w:val="center"/>
            <w:hideMark/>
          </w:tcPr>
          <w:p w:rsidR="002F185B" w:rsidRPr="00D55C26" w:rsidRDefault="002F185B" w:rsidP="001B561D">
            <w:pPr>
              <w:spacing w:after="0" w:line="240" w:lineRule="auto"/>
              <w:jc w:val="center"/>
              <w:rPr>
                <w:rFonts w:ascii="Times New Roman" w:eastAsia="Times New Roman" w:hAnsi="Times New Roman" w:cs="Times New Roman"/>
                <w:sz w:val="24"/>
                <w:szCs w:val="24"/>
              </w:rPr>
            </w:pPr>
            <w:r w:rsidRPr="00D55C26">
              <w:rPr>
                <w:rFonts w:ascii="Times New Roman" w:eastAsia="Times New Roman" w:hAnsi="Times New Roman" w:cs="Times New Roman"/>
                <w:sz w:val="24"/>
                <w:szCs w:val="24"/>
              </w:rPr>
              <w:t>Y</w:t>
            </w:r>
          </w:p>
        </w:tc>
        <w:tc>
          <w:tcPr>
            <w:tcW w:w="757" w:type="pct"/>
            <w:tcBorders>
              <w:top w:val="outset" w:sz="6" w:space="0" w:color="auto"/>
              <w:left w:val="outset" w:sz="6" w:space="0" w:color="auto"/>
              <w:bottom w:val="outset" w:sz="6" w:space="0" w:color="auto"/>
              <w:right w:val="outset" w:sz="6" w:space="0" w:color="auto"/>
            </w:tcBorders>
            <w:vAlign w:val="center"/>
            <w:hideMark/>
          </w:tcPr>
          <w:p w:rsidR="002F185B" w:rsidRPr="00D55C26" w:rsidRDefault="002F185B" w:rsidP="001B561D">
            <w:pPr>
              <w:spacing w:after="0" w:line="240" w:lineRule="auto"/>
              <w:jc w:val="center"/>
              <w:rPr>
                <w:rFonts w:ascii="Times New Roman" w:eastAsia="Times New Roman" w:hAnsi="Times New Roman" w:cs="Times New Roman"/>
                <w:sz w:val="24"/>
                <w:szCs w:val="24"/>
              </w:rPr>
            </w:pPr>
            <w:r w:rsidRPr="00D55C26">
              <w:rPr>
                <w:rFonts w:ascii="Times New Roman" w:eastAsia="Times New Roman" w:hAnsi="Times New Roman" w:cs="Times New Roman"/>
                <w:sz w:val="24"/>
                <w:szCs w:val="24"/>
              </w:rPr>
              <w:t>N</w:t>
            </w:r>
          </w:p>
        </w:tc>
      </w:tr>
      <w:tr w:rsidR="002F185B" w:rsidRPr="00D55C26" w:rsidTr="001B561D">
        <w:trPr>
          <w:tblCellSpacing w:w="22" w:type="dxa"/>
        </w:trPr>
        <w:tc>
          <w:tcPr>
            <w:tcW w:w="3408" w:type="pct"/>
            <w:tcBorders>
              <w:top w:val="outset" w:sz="6" w:space="0" w:color="auto"/>
              <w:left w:val="outset" w:sz="6" w:space="0" w:color="auto"/>
              <w:bottom w:val="outset" w:sz="6" w:space="0" w:color="auto"/>
              <w:right w:val="outset" w:sz="6" w:space="0" w:color="auto"/>
            </w:tcBorders>
            <w:vAlign w:val="center"/>
            <w:hideMark/>
          </w:tcPr>
          <w:p w:rsidR="002F185B" w:rsidRPr="00D55C26" w:rsidRDefault="002F185B" w:rsidP="001B561D">
            <w:pPr>
              <w:spacing w:after="0" w:line="240" w:lineRule="auto"/>
              <w:rPr>
                <w:rFonts w:ascii="Times New Roman" w:eastAsia="Times New Roman" w:hAnsi="Times New Roman" w:cs="Times New Roman"/>
                <w:sz w:val="24"/>
                <w:szCs w:val="24"/>
              </w:rPr>
            </w:pPr>
            <w:r w:rsidRPr="00D55C26">
              <w:rPr>
                <w:rFonts w:ascii="Times New Roman" w:eastAsia="Times New Roman" w:hAnsi="Times New Roman" w:cs="Times New Roman"/>
                <w:sz w:val="24"/>
                <w:szCs w:val="24"/>
              </w:rPr>
              <w:t>3) You are home alone and you are bored and lonely</w:t>
            </w:r>
          </w:p>
        </w:tc>
        <w:tc>
          <w:tcPr>
            <w:tcW w:w="731" w:type="pct"/>
            <w:tcBorders>
              <w:top w:val="outset" w:sz="6" w:space="0" w:color="auto"/>
              <w:left w:val="outset" w:sz="6" w:space="0" w:color="auto"/>
              <w:bottom w:val="outset" w:sz="6" w:space="0" w:color="auto"/>
              <w:right w:val="outset" w:sz="6" w:space="0" w:color="auto"/>
            </w:tcBorders>
            <w:vAlign w:val="center"/>
            <w:hideMark/>
          </w:tcPr>
          <w:p w:rsidR="002F185B" w:rsidRPr="00D55C26" w:rsidRDefault="002F185B" w:rsidP="001B561D">
            <w:pPr>
              <w:spacing w:after="0" w:line="240" w:lineRule="auto"/>
              <w:jc w:val="center"/>
              <w:rPr>
                <w:rFonts w:ascii="Times New Roman" w:eastAsia="Times New Roman" w:hAnsi="Times New Roman" w:cs="Times New Roman"/>
                <w:sz w:val="24"/>
                <w:szCs w:val="24"/>
              </w:rPr>
            </w:pPr>
            <w:r w:rsidRPr="00D55C26">
              <w:rPr>
                <w:rFonts w:ascii="Times New Roman" w:eastAsia="Times New Roman" w:hAnsi="Times New Roman" w:cs="Times New Roman"/>
                <w:sz w:val="24"/>
                <w:szCs w:val="24"/>
              </w:rPr>
              <w:t>Y</w:t>
            </w:r>
          </w:p>
        </w:tc>
        <w:tc>
          <w:tcPr>
            <w:tcW w:w="757" w:type="pct"/>
            <w:tcBorders>
              <w:top w:val="outset" w:sz="6" w:space="0" w:color="auto"/>
              <w:left w:val="outset" w:sz="6" w:space="0" w:color="auto"/>
              <w:bottom w:val="outset" w:sz="6" w:space="0" w:color="auto"/>
              <w:right w:val="outset" w:sz="6" w:space="0" w:color="auto"/>
            </w:tcBorders>
            <w:vAlign w:val="center"/>
            <w:hideMark/>
          </w:tcPr>
          <w:p w:rsidR="002F185B" w:rsidRPr="00D55C26" w:rsidRDefault="002F185B" w:rsidP="001B561D">
            <w:pPr>
              <w:spacing w:after="0" w:line="240" w:lineRule="auto"/>
              <w:jc w:val="center"/>
              <w:rPr>
                <w:rFonts w:ascii="Times New Roman" w:eastAsia="Times New Roman" w:hAnsi="Times New Roman" w:cs="Times New Roman"/>
                <w:sz w:val="24"/>
                <w:szCs w:val="24"/>
              </w:rPr>
            </w:pPr>
            <w:r w:rsidRPr="00D55C26">
              <w:rPr>
                <w:rFonts w:ascii="Times New Roman" w:eastAsia="Times New Roman" w:hAnsi="Times New Roman" w:cs="Times New Roman"/>
                <w:sz w:val="24"/>
                <w:szCs w:val="24"/>
              </w:rPr>
              <w:t>N</w:t>
            </w:r>
          </w:p>
        </w:tc>
      </w:tr>
      <w:tr w:rsidR="002F185B" w:rsidRPr="00D55C26" w:rsidTr="001B561D">
        <w:trPr>
          <w:tblCellSpacing w:w="22" w:type="dxa"/>
        </w:trPr>
        <w:tc>
          <w:tcPr>
            <w:tcW w:w="3408" w:type="pct"/>
            <w:tcBorders>
              <w:top w:val="outset" w:sz="6" w:space="0" w:color="auto"/>
              <w:left w:val="outset" w:sz="6" w:space="0" w:color="auto"/>
              <w:bottom w:val="outset" w:sz="6" w:space="0" w:color="auto"/>
              <w:right w:val="outset" w:sz="6" w:space="0" w:color="auto"/>
            </w:tcBorders>
            <w:vAlign w:val="center"/>
            <w:hideMark/>
          </w:tcPr>
          <w:p w:rsidR="002F185B" w:rsidRPr="00D55C26" w:rsidRDefault="002F185B" w:rsidP="001B561D">
            <w:pPr>
              <w:spacing w:after="0" w:line="240" w:lineRule="auto"/>
              <w:rPr>
                <w:rFonts w:ascii="Times New Roman" w:eastAsia="Times New Roman" w:hAnsi="Times New Roman" w:cs="Times New Roman"/>
                <w:sz w:val="24"/>
                <w:szCs w:val="24"/>
              </w:rPr>
            </w:pPr>
            <w:r w:rsidRPr="00D55C26">
              <w:rPr>
                <w:rFonts w:ascii="Times New Roman" w:eastAsia="Times New Roman" w:hAnsi="Times New Roman" w:cs="Times New Roman"/>
                <w:sz w:val="24"/>
                <w:szCs w:val="24"/>
              </w:rPr>
              <w:t>4) Your neighbor’s house is on fire</w:t>
            </w:r>
          </w:p>
        </w:tc>
        <w:tc>
          <w:tcPr>
            <w:tcW w:w="731" w:type="pct"/>
            <w:tcBorders>
              <w:top w:val="outset" w:sz="6" w:space="0" w:color="auto"/>
              <w:left w:val="outset" w:sz="6" w:space="0" w:color="auto"/>
              <w:bottom w:val="outset" w:sz="6" w:space="0" w:color="auto"/>
              <w:right w:val="outset" w:sz="6" w:space="0" w:color="auto"/>
            </w:tcBorders>
            <w:vAlign w:val="center"/>
            <w:hideMark/>
          </w:tcPr>
          <w:p w:rsidR="002F185B" w:rsidRPr="00D55C26" w:rsidRDefault="002F185B" w:rsidP="001B561D">
            <w:pPr>
              <w:spacing w:after="0" w:line="240" w:lineRule="auto"/>
              <w:jc w:val="center"/>
              <w:rPr>
                <w:rFonts w:ascii="Times New Roman" w:eastAsia="Times New Roman" w:hAnsi="Times New Roman" w:cs="Times New Roman"/>
                <w:sz w:val="24"/>
                <w:szCs w:val="24"/>
              </w:rPr>
            </w:pPr>
            <w:r w:rsidRPr="00D55C26">
              <w:rPr>
                <w:rFonts w:ascii="Times New Roman" w:eastAsia="Times New Roman" w:hAnsi="Times New Roman" w:cs="Times New Roman"/>
                <w:sz w:val="24"/>
                <w:szCs w:val="24"/>
              </w:rPr>
              <w:t>Y</w:t>
            </w:r>
          </w:p>
        </w:tc>
        <w:tc>
          <w:tcPr>
            <w:tcW w:w="757" w:type="pct"/>
            <w:tcBorders>
              <w:top w:val="outset" w:sz="6" w:space="0" w:color="auto"/>
              <w:left w:val="outset" w:sz="6" w:space="0" w:color="auto"/>
              <w:bottom w:val="outset" w:sz="6" w:space="0" w:color="auto"/>
              <w:right w:val="outset" w:sz="6" w:space="0" w:color="auto"/>
            </w:tcBorders>
            <w:vAlign w:val="center"/>
            <w:hideMark/>
          </w:tcPr>
          <w:p w:rsidR="002F185B" w:rsidRPr="00D55C26" w:rsidRDefault="002F185B" w:rsidP="001B561D">
            <w:pPr>
              <w:spacing w:after="0" w:line="240" w:lineRule="auto"/>
              <w:jc w:val="center"/>
              <w:rPr>
                <w:rFonts w:ascii="Times New Roman" w:eastAsia="Times New Roman" w:hAnsi="Times New Roman" w:cs="Times New Roman"/>
                <w:sz w:val="24"/>
                <w:szCs w:val="24"/>
              </w:rPr>
            </w:pPr>
            <w:r w:rsidRPr="00D55C26">
              <w:rPr>
                <w:rFonts w:ascii="Times New Roman" w:eastAsia="Times New Roman" w:hAnsi="Times New Roman" w:cs="Times New Roman"/>
                <w:sz w:val="24"/>
                <w:szCs w:val="24"/>
              </w:rPr>
              <w:t>N</w:t>
            </w:r>
          </w:p>
        </w:tc>
      </w:tr>
      <w:tr w:rsidR="002F185B" w:rsidRPr="00D55C26" w:rsidTr="001B561D">
        <w:trPr>
          <w:tblCellSpacing w:w="22" w:type="dxa"/>
        </w:trPr>
        <w:tc>
          <w:tcPr>
            <w:tcW w:w="3408" w:type="pct"/>
            <w:tcBorders>
              <w:top w:val="outset" w:sz="6" w:space="0" w:color="auto"/>
              <w:left w:val="outset" w:sz="6" w:space="0" w:color="auto"/>
              <w:bottom w:val="outset" w:sz="6" w:space="0" w:color="auto"/>
              <w:right w:val="outset" w:sz="6" w:space="0" w:color="auto"/>
            </w:tcBorders>
            <w:vAlign w:val="center"/>
            <w:hideMark/>
          </w:tcPr>
          <w:p w:rsidR="002F185B" w:rsidRPr="00D55C26" w:rsidRDefault="002F185B" w:rsidP="001B561D">
            <w:pPr>
              <w:spacing w:after="0" w:line="240" w:lineRule="auto"/>
              <w:rPr>
                <w:rFonts w:ascii="Times New Roman" w:eastAsia="Times New Roman" w:hAnsi="Times New Roman" w:cs="Times New Roman"/>
                <w:sz w:val="24"/>
                <w:szCs w:val="24"/>
              </w:rPr>
            </w:pPr>
            <w:r w:rsidRPr="00D55C26">
              <w:rPr>
                <w:rFonts w:ascii="Times New Roman" w:eastAsia="Times New Roman" w:hAnsi="Times New Roman" w:cs="Times New Roman"/>
                <w:sz w:val="24"/>
                <w:szCs w:val="24"/>
              </w:rPr>
              <w:t>5) You see a car accident where someone is hurt</w:t>
            </w:r>
          </w:p>
        </w:tc>
        <w:tc>
          <w:tcPr>
            <w:tcW w:w="731" w:type="pct"/>
            <w:tcBorders>
              <w:top w:val="outset" w:sz="6" w:space="0" w:color="auto"/>
              <w:left w:val="outset" w:sz="6" w:space="0" w:color="auto"/>
              <w:bottom w:val="outset" w:sz="6" w:space="0" w:color="auto"/>
              <w:right w:val="outset" w:sz="6" w:space="0" w:color="auto"/>
            </w:tcBorders>
            <w:vAlign w:val="center"/>
            <w:hideMark/>
          </w:tcPr>
          <w:p w:rsidR="002F185B" w:rsidRPr="00D55C26" w:rsidRDefault="002F185B" w:rsidP="001B561D">
            <w:pPr>
              <w:spacing w:after="0" w:line="240" w:lineRule="auto"/>
              <w:jc w:val="center"/>
              <w:rPr>
                <w:rFonts w:ascii="Times New Roman" w:eastAsia="Times New Roman" w:hAnsi="Times New Roman" w:cs="Times New Roman"/>
                <w:sz w:val="24"/>
                <w:szCs w:val="24"/>
              </w:rPr>
            </w:pPr>
            <w:r w:rsidRPr="00D55C26">
              <w:rPr>
                <w:rFonts w:ascii="Times New Roman" w:eastAsia="Times New Roman" w:hAnsi="Times New Roman" w:cs="Times New Roman"/>
                <w:sz w:val="24"/>
                <w:szCs w:val="24"/>
              </w:rPr>
              <w:t>Y</w:t>
            </w:r>
          </w:p>
        </w:tc>
        <w:tc>
          <w:tcPr>
            <w:tcW w:w="757" w:type="pct"/>
            <w:tcBorders>
              <w:top w:val="outset" w:sz="6" w:space="0" w:color="auto"/>
              <w:left w:val="outset" w:sz="6" w:space="0" w:color="auto"/>
              <w:bottom w:val="outset" w:sz="6" w:space="0" w:color="auto"/>
              <w:right w:val="outset" w:sz="6" w:space="0" w:color="auto"/>
            </w:tcBorders>
            <w:vAlign w:val="center"/>
            <w:hideMark/>
          </w:tcPr>
          <w:p w:rsidR="002F185B" w:rsidRPr="00D55C26" w:rsidRDefault="002F185B" w:rsidP="001B561D">
            <w:pPr>
              <w:spacing w:after="0" w:line="240" w:lineRule="auto"/>
              <w:jc w:val="center"/>
              <w:rPr>
                <w:rFonts w:ascii="Times New Roman" w:eastAsia="Times New Roman" w:hAnsi="Times New Roman" w:cs="Times New Roman"/>
                <w:sz w:val="24"/>
                <w:szCs w:val="24"/>
              </w:rPr>
            </w:pPr>
            <w:r w:rsidRPr="00D55C26">
              <w:rPr>
                <w:rFonts w:ascii="Times New Roman" w:eastAsia="Times New Roman" w:hAnsi="Times New Roman" w:cs="Times New Roman"/>
                <w:sz w:val="24"/>
                <w:szCs w:val="24"/>
              </w:rPr>
              <w:t>N</w:t>
            </w:r>
          </w:p>
        </w:tc>
      </w:tr>
      <w:tr w:rsidR="002F185B" w:rsidRPr="00D55C26" w:rsidTr="001B561D">
        <w:trPr>
          <w:tblCellSpacing w:w="22" w:type="dxa"/>
        </w:trPr>
        <w:tc>
          <w:tcPr>
            <w:tcW w:w="3408" w:type="pct"/>
            <w:tcBorders>
              <w:top w:val="outset" w:sz="6" w:space="0" w:color="auto"/>
              <w:left w:val="outset" w:sz="6" w:space="0" w:color="auto"/>
              <w:bottom w:val="outset" w:sz="6" w:space="0" w:color="auto"/>
              <w:right w:val="outset" w:sz="6" w:space="0" w:color="auto"/>
            </w:tcBorders>
            <w:vAlign w:val="center"/>
            <w:hideMark/>
          </w:tcPr>
          <w:p w:rsidR="002F185B" w:rsidRPr="00D55C26" w:rsidRDefault="002F185B" w:rsidP="001B561D">
            <w:pPr>
              <w:spacing w:after="0" w:line="240" w:lineRule="auto"/>
              <w:rPr>
                <w:rFonts w:ascii="Times New Roman" w:eastAsia="Times New Roman" w:hAnsi="Times New Roman" w:cs="Times New Roman"/>
                <w:sz w:val="24"/>
                <w:szCs w:val="24"/>
              </w:rPr>
            </w:pPr>
            <w:r w:rsidRPr="00D55C26">
              <w:rPr>
                <w:rFonts w:ascii="Times New Roman" w:eastAsia="Times New Roman" w:hAnsi="Times New Roman" w:cs="Times New Roman"/>
                <w:sz w:val="24"/>
                <w:szCs w:val="24"/>
              </w:rPr>
              <w:t>6) You have an argument with your best friend</w:t>
            </w:r>
          </w:p>
        </w:tc>
        <w:tc>
          <w:tcPr>
            <w:tcW w:w="731" w:type="pct"/>
            <w:tcBorders>
              <w:top w:val="outset" w:sz="6" w:space="0" w:color="auto"/>
              <w:left w:val="outset" w:sz="6" w:space="0" w:color="auto"/>
              <w:bottom w:val="outset" w:sz="6" w:space="0" w:color="auto"/>
              <w:right w:val="outset" w:sz="6" w:space="0" w:color="auto"/>
            </w:tcBorders>
            <w:vAlign w:val="center"/>
            <w:hideMark/>
          </w:tcPr>
          <w:p w:rsidR="002F185B" w:rsidRPr="00D55C26" w:rsidRDefault="002F185B" w:rsidP="001B561D">
            <w:pPr>
              <w:spacing w:after="0" w:line="240" w:lineRule="auto"/>
              <w:jc w:val="center"/>
              <w:rPr>
                <w:rFonts w:ascii="Times New Roman" w:eastAsia="Times New Roman" w:hAnsi="Times New Roman" w:cs="Times New Roman"/>
                <w:sz w:val="24"/>
                <w:szCs w:val="24"/>
              </w:rPr>
            </w:pPr>
            <w:r w:rsidRPr="00D55C26">
              <w:rPr>
                <w:rFonts w:ascii="Times New Roman" w:eastAsia="Times New Roman" w:hAnsi="Times New Roman" w:cs="Times New Roman"/>
                <w:sz w:val="24"/>
                <w:szCs w:val="24"/>
              </w:rPr>
              <w:t>Y</w:t>
            </w:r>
          </w:p>
        </w:tc>
        <w:tc>
          <w:tcPr>
            <w:tcW w:w="757" w:type="pct"/>
            <w:tcBorders>
              <w:top w:val="outset" w:sz="6" w:space="0" w:color="auto"/>
              <w:left w:val="outset" w:sz="6" w:space="0" w:color="auto"/>
              <w:bottom w:val="outset" w:sz="6" w:space="0" w:color="auto"/>
              <w:right w:val="outset" w:sz="6" w:space="0" w:color="auto"/>
            </w:tcBorders>
            <w:vAlign w:val="center"/>
            <w:hideMark/>
          </w:tcPr>
          <w:p w:rsidR="002F185B" w:rsidRPr="00D55C26" w:rsidRDefault="002F185B" w:rsidP="001B561D">
            <w:pPr>
              <w:spacing w:after="0" w:line="240" w:lineRule="auto"/>
              <w:jc w:val="center"/>
              <w:rPr>
                <w:rFonts w:ascii="Times New Roman" w:eastAsia="Times New Roman" w:hAnsi="Times New Roman" w:cs="Times New Roman"/>
                <w:sz w:val="24"/>
                <w:szCs w:val="24"/>
              </w:rPr>
            </w:pPr>
            <w:r w:rsidRPr="00D55C26">
              <w:rPr>
                <w:rFonts w:ascii="Times New Roman" w:eastAsia="Times New Roman" w:hAnsi="Times New Roman" w:cs="Times New Roman"/>
                <w:sz w:val="24"/>
                <w:szCs w:val="24"/>
              </w:rPr>
              <w:t>N</w:t>
            </w:r>
          </w:p>
        </w:tc>
      </w:tr>
      <w:tr w:rsidR="002F185B" w:rsidRPr="00D55C26" w:rsidTr="001B561D">
        <w:trPr>
          <w:tblCellSpacing w:w="22" w:type="dxa"/>
        </w:trPr>
        <w:tc>
          <w:tcPr>
            <w:tcW w:w="3408" w:type="pct"/>
            <w:tcBorders>
              <w:top w:val="outset" w:sz="6" w:space="0" w:color="auto"/>
              <w:left w:val="outset" w:sz="6" w:space="0" w:color="auto"/>
              <w:bottom w:val="outset" w:sz="6" w:space="0" w:color="auto"/>
              <w:right w:val="outset" w:sz="6" w:space="0" w:color="auto"/>
            </w:tcBorders>
            <w:vAlign w:val="center"/>
            <w:hideMark/>
          </w:tcPr>
          <w:p w:rsidR="002F185B" w:rsidRPr="00D55C26" w:rsidRDefault="002F185B" w:rsidP="001B561D">
            <w:pPr>
              <w:spacing w:after="0" w:line="240" w:lineRule="auto"/>
              <w:rPr>
                <w:rFonts w:ascii="Times New Roman" w:eastAsia="Times New Roman" w:hAnsi="Times New Roman" w:cs="Times New Roman"/>
                <w:sz w:val="24"/>
                <w:szCs w:val="24"/>
              </w:rPr>
            </w:pPr>
            <w:r w:rsidRPr="00D55C26">
              <w:rPr>
                <w:rFonts w:ascii="Times New Roman" w:eastAsia="Times New Roman" w:hAnsi="Times New Roman" w:cs="Times New Roman"/>
                <w:sz w:val="24"/>
                <w:szCs w:val="24"/>
              </w:rPr>
              <w:t>7) Your dog is limping</w:t>
            </w:r>
          </w:p>
        </w:tc>
        <w:tc>
          <w:tcPr>
            <w:tcW w:w="731" w:type="pct"/>
            <w:tcBorders>
              <w:top w:val="outset" w:sz="6" w:space="0" w:color="auto"/>
              <w:left w:val="outset" w:sz="6" w:space="0" w:color="auto"/>
              <w:bottom w:val="outset" w:sz="6" w:space="0" w:color="auto"/>
              <w:right w:val="outset" w:sz="6" w:space="0" w:color="auto"/>
            </w:tcBorders>
            <w:vAlign w:val="center"/>
            <w:hideMark/>
          </w:tcPr>
          <w:p w:rsidR="002F185B" w:rsidRPr="00D55C26" w:rsidRDefault="002F185B" w:rsidP="001B561D">
            <w:pPr>
              <w:spacing w:after="0" w:line="240" w:lineRule="auto"/>
              <w:jc w:val="center"/>
              <w:rPr>
                <w:rFonts w:ascii="Times New Roman" w:eastAsia="Times New Roman" w:hAnsi="Times New Roman" w:cs="Times New Roman"/>
                <w:sz w:val="24"/>
                <w:szCs w:val="24"/>
              </w:rPr>
            </w:pPr>
            <w:r w:rsidRPr="00D55C26">
              <w:rPr>
                <w:rFonts w:ascii="Times New Roman" w:eastAsia="Times New Roman" w:hAnsi="Times New Roman" w:cs="Times New Roman"/>
                <w:sz w:val="24"/>
                <w:szCs w:val="24"/>
              </w:rPr>
              <w:t>Y</w:t>
            </w:r>
          </w:p>
        </w:tc>
        <w:tc>
          <w:tcPr>
            <w:tcW w:w="757" w:type="pct"/>
            <w:tcBorders>
              <w:top w:val="outset" w:sz="6" w:space="0" w:color="auto"/>
              <w:left w:val="outset" w:sz="6" w:space="0" w:color="auto"/>
              <w:bottom w:val="outset" w:sz="6" w:space="0" w:color="auto"/>
              <w:right w:val="outset" w:sz="6" w:space="0" w:color="auto"/>
            </w:tcBorders>
            <w:vAlign w:val="center"/>
            <w:hideMark/>
          </w:tcPr>
          <w:p w:rsidR="002F185B" w:rsidRPr="00D55C26" w:rsidRDefault="002F185B" w:rsidP="001B561D">
            <w:pPr>
              <w:spacing w:after="0" w:line="240" w:lineRule="auto"/>
              <w:jc w:val="center"/>
              <w:rPr>
                <w:rFonts w:ascii="Times New Roman" w:eastAsia="Times New Roman" w:hAnsi="Times New Roman" w:cs="Times New Roman"/>
                <w:sz w:val="24"/>
                <w:szCs w:val="24"/>
              </w:rPr>
            </w:pPr>
            <w:r w:rsidRPr="00D55C26">
              <w:rPr>
                <w:rFonts w:ascii="Times New Roman" w:eastAsia="Times New Roman" w:hAnsi="Times New Roman" w:cs="Times New Roman"/>
                <w:sz w:val="24"/>
                <w:szCs w:val="24"/>
              </w:rPr>
              <w:t>N</w:t>
            </w:r>
          </w:p>
        </w:tc>
      </w:tr>
      <w:tr w:rsidR="002F185B" w:rsidRPr="00D55C26" w:rsidTr="001B561D">
        <w:trPr>
          <w:tblCellSpacing w:w="22" w:type="dxa"/>
        </w:trPr>
        <w:tc>
          <w:tcPr>
            <w:tcW w:w="3408" w:type="pct"/>
            <w:tcBorders>
              <w:top w:val="outset" w:sz="6" w:space="0" w:color="auto"/>
              <w:left w:val="outset" w:sz="6" w:space="0" w:color="auto"/>
              <w:bottom w:val="outset" w:sz="6" w:space="0" w:color="auto"/>
              <w:right w:val="outset" w:sz="6" w:space="0" w:color="auto"/>
            </w:tcBorders>
            <w:vAlign w:val="center"/>
            <w:hideMark/>
          </w:tcPr>
          <w:p w:rsidR="002F185B" w:rsidRPr="00D55C26" w:rsidRDefault="002F185B" w:rsidP="001B561D">
            <w:pPr>
              <w:spacing w:after="0" w:line="240" w:lineRule="auto"/>
              <w:rPr>
                <w:rFonts w:ascii="Times New Roman" w:eastAsia="Times New Roman" w:hAnsi="Times New Roman" w:cs="Times New Roman"/>
                <w:sz w:val="24"/>
                <w:szCs w:val="24"/>
              </w:rPr>
            </w:pPr>
            <w:r w:rsidRPr="00D55C26">
              <w:rPr>
                <w:rFonts w:ascii="Times New Roman" w:eastAsia="Times New Roman" w:hAnsi="Times New Roman" w:cs="Times New Roman"/>
                <w:sz w:val="24"/>
                <w:szCs w:val="24"/>
              </w:rPr>
              <w:t>8) You see someone breaking into a neighbor’s house.</w:t>
            </w:r>
          </w:p>
        </w:tc>
        <w:tc>
          <w:tcPr>
            <w:tcW w:w="731" w:type="pct"/>
            <w:tcBorders>
              <w:top w:val="outset" w:sz="6" w:space="0" w:color="auto"/>
              <w:left w:val="outset" w:sz="6" w:space="0" w:color="auto"/>
              <w:bottom w:val="outset" w:sz="6" w:space="0" w:color="auto"/>
              <w:right w:val="outset" w:sz="6" w:space="0" w:color="auto"/>
            </w:tcBorders>
            <w:vAlign w:val="center"/>
            <w:hideMark/>
          </w:tcPr>
          <w:p w:rsidR="002F185B" w:rsidRPr="00D55C26" w:rsidRDefault="002F185B" w:rsidP="001B561D">
            <w:pPr>
              <w:spacing w:after="0" w:line="240" w:lineRule="auto"/>
              <w:jc w:val="center"/>
              <w:rPr>
                <w:rFonts w:ascii="Times New Roman" w:eastAsia="Times New Roman" w:hAnsi="Times New Roman" w:cs="Times New Roman"/>
                <w:sz w:val="24"/>
                <w:szCs w:val="24"/>
              </w:rPr>
            </w:pPr>
            <w:r w:rsidRPr="00D55C26">
              <w:rPr>
                <w:rFonts w:ascii="Times New Roman" w:eastAsia="Times New Roman" w:hAnsi="Times New Roman" w:cs="Times New Roman"/>
                <w:sz w:val="24"/>
                <w:szCs w:val="24"/>
              </w:rPr>
              <w:t>Y</w:t>
            </w:r>
          </w:p>
        </w:tc>
        <w:tc>
          <w:tcPr>
            <w:tcW w:w="757" w:type="pct"/>
            <w:tcBorders>
              <w:top w:val="outset" w:sz="6" w:space="0" w:color="auto"/>
              <w:left w:val="outset" w:sz="6" w:space="0" w:color="auto"/>
              <w:bottom w:val="outset" w:sz="6" w:space="0" w:color="auto"/>
              <w:right w:val="outset" w:sz="6" w:space="0" w:color="auto"/>
            </w:tcBorders>
            <w:vAlign w:val="center"/>
            <w:hideMark/>
          </w:tcPr>
          <w:p w:rsidR="002F185B" w:rsidRPr="00D55C26" w:rsidRDefault="002F185B" w:rsidP="001B561D">
            <w:pPr>
              <w:spacing w:after="0" w:line="240" w:lineRule="auto"/>
              <w:jc w:val="center"/>
              <w:rPr>
                <w:rFonts w:ascii="Times New Roman" w:eastAsia="Times New Roman" w:hAnsi="Times New Roman" w:cs="Times New Roman"/>
                <w:sz w:val="24"/>
                <w:szCs w:val="24"/>
              </w:rPr>
            </w:pPr>
            <w:r w:rsidRPr="00D55C26">
              <w:rPr>
                <w:rFonts w:ascii="Times New Roman" w:eastAsia="Times New Roman" w:hAnsi="Times New Roman" w:cs="Times New Roman"/>
                <w:sz w:val="24"/>
                <w:szCs w:val="24"/>
              </w:rPr>
              <w:t>N</w:t>
            </w:r>
          </w:p>
        </w:tc>
      </w:tr>
      <w:tr w:rsidR="002F185B" w:rsidRPr="00D55C26" w:rsidTr="001B561D">
        <w:trPr>
          <w:tblCellSpacing w:w="22" w:type="dxa"/>
        </w:trPr>
        <w:tc>
          <w:tcPr>
            <w:tcW w:w="3408" w:type="pct"/>
            <w:tcBorders>
              <w:top w:val="outset" w:sz="6" w:space="0" w:color="auto"/>
              <w:left w:val="outset" w:sz="6" w:space="0" w:color="auto"/>
              <w:bottom w:val="outset" w:sz="6" w:space="0" w:color="auto"/>
              <w:right w:val="outset" w:sz="6" w:space="0" w:color="auto"/>
            </w:tcBorders>
            <w:vAlign w:val="center"/>
            <w:hideMark/>
          </w:tcPr>
          <w:p w:rsidR="002F185B" w:rsidRPr="00D55C26" w:rsidRDefault="002F185B" w:rsidP="001B561D">
            <w:pPr>
              <w:spacing w:after="0" w:line="240" w:lineRule="auto"/>
              <w:rPr>
                <w:rFonts w:ascii="Times New Roman" w:eastAsia="Times New Roman" w:hAnsi="Times New Roman" w:cs="Times New Roman"/>
                <w:sz w:val="24"/>
                <w:szCs w:val="24"/>
              </w:rPr>
            </w:pPr>
            <w:r w:rsidRPr="00D55C26">
              <w:rPr>
                <w:rFonts w:ascii="Times New Roman" w:eastAsia="Times New Roman" w:hAnsi="Times New Roman" w:cs="Times New Roman"/>
                <w:sz w:val="24"/>
                <w:szCs w:val="24"/>
              </w:rPr>
              <w:t>9) There is a fire in your fireplace</w:t>
            </w:r>
          </w:p>
        </w:tc>
        <w:tc>
          <w:tcPr>
            <w:tcW w:w="731" w:type="pct"/>
            <w:tcBorders>
              <w:top w:val="outset" w:sz="6" w:space="0" w:color="auto"/>
              <w:left w:val="outset" w:sz="6" w:space="0" w:color="auto"/>
              <w:bottom w:val="outset" w:sz="6" w:space="0" w:color="auto"/>
              <w:right w:val="outset" w:sz="6" w:space="0" w:color="auto"/>
            </w:tcBorders>
            <w:vAlign w:val="center"/>
            <w:hideMark/>
          </w:tcPr>
          <w:p w:rsidR="002F185B" w:rsidRPr="00D55C26" w:rsidRDefault="002F185B" w:rsidP="001B561D">
            <w:pPr>
              <w:spacing w:after="0" w:line="240" w:lineRule="auto"/>
              <w:jc w:val="center"/>
              <w:rPr>
                <w:rFonts w:ascii="Times New Roman" w:eastAsia="Times New Roman" w:hAnsi="Times New Roman" w:cs="Times New Roman"/>
                <w:sz w:val="24"/>
                <w:szCs w:val="24"/>
              </w:rPr>
            </w:pPr>
            <w:r w:rsidRPr="00D55C26">
              <w:rPr>
                <w:rFonts w:ascii="Times New Roman" w:eastAsia="Times New Roman" w:hAnsi="Times New Roman" w:cs="Times New Roman"/>
                <w:sz w:val="24"/>
                <w:szCs w:val="24"/>
              </w:rPr>
              <w:t>Y</w:t>
            </w:r>
          </w:p>
        </w:tc>
        <w:tc>
          <w:tcPr>
            <w:tcW w:w="757" w:type="pct"/>
            <w:tcBorders>
              <w:top w:val="outset" w:sz="6" w:space="0" w:color="auto"/>
              <w:left w:val="outset" w:sz="6" w:space="0" w:color="auto"/>
              <w:bottom w:val="outset" w:sz="6" w:space="0" w:color="auto"/>
              <w:right w:val="outset" w:sz="6" w:space="0" w:color="auto"/>
            </w:tcBorders>
            <w:vAlign w:val="center"/>
            <w:hideMark/>
          </w:tcPr>
          <w:p w:rsidR="002F185B" w:rsidRPr="00D55C26" w:rsidRDefault="002F185B" w:rsidP="001B561D">
            <w:pPr>
              <w:spacing w:after="0" w:line="240" w:lineRule="auto"/>
              <w:jc w:val="center"/>
              <w:rPr>
                <w:rFonts w:ascii="Times New Roman" w:eastAsia="Times New Roman" w:hAnsi="Times New Roman" w:cs="Times New Roman"/>
                <w:sz w:val="24"/>
                <w:szCs w:val="24"/>
              </w:rPr>
            </w:pPr>
            <w:r w:rsidRPr="00D55C26">
              <w:rPr>
                <w:rFonts w:ascii="Times New Roman" w:eastAsia="Times New Roman" w:hAnsi="Times New Roman" w:cs="Times New Roman"/>
                <w:sz w:val="24"/>
                <w:szCs w:val="24"/>
              </w:rPr>
              <w:t>N</w:t>
            </w:r>
          </w:p>
        </w:tc>
      </w:tr>
    </w:tbl>
    <w:p w:rsidR="002F185B" w:rsidRDefault="002F185B" w:rsidP="002F185B">
      <w:pPr>
        <w:pStyle w:val="Title"/>
        <w:jc w:val="center"/>
      </w:pPr>
    </w:p>
    <w:p w:rsidR="002F185B" w:rsidRDefault="002F185B" w:rsidP="002F185B">
      <w:pPr>
        <w:pStyle w:val="Title"/>
        <w:jc w:val="center"/>
      </w:pPr>
      <w:r>
        <w:t xml:space="preserve">9 – 1 – </w:t>
      </w:r>
      <w:proofErr w:type="gramStart"/>
      <w:r>
        <w:t>1  Quiz</w:t>
      </w:r>
      <w:proofErr w:type="gramEnd"/>
    </w:p>
    <w:p w:rsidR="002F185B" w:rsidRPr="00D55C26" w:rsidRDefault="002F185B" w:rsidP="002F185B"/>
    <w:p w:rsidR="002F185B" w:rsidRDefault="002F185B" w:rsidP="002F185B">
      <w:pPr>
        <w:pStyle w:val="Title"/>
        <w:jc w:val="center"/>
      </w:pPr>
    </w:p>
    <w:p w:rsidR="002F185B" w:rsidRDefault="002F185B" w:rsidP="002F185B">
      <w:pPr>
        <w:pStyle w:val="Title"/>
        <w:jc w:val="center"/>
      </w:pPr>
    </w:p>
    <w:p w:rsidR="002F185B" w:rsidRDefault="002F185B" w:rsidP="002F185B">
      <w:pPr>
        <w:pStyle w:val="Title"/>
        <w:jc w:val="center"/>
      </w:pPr>
      <w:r>
        <w:t>Teacher Discretion: If you want to make copies for your class you can.</w:t>
      </w:r>
    </w:p>
    <w:p w:rsidR="002F185B" w:rsidRPr="00EC40EB" w:rsidRDefault="002F185B" w:rsidP="002F185B">
      <w:pPr>
        <w:pStyle w:val="Title"/>
        <w:jc w:val="center"/>
      </w:pPr>
      <w:r>
        <w:rPr>
          <w:noProof/>
        </w:rPr>
        <w:lastRenderedPageBreak/>
        <w:drawing>
          <wp:anchor distT="0" distB="0" distL="114300" distR="114300" simplePos="0" relativeHeight="251682816" behindDoc="0" locked="0" layoutInCell="1" allowOverlap="1" wp14:anchorId="1CD611C4" wp14:editId="5B744B5E">
            <wp:simplePos x="0" y="0"/>
            <wp:positionH relativeFrom="margin">
              <wp:align>center</wp:align>
            </wp:positionH>
            <wp:positionV relativeFrom="paragraph">
              <wp:posOffset>1066800</wp:posOffset>
            </wp:positionV>
            <wp:extent cx="4057650" cy="6096000"/>
            <wp:effectExtent l="0" t="0" r="0" b="0"/>
            <wp:wrapSquare wrapText="bothSides"/>
            <wp:docPr id="19" name="Picture 19" descr="http://forums.imore.com/attachments/ios-7/39868d1381403206t-what-issues-you-having-ios-7-imageuploadedbyimore-forums1381403190.117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53234427737_1009" descr="http://forums.imore.com/attachments/ios-7/39868d1381403206t-what-issues-you-having-ios-7-imageuploadedbyimore-forums1381403190.11715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7650" cy="6096000"/>
                    </a:xfrm>
                    <a:prstGeom prst="rect">
                      <a:avLst/>
                    </a:prstGeom>
                    <a:noFill/>
                    <a:ln>
                      <a:noFill/>
                    </a:ln>
                  </pic:spPr>
                </pic:pic>
              </a:graphicData>
            </a:graphic>
            <wp14:sizeRelH relativeFrom="page">
              <wp14:pctWidth>0</wp14:pctWidth>
            </wp14:sizeRelH>
            <wp14:sizeRelV relativeFrom="page">
              <wp14:pctHeight>0</wp14:pctHeight>
            </wp14:sizeRelV>
          </wp:anchor>
        </w:drawing>
      </w:r>
      <w:r>
        <w:t>Practice Dialing 9-1-1</w:t>
      </w: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Default="002F185B" w:rsidP="002F185B">
      <w:pPr>
        <w:rPr>
          <w:rFonts w:ascii="Times New Roman" w:hAnsi="Times New Roman" w:cs="Times New Roman"/>
          <w:sz w:val="24"/>
          <w:szCs w:val="24"/>
        </w:rPr>
      </w:pPr>
    </w:p>
    <w:p w:rsidR="002F185B" w:rsidRPr="003F3BEB" w:rsidRDefault="002F185B" w:rsidP="002F185B">
      <w:pPr>
        <w:rPr>
          <w:rFonts w:ascii="Times New Roman" w:hAnsi="Times New Roman" w:cs="Times New Roman"/>
          <w:b/>
          <w:sz w:val="24"/>
          <w:szCs w:val="24"/>
        </w:rPr>
      </w:pPr>
      <w:r w:rsidRPr="003F3BEB">
        <w:rPr>
          <w:rFonts w:ascii="Times New Roman" w:hAnsi="Times New Roman" w:cs="Times New Roman"/>
          <w:sz w:val="24"/>
          <w:szCs w:val="24"/>
        </w:rPr>
        <w:lastRenderedPageBreak/>
        <w:t>Kindergarten – Unit 5</w:t>
      </w:r>
      <w:r w:rsidRPr="003F3BEB">
        <w:rPr>
          <w:rFonts w:ascii="Times New Roman" w:hAnsi="Times New Roman" w:cs="Times New Roman"/>
          <w:sz w:val="24"/>
          <w:szCs w:val="24"/>
        </w:rPr>
        <w:br/>
        <w:t xml:space="preserve">Excerpt - </w:t>
      </w:r>
      <w:r w:rsidRPr="003F3BEB">
        <w:rPr>
          <w:rFonts w:ascii="Times New Roman" w:hAnsi="Times New Roman" w:cs="Times New Roman"/>
          <w:b/>
          <w:sz w:val="24"/>
          <w:szCs w:val="24"/>
        </w:rPr>
        <w:t>Eat Healthy, Feel Great</w:t>
      </w:r>
    </w:p>
    <w:p w:rsidR="002F185B" w:rsidRPr="00C45127" w:rsidRDefault="002F185B" w:rsidP="002F185B">
      <w:pPr>
        <w:jc w:val="center"/>
        <w:rPr>
          <w:rFonts w:ascii="Times New Roman" w:hAnsi="Times New Roman" w:cs="Times New Roman"/>
          <w:sz w:val="24"/>
        </w:rPr>
      </w:pPr>
      <w:r w:rsidRPr="00C45127">
        <w:rPr>
          <w:rFonts w:ascii="Times New Roman" w:hAnsi="Times New Roman" w:cs="Times New Roman"/>
          <w:sz w:val="24"/>
        </w:rPr>
        <w:t>(Excerpt</w:t>
      </w:r>
      <w:r>
        <w:rPr>
          <w:rFonts w:ascii="Times New Roman" w:hAnsi="Times New Roman" w:cs="Times New Roman"/>
          <w:sz w:val="24"/>
        </w:rPr>
        <w:t xml:space="preserve"> from Eat Healthy, Feel Great</w:t>
      </w:r>
      <w:r w:rsidRPr="00C45127">
        <w:rPr>
          <w:rFonts w:ascii="Times New Roman" w:hAnsi="Times New Roman" w:cs="Times New Roman"/>
          <w:sz w:val="24"/>
        </w:rPr>
        <w:t xml:space="preserve">) </w:t>
      </w:r>
    </w:p>
    <w:p w:rsidR="002F185B" w:rsidRPr="00C45127" w:rsidRDefault="002F185B" w:rsidP="002F185B">
      <w:pPr>
        <w:jc w:val="center"/>
        <w:rPr>
          <w:rFonts w:ascii="Times New Roman" w:hAnsi="Times New Roman" w:cs="Times New Roman"/>
          <w:sz w:val="24"/>
        </w:rPr>
      </w:pPr>
      <w:r w:rsidRPr="00C45127">
        <w:rPr>
          <w:rFonts w:ascii="Times New Roman" w:hAnsi="Times New Roman" w:cs="Times New Roman"/>
          <w:sz w:val="24"/>
        </w:rPr>
        <w:t>When you were a little baby, the only food you needed was special milk.  But as you grew bigger and busier, you started needing other good foods, too.  Now you need foods that make you grow stronger, help you think better and give you more energy to play.</w:t>
      </w:r>
    </w:p>
    <w:p w:rsidR="002F185B" w:rsidRPr="00C45127" w:rsidRDefault="002F185B" w:rsidP="002F185B">
      <w:pPr>
        <w:jc w:val="center"/>
        <w:rPr>
          <w:rFonts w:ascii="Times New Roman" w:hAnsi="Times New Roman" w:cs="Times New Roman"/>
          <w:sz w:val="24"/>
        </w:rPr>
      </w:pPr>
      <w:r w:rsidRPr="00C45127">
        <w:rPr>
          <w:rFonts w:ascii="Times New Roman" w:hAnsi="Times New Roman" w:cs="Times New Roman"/>
          <w:sz w:val="24"/>
        </w:rPr>
        <w:t>These are green-light foods.  A green-light food means “go” and you can go ahead and eat all you want!</w:t>
      </w:r>
    </w:p>
    <w:p w:rsidR="002F185B" w:rsidRPr="00C45127" w:rsidRDefault="002F185B" w:rsidP="002F185B">
      <w:pPr>
        <w:jc w:val="center"/>
        <w:rPr>
          <w:rFonts w:ascii="Times New Roman" w:hAnsi="Times New Roman" w:cs="Times New Roman"/>
          <w:sz w:val="24"/>
        </w:rPr>
      </w:pPr>
      <w:r w:rsidRPr="00C45127">
        <w:rPr>
          <w:rFonts w:ascii="Times New Roman" w:hAnsi="Times New Roman" w:cs="Times New Roman"/>
          <w:sz w:val="24"/>
        </w:rPr>
        <w:t xml:space="preserve">Some foods are okay to eat sometimes but they won’t keep you feeling great they way green-light foods do.  These are yellow-light foods.  A yellow light means slow down if you eat too many. </w:t>
      </w:r>
    </w:p>
    <w:p w:rsidR="002F185B" w:rsidRPr="00C45127" w:rsidRDefault="002F185B" w:rsidP="002F185B">
      <w:pPr>
        <w:jc w:val="center"/>
        <w:rPr>
          <w:rFonts w:ascii="Times New Roman" w:hAnsi="Times New Roman" w:cs="Times New Roman"/>
          <w:sz w:val="24"/>
        </w:rPr>
      </w:pPr>
      <w:r w:rsidRPr="00C45127">
        <w:rPr>
          <w:rFonts w:ascii="Times New Roman" w:hAnsi="Times New Roman" w:cs="Times New Roman"/>
          <w:sz w:val="24"/>
        </w:rPr>
        <w:t xml:space="preserve">And some foods don’t do anything to help your body.  Instead, they can hurt your body and make you feel too full to eat your green-light foods.  These are red-light foods. A red-light means “stop,” and you should stop eating these foods.  </w:t>
      </w:r>
    </w:p>
    <w:p w:rsidR="002F185B" w:rsidRPr="00C45127" w:rsidRDefault="002F185B" w:rsidP="002F185B">
      <w:pPr>
        <w:jc w:val="center"/>
        <w:rPr>
          <w:rFonts w:ascii="Times New Roman" w:hAnsi="Times New Roman" w:cs="Times New Roman"/>
          <w:sz w:val="24"/>
        </w:rPr>
      </w:pPr>
      <w:r w:rsidRPr="00C45127">
        <w:rPr>
          <w:rFonts w:ascii="Times New Roman" w:hAnsi="Times New Roman" w:cs="Times New Roman"/>
          <w:sz w:val="24"/>
        </w:rPr>
        <w:t>Ingredients in yellow-light and red-light foods can trick you.  They make the foods look good and taste good but they are still bad for you…</w:t>
      </w:r>
    </w:p>
    <w:p w:rsidR="002F185B" w:rsidRPr="00C45127" w:rsidRDefault="002F185B" w:rsidP="002F185B">
      <w:pPr>
        <w:jc w:val="center"/>
        <w:rPr>
          <w:rFonts w:ascii="Times New Roman" w:hAnsi="Times New Roman" w:cs="Times New Roman"/>
          <w:sz w:val="24"/>
        </w:rPr>
      </w:pPr>
    </w:p>
    <w:p w:rsidR="002F185B" w:rsidRPr="000E76CD" w:rsidRDefault="002F185B" w:rsidP="002F185B">
      <w:pPr>
        <w:rPr>
          <w:sz w:val="24"/>
        </w:rPr>
      </w:pPr>
      <w:r>
        <w:rPr>
          <w:noProof/>
          <w:sz w:val="24"/>
        </w:rPr>
        <w:drawing>
          <wp:anchor distT="0" distB="0" distL="114300" distR="114300" simplePos="0" relativeHeight="251684864" behindDoc="1" locked="0" layoutInCell="1" allowOverlap="1" wp14:anchorId="3CE109E8" wp14:editId="2045EE70">
            <wp:simplePos x="0" y="0"/>
            <wp:positionH relativeFrom="column">
              <wp:posOffset>2219325</wp:posOffset>
            </wp:positionH>
            <wp:positionV relativeFrom="paragraph">
              <wp:posOffset>196215</wp:posOffset>
            </wp:positionV>
            <wp:extent cx="1581150" cy="2324100"/>
            <wp:effectExtent l="0" t="0" r="0" b="0"/>
            <wp:wrapTight wrapText="bothSides">
              <wp:wrapPolygon edited="0">
                <wp:start x="0" y="0"/>
                <wp:lineTo x="0" y="21423"/>
                <wp:lineTo x="21340" y="21423"/>
                <wp:lineTo x="21340" y="0"/>
                <wp:lineTo x="0" y="0"/>
              </wp:wrapPolygon>
            </wp:wrapTight>
            <wp:docPr id="22" name="Picture 22" descr="C:\Users\Bryan\AppData\Local\Microsoft\Windows\Temporary Internet Files\Content.IE5\L9U8UQO6\traffic-sig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yan\AppData\Local\Microsoft\Windows\Temporary Internet Files\Content.IE5\L9U8UQO6\traffic-signal[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115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185B" w:rsidRDefault="002F185B" w:rsidP="002F185B">
      <w:pPr>
        <w:rPr>
          <w:rFonts w:ascii="Times New Roman" w:eastAsia="Times New Roman" w:hAnsi="Times New Roman" w:cs="Times New Roman"/>
          <w:sz w:val="24"/>
          <w:szCs w:val="24"/>
        </w:rPr>
      </w:pPr>
    </w:p>
    <w:p w:rsidR="002F185B" w:rsidRDefault="002F185B" w:rsidP="002F185B">
      <w:pPr>
        <w:rPr>
          <w:rFonts w:ascii="Times New Roman" w:eastAsia="Times New Roman" w:hAnsi="Times New Roman" w:cs="Times New Roman"/>
          <w:sz w:val="24"/>
          <w:szCs w:val="24"/>
        </w:rPr>
      </w:pPr>
    </w:p>
    <w:p w:rsidR="002F185B" w:rsidRDefault="002F185B" w:rsidP="002F185B">
      <w:pPr>
        <w:rPr>
          <w:rFonts w:ascii="Times New Roman" w:eastAsia="Times New Roman" w:hAnsi="Times New Roman" w:cs="Times New Roman"/>
          <w:sz w:val="24"/>
          <w:szCs w:val="24"/>
        </w:rPr>
      </w:pPr>
    </w:p>
    <w:p w:rsidR="002F185B" w:rsidRDefault="002F185B" w:rsidP="002F185B">
      <w:pPr>
        <w:rPr>
          <w:rFonts w:ascii="Times New Roman" w:eastAsia="Times New Roman" w:hAnsi="Times New Roman" w:cs="Times New Roman"/>
          <w:sz w:val="24"/>
          <w:szCs w:val="24"/>
        </w:rPr>
      </w:pPr>
    </w:p>
    <w:p w:rsidR="002F185B" w:rsidRDefault="002F185B" w:rsidP="002F185B">
      <w:pPr>
        <w:rPr>
          <w:rFonts w:ascii="Times New Roman" w:eastAsia="Times New Roman" w:hAnsi="Times New Roman" w:cs="Times New Roman"/>
          <w:sz w:val="24"/>
          <w:szCs w:val="24"/>
        </w:rPr>
      </w:pPr>
    </w:p>
    <w:p w:rsidR="002F185B" w:rsidRDefault="002F185B" w:rsidP="002F185B">
      <w:pPr>
        <w:rPr>
          <w:rFonts w:ascii="Times New Roman" w:eastAsia="Times New Roman" w:hAnsi="Times New Roman" w:cs="Times New Roman"/>
          <w:sz w:val="24"/>
          <w:szCs w:val="24"/>
        </w:rPr>
      </w:pPr>
    </w:p>
    <w:p w:rsidR="002F185B" w:rsidRDefault="002F185B" w:rsidP="002F185B">
      <w:pPr>
        <w:rPr>
          <w:rFonts w:ascii="Times New Roman" w:eastAsia="Times New Roman" w:hAnsi="Times New Roman" w:cs="Times New Roman"/>
          <w:sz w:val="24"/>
          <w:szCs w:val="24"/>
        </w:rPr>
      </w:pPr>
    </w:p>
    <w:p w:rsidR="002F185B" w:rsidRDefault="002F185B" w:rsidP="002F185B">
      <w:pPr>
        <w:rPr>
          <w:rFonts w:ascii="Times New Roman" w:hAnsi="Times New Roman" w:cs="Times New Roman"/>
          <w:b/>
          <w:sz w:val="24"/>
          <w:szCs w:val="24"/>
          <w:u w:val="single"/>
        </w:rPr>
      </w:pPr>
    </w:p>
    <w:p w:rsidR="002F185B" w:rsidRDefault="002F185B" w:rsidP="002F185B">
      <w:pPr>
        <w:rPr>
          <w:rFonts w:ascii="Times New Roman" w:hAnsi="Times New Roman" w:cs="Times New Roman"/>
          <w:b/>
          <w:sz w:val="24"/>
          <w:szCs w:val="24"/>
          <w:u w:val="single"/>
        </w:rPr>
      </w:pPr>
    </w:p>
    <w:p w:rsidR="002F185B" w:rsidRDefault="002F185B" w:rsidP="002F185B">
      <w:pPr>
        <w:rPr>
          <w:rFonts w:ascii="Times New Roman" w:hAnsi="Times New Roman" w:cs="Times New Roman"/>
          <w:b/>
          <w:sz w:val="24"/>
          <w:szCs w:val="24"/>
          <w:u w:val="single"/>
        </w:rPr>
      </w:pPr>
    </w:p>
    <w:p w:rsidR="009F71DF" w:rsidRDefault="009F71DF" w:rsidP="002F185B">
      <w:pPr>
        <w:rPr>
          <w:rFonts w:ascii="Times New Roman" w:hAnsi="Times New Roman" w:cs="Times New Roman"/>
          <w:b/>
          <w:sz w:val="24"/>
          <w:szCs w:val="24"/>
          <w:u w:val="single"/>
        </w:rPr>
      </w:pPr>
    </w:p>
    <w:p w:rsidR="009F71DF" w:rsidRDefault="009F71DF" w:rsidP="002F185B">
      <w:pPr>
        <w:rPr>
          <w:rFonts w:ascii="Times New Roman" w:hAnsi="Times New Roman" w:cs="Times New Roman"/>
          <w:b/>
          <w:sz w:val="24"/>
          <w:szCs w:val="24"/>
          <w:u w:val="single"/>
        </w:rPr>
      </w:pPr>
    </w:p>
    <w:p w:rsidR="009F71DF" w:rsidRDefault="009F71DF" w:rsidP="002F185B">
      <w:pPr>
        <w:rPr>
          <w:rFonts w:ascii="Times New Roman" w:hAnsi="Times New Roman" w:cs="Times New Roman"/>
          <w:b/>
          <w:sz w:val="24"/>
          <w:szCs w:val="24"/>
          <w:u w:val="single"/>
        </w:rPr>
      </w:pPr>
    </w:p>
    <w:p w:rsidR="00092084" w:rsidRPr="00BE2104" w:rsidRDefault="00092084" w:rsidP="00092084">
      <w:pPr>
        <w:rPr>
          <w:rFonts w:ascii="Times New Roman" w:hAnsi="Times New Roman" w:cs="Times New Roman"/>
          <w:b/>
          <w:sz w:val="24"/>
          <w:szCs w:val="24"/>
        </w:rPr>
      </w:pPr>
      <w:r w:rsidRPr="00BE2104">
        <w:rPr>
          <w:rFonts w:ascii="Times New Roman" w:hAnsi="Times New Roman" w:cs="Times New Roman"/>
          <w:b/>
          <w:sz w:val="24"/>
          <w:szCs w:val="24"/>
          <w:u w:val="single"/>
        </w:rPr>
        <w:lastRenderedPageBreak/>
        <w:t>Learning Content</w:t>
      </w:r>
      <w:r w:rsidRPr="00BE2104">
        <w:rPr>
          <w:rFonts w:ascii="Times New Roman" w:hAnsi="Times New Roman" w:cs="Times New Roman"/>
          <w:sz w:val="24"/>
          <w:szCs w:val="24"/>
        </w:rPr>
        <w:t>:  Nutrition Stoplight Activity</w:t>
      </w:r>
    </w:p>
    <w:p w:rsidR="002F185B" w:rsidRPr="00274A80" w:rsidRDefault="002F185B" w:rsidP="002F185B">
      <w:pPr>
        <w:rPr>
          <w:rFonts w:ascii="Times New Roman" w:hAnsi="Times New Roman" w:cs="Times New Roman"/>
          <w:sz w:val="24"/>
          <w:szCs w:val="24"/>
        </w:rPr>
      </w:pPr>
      <w:r>
        <w:rPr>
          <w:rFonts w:ascii="Times New Roman" w:hAnsi="Times New Roman" w:cs="Times New Roman"/>
          <w:b/>
          <w:sz w:val="24"/>
          <w:szCs w:val="24"/>
          <w:u w:val="single"/>
        </w:rPr>
        <w:t>Essential Question:</w:t>
      </w:r>
      <w:r>
        <w:rPr>
          <w:rFonts w:ascii="Times New Roman" w:hAnsi="Times New Roman" w:cs="Times New Roman"/>
          <w:sz w:val="24"/>
          <w:szCs w:val="24"/>
        </w:rPr>
        <w:t xml:space="preserve">  What </w:t>
      </w:r>
      <w:r w:rsidR="00932A55">
        <w:rPr>
          <w:rFonts w:ascii="Times New Roman" w:hAnsi="Times New Roman" w:cs="Times New Roman"/>
          <w:sz w:val="24"/>
          <w:szCs w:val="24"/>
        </w:rPr>
        <w:t>are healthy foods and why should we eat them?</w:t>
      </w:r>
    </w:p>
    <w:p w:rsidR="002F185B" w:rsidRPr="00BE2104" w:rsidRDefault="002F185B" w:rsidP="002F185B">
      <w:pPr>
        <w:ind w:left="720" w:hanging="720"/>
        <w:rPr>
          <w:rFonts w:ascii="Times New Roman" w:hAnsi="Times New Roman" w:cs="Times New Roman"/>
          <w:sz w:val="24"/>
          <w:szCs w:val="24"/>
        </w:rPr>
      </w:pPr>
      <w:r w:rsidRPr="00BE2104">
        <w:rPr>
          <w:rFonts w:ascii="Times New Roman" w:hAnsi="Times New Roman" w:cs="Times New Roman"/>
          <w:b/>
          <w:sz w:val="24"/>
          <w:szCs w:val="24"/>
          <w:u w:val="single"/>
        </w:rPr>
        <w:t>Big Idea:</w:t>
      </w:r>
      <w:r w:rsidRPr="00BE2104">
        <w:rPr>
          <w:rFonts w:ascii="Times New Roman" w:hAnsi="Times New Roman" w:cs="Times New Roman"/>
          <w:b/>
          <w:sz w:val="24"/>
          <w:szCs w:val="24"/>
        </w:rPr>
        <w:t xml:space="preserve">  </w:t>
      </w:r>
      <w:r w:rsidRPr="00BE2104">
        <w:rPr>
          <w:rFonts w:ascii="Times New Roman" w:hAnsi="Times New Roman" w:cs="Times New Roman"/>
          <w:sz w:val="24"/>
          <w:szCs w:val="24"/>
        </w:rPr>
        <w:t xml:space="preserve">Students will be able to choose healthier options during the nutrition lesson and </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sidRPr="00BE2104">
        <w:rPr>
          <w:rFonts w:ascii="Times New Roman" w:hAnsi="Times New Roman" w:cs="Times New Roman"/>
          <w:sz w:val="24"/>
          <w:szCs w:val="24"/>
        </w:rPr>
        <w:t xml:space="preserve">everyday lives.   </w:t>
      </w:r>
    </w:p>
    <w:p w:rsidR="002F185B" w:rsidRPr="00D56EB9" w:rsidRDefault="002F185B" w:rsidP="002F185B">
      <w:pPr>
        <w:ind w:left="720" w:hanging="720"/>
        <w:rPr>
          <w:rFonts w:ascii="Times New Roman" w:hAnsi="Times New Roman" w:cs="Times New Roman"/>
          <w:sz w:val="24"/>
          <w:szCs w:val="24"/>
        </w:rPr>
      </w:pPr>
      <w:r>
        <w:rPr>
          <w:rFonts w:ascii="Times New Roman" w:hAnsi="Times New Roman" w:cs="Times New Roman"/>
          <w:b/>
          <w:sz w:val="24"/>
          <w:szCs w:val="24"/>
          <w:u w:val="single"/>
        </w:rPr>
        <w:t>Vocabulary:</w:t>
      </w:r>
      <w:r>
        <w:rPr>
          <w:rFonts w:ascii="Times New Roman" w:hAnsi="Times New Roman" w:cs="Times New Roman"/>
          <w:sz w:val="24"/>
          <w:szCs w:val="24"/>
        </w:rPr>
        <w:t xml:space="preserve"> Diet, Healthy, Unhealthy</w:t>
      </w:r>
    </w:p>
    <w:p w:rsidR="002F185B" w:rsidRPr="00BE2104" w:rsidRDefault="002F185B" w:rsidP="002F185B">
      <w:pPr>
        <w:ind w:left="720" w:hanging="720"/>
        <w:rPr>
          <w:rFonts w:ascii="Times New Roman" w:hAnsi="Times New Roman" w:cs="Times New Roman"/>
          <w:b/>
          <w:sz w:val="24"/>
          <w:szCs w:val="24"/>
          <w:u w:val="single"/>
        </w:rPr>
      </w:pPr>
      <w:r w:rsidRPr="00BE2104">
        <w:rPr>
          <w:rFonts w:ascii="Times New Roman" w:hAnsi="Times New Roman" w:cs="Times New Roman"/>
          <w:b/>
          <w:sz w:val="24"/>
          <w:szCs w:val="24"/>
          <w:u w:val="single"/>
        </w:rPr>
        <w:t>National Standards:</w:t>
      </w:r>
    </w:p>
    <w:p w:rsidR="002F185B" w:rsidRPr="00BE2104" w:rsidRDefault="002F185B" w:rsidP="002F185B">
      <w:pPr>
        <w:pStyle w:val="ListParagraph"/>
        <w:numPr>
          <w:ilvl w:val="0"/>
          <w:numId w:val="11"/>
        </w:numPr>
        <w:rPr>
          <w:rFonts w:ascii="Times New Roman" w:hAnsi="Times New Roman" w:cs="Times New Roman"/>
          <w:b/>
          <w:sz w:val="24"/>
          <w:szCs w:val="24"/>
          <w:u w:val="single"/>
        </w:rPr>
      </w:pPr>
      <w:r w:rsidRPr="00BE2104">
        <w:rPr>
          <w:rFonts w:ascii="Times New Roman" w:hAnsi="Times New Roman" w:cs="Times New Roman"/>
          <w:sz w:val="24"/>
          <w:szCs w:val="24"/>
          <w:u w:val="single"/>
        </w:rPr>
        <w:t>Standard #1:</w:t>
      </w:r>
      <w:r w:rsidRPr="00BE2104">
        <w:rPr>
          <w:rFonts w:ascii="Times New Roman" w:hAnsi="Times New Roman" w:cs="Times New Roman"/>
          <w:sz w:val="24"/>
          <w:szCs w:val="24"/>
        </w:rPr>
        <w:t xml:space="preserve">  Students will comprehend concepts related to health promotion and disease prevention to enhance health.</w:t>
      </w:r>
    </w:p>
    <w:p w:rsidR="002F185B" w:rsidRPr="00BE2104" w:rsidRDefault="002F185B" w:rsidP="002F185B">
      <w:pPr>
        <w:pStyle w:val="ListParagraph"/>
        <w:numPr>
          <w:ilvl w:val="0"/>
          <w:numId w:val="11"/>
        </w:numPr>
        <w:rPr>
          <w:rFonts w:ascii="Times New Roman" w:hAnsi="Times New Roman" w:cs="Times New Roman"/>
          <w:sz w:val="24"/>
          <w:szCs w:val="24"/>
          <w:u w:val="single"/>
        </w:rPr>
      </w:pPr>
      <w:r w:rsidRPr="00BE2104">
        <w:rPr>
          <w:rFonts w:ascii="Times New Roman" w:hAnsi="Times New Roman" w:cs="Times New Roman"/>
          <w:sz w:val="24"/>
          <w:szCs w:val="24"/>
          <w:u w:val="single"/>
        </w:rPr>
        <w:t xml:space="preserve">Standard #5: </w:t>
      </w:r>
      <w:r w:rsidRPr="00BE2104">
        <w:rPr>
          <w:rFonts w:ascii="Times New Roman" w:hAnsi="Times New Roman" w:cs="Times New Roman"/>
          <w:sz w:val="24"/>
          <w:szCs w:val="24"/>
        </w:rPr>
        <w:t xml:space="preserve"> Students will demonstrate the ability to use decision-making skills to enhance health.</w:t>
      </w:r>
    </w:p>
    <w:p w:rsidR="002F185B" w:rsidRPr="00BE2104" w:rsidRDefault="002F185B" w:rsidP="002F185B">
      <w:pPr>
        <w:pStyle w:val="ListParagraph"/>
        <w:numPr>
          <w:ilvl w:val="0"/>
          <w:numId w:val="11"/>
        </w:numPr>
        <w:rPr>
          <w:rFonts w:ascii="Times New Roman" w:hAnsi="Times New Roman" w:cs="Times New Roman"/>
          <w:sz w:val="24"/>
          <w:szCs w:val="24"/>
        </w:rPr>
      </w:pPr>
      <w:r w:rsidRPr="00BE2104">
        <w:rPr>
          <w:rFonts w:ascii="Times New Roman" w:hAnsi="Times New Roman" w:cs="Times New Roman"/>
          <w:sz w:val="24"/>
          <w:szCs w:val="24"/>
          <w:u w:val="single"/>
        </w:rPr>
        <w:t>Standard #8</w:t>
      </w:r>
      <w:r w:rsidRPr="00BE2104">
        <w:rPr>
          <w:rFonts w:ascii="Times New Roman" w:hAnsi="Times New Roman" w:cs="Times New Roman"/>
          <w:sz w:val="24"/>
          <w:szCs w:val="24"/>
        </w:rPr>
        <w:t>:  Students will demonstrate the ability to advocate for personal, family, and community health.</w:t>
      </w:r>
    </w:p>
    <w:p w:rsidR="002F185B" w:rsidRPr="00BE2104" w:rsidRDefault="002F185B" w:rsidP="002F185B">
      <w:pPr>
        <w:rPr>
          <w:rFonts w:ascii="Times New Roman" w:hAnsi="Times New Roman" w:cs="Times New Roman"/>
          <w:b/>
          <w:sz w:val="24"/>
          <w:szCs w:val="24"/>
          <w:u w:val="single"/>
        </w:rPr>
      </w:pPr>
      <w:r w:rsidRPr="00BE2104">
        <w:rPr>
          <w:rFonts w:ascii="Times New Roman" w:hAnsi="Times New Roman" w:cs="Times New Roman"/>
          <w:b/>
          <w:sz w:val="24"/>
          <w:szCs w:val="24"/>
          <w:u w:val="single"/>
        </w:rPr>
        <w:t>New York State Standards:</w:t>
      </w:r>
    </w:p>
    <w:p w:rsidR="002F185B" w:rsidRPr="00BE2104" w:rsidRDefault="002F185B" w:rsidP="002F185B">
      <w:pPr>
        <w:pStyle w:val="ListParagraph"/>
        <w:numPr>
          <w:ilvl w:val="0"/>
          <w:numId w:val="11"/>
        </w:numPr>
        <w:rPr>
          <w:rFonts w:ascii="Times New Roman" w:hAnsi="Times New Roman" w:cs="Times New Roman"/>
          <w:sz w:val="24"/>
          <w:szCs w:val="24"/>
          <w:u w:val="single"/>
        </w:rPr>
      </w:pPr>
      <w:r w:rsidRPr="00BE2104">
        <w:rPr>
          <w:rFonts w:ascii="Times New Roman" w:hAnsi="Times New Roman" w:cs="Times New Roman"/>
          <w:sz w:val="24"/>
          <w:szCs w:val="24"/>
          <w:u w:val="single"/>
        </w:rPr>
        <w:t>Standard 1: Personal Health and Fitness</w:t>
      </w:r>
    </w:p>
    <w:p w:rsidR="002F185B" w:rsidRPr="00BE2104" w:rsidRDefault="002F185B" w:rsidP="002F185B">
      <w:pPr>
        <w:pStyle w:val="ListParagraph"/>
        <w:numPr>
          <w:ilvl w:val="1"/>
          <w:numId w:val="11"/>
        </w:numPr>
        <w:rPr>
          <w:rFonts w:ascii="Times New Roman" w:hAnsi="Times New Roman" w:cs="Times New Roman"/>
          <w:sz w:val="24"/>
          <w:szCs w:val="24"/>
        </w:rPr>
      </w:pPr>
      <w:r w:rsidRPr="00BE2104">
        <w:rPr>
          <w:rFonts w:ascii="Times New Roman" w:hAnsi="Times New Roman" w:cs="Times New Roman"/>
          <w:sz w:val="24"/>
          <w:szCs w:val="24"/>
        </w:rPr>
        <w:t>Students will understand human growth and development and recognize the relationship between behaviors and healthy development. They will understand ways to promote health and prevent disease and will demonstrate and practice positive health behaviors.</w:t>
      </w:r>
    </w:p>
    <w:p w:rsidR="002F185B" w:rsidRPr="00BE2104" w:rsidRDefault="002F185B" w:rsidP="002F185B">
      <w:pPr>
        <w:pStyle w:val="ListParagraph"/>
        <w:numPr>
          <w:ilvl w:val="0"/>
          <w:numId w:val="11"/>
        </w:numPr>
        <w:rPr>
          <w:rFonts w:ascii="Times New Roman" w:hAnsi="Times New Roman" w:cs="Times New Roman"/>
          <w:sz w:val="24"/>
          <w:szCs w:val="24"/>
          <w:u w:val="single"/>
        </w:rPr>
      </w:pPr>
      <w:r w:rsidRPr="00BE2104">
        <w:rPr>
          <w:rFonts w:ascii="Times New Roman" w:hAnsi="Times New Roman" w:cs="Times New Roman"/>
          <w:sz w:val="24"/>
          <w:szCs w:val="24"/>
          <w:u w:val="single"/>
        </w:rPr>
        <w:t>Standard 2: Safe and Healthy Environment</w:t>
      </w:r>
    </w:p>
    <w:p w:rsidR="002F185B" w:rsidRPr="00BE2104" w:rsidRDefault="002F185B" w:rsidP="002F185B">
      <w:pPr>
        <w:pStyle w:val="ListParagraph"/>
        <w:numPr>
          <w:ilvl w:val="1"/>
          <w:numId w:val="11"/>
        </w:numPr>
        <w:rPr>
          <w:rFonts w:ascii="Times New Roman" w:hAnsi="Times New Roman" w:cs="Times New Roman"/>
          <w:sz w:val="24"/>
          <w:szCs w:val="24"/>
          <w:u w:val="single"/>
        </w:rPr>
      </w:pPr>
      <w:r w:rsidRPr="00BE2104">
        <w:rPr>
          <w:rFonts w:ascii="Times New Roman" w:hAnsi="Times New Roman" w:cs="Times New Roman"/>
          <w:sz w:val="24"/>
          <w:szCs w:val="24"/>
        </w:rPr>
        <w:t>Students will acquire the knowledge and ability necessary to create and maintain a safe and healthy environment.</w:t>
      </w:r>
    </w:p>
    <w:p w:rsidR="002F185B" w:rsidRPr="00BE2104" w:rsidRDefault="002F185B" w:rsidP="002F185B">
      <w:pPr>
        <w:rPr>
          <w:rFonts w:ascii="Times New Roman" w:hAnsi="Times New Roman" w:cs="Times New Roman"/>
          <w:b/>
          <w:sz w:val="24"/>
          <w:szCs w:val="24"/>
          <w:u w:val="single"/>
        </w:rPr>
      </w:pPr>
      <w:r w:rsidRPr="00BE2104">
        <w:rPr>
          <w:rFonts w:ascii="Times New Roman" w:hAnsi="Times New Roman" w:cs="Times New Roman"/>
          <w:b/>
          <w:sz w:val="24"/>
          <w:szCs w:val="24"/>
          <w:u w:val="single"/>
        </w:rPr>
        <w:t>Resources Needed:</w:t>
      </w:r>
    </w:p>
    <w:p w:rsidR="002F185B" w:rsidRPr="00BE2104" w:rsidRDefault="002F185B" w:rsidP="002F185B">
      <w:pPr>
        <w:pStyle w:val="ListParagraph"/>
        <w:numPr>
          <w:ilvl w:val="0"/>
          <w:numId w:val="11"/>
        </w:numPr>
        <w:rPr>
          <w:rFonts w:ascii="Times New Roman" w:hAnsi="Times New Roman" w:cs="Times New Roman"/>
          <w:b/>
          <w:sz w:val="24"/>
          <w:szCs w:val="24"/>
          <w:u w:val="single"/>
        </w:rPr>
      </w:pPr>
      <w:r w:rsidRPr="00BE2104">
        <w:rPr>
          <w:rFonts w:ascii="Times New Roman" w:hAnsi="Times New Roman" w:cs="Times New Roman"/>
          <w:sz w:val="24"/>
          <w:szCs w:val="24"/>
        </w:rPr>
        <w:t>Teacher – Story, Crayons, Handout</w:t>
      </w:r>
    </w:p>
    <w:p w:rsidR="002F185B" w:rsidRPr="00BE2104" w:rsidRDefault="002F185B" w:rsidP="002F185B">
      <w:pPr>
        <w:rPr>
          <w:rFonts w:ascii="Times New Roman" w:hAnsi="Times New Roman" w:cs="Times New Roman"/>
          <w:sz w:val="24"/>
          <w:szCs w:val="24"/>
        </w:rPr>
      </w:pPr>
      <w:r w:rsidRPr="00BE2104">
        <w:rPr>
          <w:rFonts w:ascii="Times New Roman" w:hAnsi="Times New Roman" w:cs="Times New Roman"/>
          <w:b/>
          <w:sz w:val="24"/>
          <w:szCs w:val="24"/>
          <w:u w:val="single"/>
        </w:rPr>
        <w:t xml:space="preserve">Suggested Time Allowance: </w:t>
      </w:r>
      <w:r w:rsidRPr="00BE2104">
        <w:rPr>
          <w:rFonts w:ascii="Times New Roman" w:hAnsi="Times New Roman" w:cs="Times New Roman"/>
          <w:b/>
          <w:sz w:val="24"/>
          <w:szCs w:val="24"/>
        </w:rPr>
        <w:t xml:space="preserve"> </w:t>
      </w:r>
      <w:r w:rsidRPr="00BE2104">
        <w:rPr>
          <w:rFonts w:ascii="Times New Roman" w:hAnsi="Times New Roman" w:cs="Times New Roman"/>
          <w:sz w:val="24"/>
          <w:szCs w:val="24"/>
        </w:rPr>
        <w:t>As long as necessary (5 – 10 minutes)</w:t>
      </w:r>
    </w:p>
    <w:p w:rsidR="002F185B" w:rsidRPr="00BE2104" w:rsidRDefault="002F185B" w:rsidP="002F185B">
      <w:pPr>
        <w:rPr>
          <w:rFonts w:ascii="Times New Roman" w:hAnsi="Times New Roman" w:cs="Times New Roman"/>
          <w:sz w:val="24"/>
          <w:szCs w:val="24"/>
        </w:rPr>
      </w:pPr>
      <w:r w:rsidRPr="00BE2104">
        <w:rPr>
          <w:rFonts w:ascii="Times New Roman" w:hAnsi="Times New Roman" w:cs="Times New Roman"/>
          <w:b/>
          <w:sz w:val="24"/>
          <w:szCs w:val="24"/>
          <w:u w:val="single"/>
        </w:rPr>
        <w:t>Grade Level:</w:t>
      </w:r>
      <w:r w:rsidRPr="00BE2104">
        <w:rPr>
          <w:rFonts w:ascii="Times New Roman" w:hAnsi="Times New Roman" w:cs="Times New Roman"/>
          <w:sz w:val="24"/>
          <w:szCs w:val="24"/>
        </w:rPr>
        <w:tab/>
        <w:t>Kindergarten</w:t>
      </w:r>
    </w:p>
    <w:p w:rsidR="002F185B" w:rsidRPr="00BE2104" w:rsidRDefault="002F185B" w:rsidP="002F185B">
      <w:pPr>
        <w:rPr>
          <w:rFonts w:ascii="Times New Roman" w:hAnsi="Times New Roman" w:cs="Times New Roman"/>
          <w:b/>
          <w:sz w:val="24"/>
          <w:szCs w:val="24"/>
          <w:u w:val="single"/>
        </w:rPr>
      </w:pPr>
      <w:r w:rsidRPr="00BE2104">
        <w:rPr>
          <w:rFonts w:ascii="Times New Roman" w:hAnsi="Times New Roman" w:cs="Times New Roman"/>
          <w:b/>
          <w:sz w:val="24"/>
          <w:szCs w:val="24"/>
          <w:u w:val="single"/>
        </w:rPr>
        <w:t>Activities / Procedures</w:t>
      </w:r>
    </w:p>
    <w:p w:rsidR="002F185B" w:rsidRPr="00BE2104" w:rsidRDefault="002F185B" w:rsidP="002F185B">
      <w:pPr>
        <w:pStyle w:val="ListParagraph"/>
        <w:numPr>
          <w:ilvl w:val="0"/>
          <w:numId w:val="18"/>
        </w:numPr>
        <w:rPr>
          <w:rFonts w:ascii="Times New Roman" w:hAnsi="Times New Roman" w:cs="Times New Roman"/>
          <w:b/>
          <w:sz w:val="24"/>
          <w:szCs w:val="24"/>
          <w:u w:val="single"/>
        </w:rPr>
      </w:pPr>
      <w:r w:rsidRPr="00BE2104">
        <w:rPr>
          <w:rFonts w:ascii="Times New Roman" w:hAnsi="Times New Roman" w:cs="Times New Roman"/>
          <w:b/>
          <w:sz w:val="24"/>
          <w:szCs w:val="24"/>
        </w:rPr>
        <w:t>Lesson Content:</w:t>
      </w:r>
      <w:r w:rsidRPr="00BE2104">
        <w:rPr>
          <w:rFonts w:ascii="Times New Roman" w:hAnsi="Times New Roman" w:cs="Times New Roman"/>
          <w:sz w:val="24"/>
          <w:szCs w:val="24"/>
        </w:rPr>
        <w:t xml:space="preserve">  </w:t>
      </w:r>
    </w:p>
    <w:p w:rsidR="002F185B" w:rsidRPr="00BE2104" w:rsidRDefault="002F185B" w:rsidP="002F185B">
      <w:pPr>
        <w:pStyle w:val="ListParagraph"/>
        <w:rPr>
          <w:rFonts w:ascii="Times New Roman" w:hAnsi="Times New Roman" w:cs="Times New Roman"/>
          <w:sz w:val="24"/>
          <w:szCs w:val="24"/>
        </w:rPr>
      </w:pPr>
    </w:p>
    <w:p w:rsidR="002F185B" w:rsidRPr="00274A80" w:rsidRDefault="002F185B" w:rsidP="002F185B">
      <w:pPr>
        <w:rPr>
          <w:rFonts w:ascii="Times New Roman" w:hAnsi="Times New Roman" w:cs="Times New Roman"/>
          <w:sz w:val="24"/>
          <w:szCs w:val="24"/>
        </w:rPr>
      </w:pPr>
      <w:r w:rsidRPr="00274A80">
        <w:rPr>
          <w:rFonts w:ascii="Times New Roman" w:hAnsi="Times New Roman" w:cs="Times New Roman"/>
          <w:b/>
          <w:sz w:val="24"/>
          <w:szCs w:val="24"/>
        </w:rPr>
        <w:t>Teacher Directions:</w:t>
      </w:r>
      <w:r w:rsidRPr="00274A80">
        <w:rPr>
          <w:rFonts w:ascii="Times New Roman" w:hAnsi="Times New Roman" w:cs="Times New Roman"/>
          <w:sz w:val="24"/>
          <w:szCs w:val="24"/>
        </w:rPr>
        <w:t xml:space="preserve">  The classroom teacher will read the excerpt, “Eat Healthy, Feel Great.” At the conclusion of the excerpt, the teacher could as the following questions:</w:t>
      </w:r>
    </w:p>
    <w:p w:rsidR="002F185B" w:rsidRDefault="002F185B" w:rsidP="002F185B">
      <w:pPr>
        <w:pStyle w:val="ListParagraph"/>
        <w:ind w:left="1440"/>
        <w:rPr>
          <w:rFonts w:ascii="Times New Roman" w:hAnsi="Times New Roman" w:cs="Times New Roman"/>
          <w:sz w:val="24"/>
          <w:szCs w:val="24"/>
        </w:rPr>
      </w:pPr>
    </w:p>
    <w:p w:rsidR="002F185B" w:rsidRPr="00274A80" w:rsidRDefault="002F185B" w:rsidP="002F185B">
      <w:pPr>
        <w:rPr>
          <w:rFonts w:ascii="Times New Roman" w:hAnsi="Times New Roman" w:cs="Times New Roman"/>
          <w:b/>
          <w:sz w:val="24"/>
          <w:szCs w:val="24"/>
          <w:u w:val="single"/>
        </w:rPr>
      </w:pPr>
      <w:r w:rsidRPr="00274A80">
        <w:rPr>
          <w:rFonts w:ascii="Times New Roman" w:hAnsi="Times New Roman" w:cs="Times New Roman"/>
          <w:b/>
          <w:sz w:val="24"/>
          <w:szCs w:val="24"/>
          <w:u w:val="single"/>
        </w:rPr>
        <w:t>Teacher Questions:</w:t>
      </w:r>
      <w:r>
        <w:rPr>
          <w:rFonts w:ascii="Times New Roman" w:hAnsi="Times New Roman" w:cs="Times New Roman"/>
          <w:b/>
          <w:sz w:val="24"/>
          <w:szCs w:val="24"/>
          <w:u w:val="single"/>
        </w:rPr>
        <w:t xml:space="preserve">  What colors are on a traffic light?  What does green mean?  What does yellow mean?  What does red mean?</w:t>
      </w:r>
    </w:p>
    <w:p w:rsidR="002F185B" w:rsidRPr="00274A80" w:rsidRDefault="002F185B" w:rsidP="002F185B">
      <w:pPr>
        <w:ind w:firstLine="720"/>
        <w:rPr>
          <w:rFonts w:ascii="Times New Roman" w:hAnsi="Times New Roman" w:cs="Times New Roman"/>
          <w:sz w:val="24"/>
          <w:szCs w:val="24"/>
        </w:rPr>
      </w:pPr>
      <w:r w:rsidRPr="00274A80">
        <w:rPr>
          <w:rFonts w:ascii="Times New Roman" w:hAnsi="Times New Roman" w:cs="Times New Roman"/>
          <w:sz w:val="24"/>
          <w:szCs w:val="24"/>
        </w:rPr>
        <w:lastRenderedPageBreak/>
        <w:t xml:space="preserve">- What are some green light foods we could eat all of the time? </w:t>
      </w:r>
    </w:p>
    <w:p w:rsidR="002F185B" w:rsidRPr="00274A80" w:rsidRDefault="002F185B" w:rsidP="002F185B">
      <w:pPr>
        <w:ind w:firstLine="720"/>
        <w:rPr>
          <w:rFonts w:ascii="Times New Roman" w:hAnsi="Times New Roman" w:cs="Times New Roman"/>
          <w:sz w:val="24"/>
          <w:szCs w:val="24"/>
        </w:rPr>
      </w:pPr>
      <w:r w:rsidRPr="00274A80">
        <w:rPr>
          <w:rFonts w:ascii="Times New Roman" w:hAnsi="Times New Roman" w:cs="Times New Roman"/>
          <w:sz w:val="24"/>
          <w:szCs w:val="24"/>
        </w:rPr>
        <w:t xml:space="preserve">Student Response Examples: Vegetables, Fruits, Whole grains, milk, yogurt, water, etc. </w:t>
      </w:r>
    </w:p>
    <w:p w:rsidR="002F185B" w:rsidRDefault="002F185B" w:rsidP="002F185B">
      <w:pPr>
        <w:ind w:left="720"/>
        <w:rPr>
          <w:rFonts w:ascii="Times New Roman" w:hAnsi="Times New Roman" w:cs="Times New Roman"/>
          <w:sz w:val="24"/>
          <w:szCs w:val="24"/>
        </w:rPr>
      </w:pPr>
      <w:r w:rsidRPr="00274A80">
        <w:rPr>
          <w:rFonts w:ascii="Times New Roman" w:hAnsi="Times New Roman" w:cs="Times New Roman"/>
          <w:sz w:val="24"/>
          <w:szCs w:val="24"/>
        </w:rPr>
        <w:t xml:space="preserve">- What are some yellow-light foods we could eat some of the time? </w:t>
      </w:r>
    </w:p>
    <w:p w:rsidR="002F185B" w:rsidRPr="00274A80" w:rsidRDefault="002F185B" w:rsidP="002F185B">
      <w:pPr>
        <w:ind w:left="720"/>
        <w:rPr>
          <w:rFonts w:ascii="Times New Roman" w:hAnsi="Times New Roman" w:cs="Times New Roman"/>
          <w:sz w:val="24"/>
          <w:szCs w:val="24"/>
        </w:rPr>
      </w:pPr>
      <w:r>
        <w:rPr>
          <w:rFonts w:ascii="Times New Roman" w:hAnsi="Times New Roman" w:cs="Times New Roman"/>
          <w:sz w:val="24"/>
          <w:szCs w:val="24"/>
        </w:rPr>
        <w:t xml:space="preserve">Student Response </w:t>
      </w:r>
      <w:r w:rsidRPr="00274A80">
        <w:rPr>
          <w:rFonts w:ascii="Times New Roman" w:hAnsi="Times New Roman" w:cs="Times New Roman"/>
          <w:sz w:val="24"/>
          <w:szCs w:val="24"/>
        </w:rPr>
        <w:t xml:space="preserve">Examples: Sugar drinks, fast food, white bread, etc.  </w:t>
      </w:r>
    </w:p>
    <w:p w:rsidR="002F185B" w:rsidRDefault="002F185B" w:rsidP="002F185B">
      <w:pPr>
        <w:ind w:left="720"/>
        <w:rPr>
          <w:rFonts w:ascii="Times New Roman" w:hAnsi="Times New Roman" w:cs="Times New Roman"/>
          <w:sz w:val="24"/>
          <w:szCs w:val="24"/>
        </w:rPr>
      </w:pPr>
      <w:r w:rsidRPr="00274A80">
        <w:rPr>
          <w:rFonts w:ascii="Times New Roman" w:hAnsi="Times New Roman" w:cs="Times New Roman"/>
          <w:sz w:val="24"/>
          <w:szCs w:val="24"/>
        </w:rPr>
        <w:t xml:space="preserve">- What are some red-light foods that we want to avoid? </w:t>
      </w:r>
    </w:p>
    <w:p w:rsidR="002F185B" w:rsidRPr="00274A80" w:rsidRDefault="002F185B" w:rsidP="002F185B">
      <w:pPr>
        <w:ind w:left="720"/>
        <w:rPr>
          <w:rFonts w:ascii="Times New Roman" w:hAnsi="Times New Roman" w:cs="Times New Roman"/>
          <w:sz w:val="24"/>
          <w:szCs w:val="24"/>
        </w:rPr>
      </w:pPr>
      <w:r>
        <w:rPr>
          <w:rFonts w:ascii="Times New Roman" w:hAnsi="Times New Roman" w:cs="Times New Roman"/>
          <w:sz w:val="24"/>
          <w:szCs w:val="24"/>
        </w:rPr>
        <w:t xml:space="preserve">Student Response </w:t>
      </w:r>
      <w:r w:rsidRPr="00274A80">
        <w:rPr>
          <w:rFonts w:ascii="Times New Roman" w:hAnsi="Times New Roman" w:cs="Times New Roman"/>
          <w:sz w:val="24"/>
          <w:szCs w:val="24"/>
        </w:rPr>
        <w:t>Examples: Candy, Cotton Candy, anything high in sugar, pizza, fried foods.</w:t>
      </w:r>
    </w:p>
    <w:p w:rsidR="002F185B" w:rsidRPr="00BE2104" w:rsidRDefault="002F185B" w:rsidP="002F185B">
      <w:pPr>
        <w:rPr>
          <w:rFonts w:ascii="Times New Roman" w:hAnsi="Times New Roman" w:cs="Times New Roman"/>
          <w:sz w:val="24"/>
          <w:szCs w:val="24"/>
        </w:rPr>
      </w:pPr>
      <w:r w:rsidRPr="00BE2104">
        <w:rPr>
          <w:rFonts w:ascii="Times New Roman" w:hAnsi="Times New Roman" w:cs="Times New Roman"/>
          <w:sz w:val="24"/>
          <w:szCs w:val="24"/>
        </w:rPr>
        <w:t xml:space="preserve">Students:  GO back to their desks and they should receive the handout.  They are going to need three different colors crayons (green, red and yellow).  </w:t>
      </w:r>
    </w:p>
    <w:p w:rsidR="002F185B" w:rsidRPr="00BE2104" w:rsidRDefault="002F185B" w:rsidP="002F185B">
      <w:pPr>
        <w:rPr>
          <w:rFonts w:ascii="Times New Roman" w:hAnsi="Times New Roman" w:cs="Times New Roman"/>
          <w:sz w:val="24"/>
          <w:szCs w:val="24"/>
        </w:rPr>
      </w:pPr>
      <w:r w:rsidRPr="00BE2104">
        <w:rPr>
          <w:rFonts w:ascii="Times New Roman" w:hAnsi="Times New Roman" w:cs="Times New Roman"/>
          <w:sz w:val="24"/>
          <w:szCs w:val="24"/>
        </w:rPr>
        <w:tab/>
      </w:r>
      <w:r w:rsidRPr="00BE2104">
        <w:rPr>
          <w:rFonts w:ascii="Times New Roman" w:hAnsi="Times New Roman" w:cs="Times New Roman"/>
          <w:sz w:val="24"/>
          <w:szCs w:val="24"/>
        </w:rPr>
        <w:tab/>
        <w:t>- Green is the healthiest option</w:t>
      </w:r>
    </w:p>
    <w:p w:rsidR="002F185B" w:rsidRPr="00BE2104" w:rsidRDefault="002F185B" w:rsidP="002F185B">
      <w:pPr>
        <w:rPr>
          <w:rFonts w:ascii="Times New Roman" w:hAnsi="Times New Roman" w:cs="Times New Roman"/>
          <w:sz w:val="24"/>
          <w:szCs w:val="24"/>
        </w:rPr>
      </w:pPr>
      <w:r w:rsidRPr="00BE2104">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35D8FA68" wp14:editId="600B38B4">
                <wp:simplePos x="0" y="0"/>
                <wp:positionH relativeFrom="column">
                  <wp:posOffset>2667000</wp:posOffset>
                </wp:positionH>
                <wp:positionV relativeFrom="paragraph">
                  <wp:posOffset>295910</wp:posOffset>
                </wp:positionV>
                <wp:extent cx="2324100" cy="647700"/>
                <wp:effectExtent l="38100" t="57150" r="19050" b="19050"/>
                <wp:wrapNone/>
                <wp:docPr id="20" name="Straight Arrow Connector 20"/>
                <wp:cNvGraphicFramePr/>
                <a:graphic xmlns:a="http://schemas.openxmlformats.org/drawingml/2006/main">
                  <a:graphicData uri="http://schemas.microsoft.com/office/word/2010/wordprocessingShape">
                    <wps:wsp>
                      <wps:cNvCnPr/>
                      <wps:spPr>
                        <a:xfrm flipH="1" flipV="1">
                          <a:off x="0" y="0"/>
                          <a:ext cx="2324100" cy="647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1F695BB" id="_x0000_t32" coordsize="21600,21600" o:spt="32" o:oned="t" path="m,l21600,21600e" filled="f">
                <v:path arrowok="t" fillok="f" o:connecttype="none"/>
                <o:lock v:ext="edit" shapetype="t"/>
              </v:shapetype>
              <v:shape id="Straight Arrow Connector 20" o:spid="_x0000_s1026" type="#_x0000_t32" style="position:absolute;margin-left:210pt;margin-top:23.3pt;width:183pt;height:51pt;flip:x 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" strokecolor="#5b9bd5 [3204]" strokeweight=".5pt">
                <v:stroke endarrow="open" joinstyle="miter"/>
              </v:shape>
            </w:pict>
          </mc:Fallback>
        </mc:AlternateContent>
      </w:r>
      <w:r w:rsidRPr="00BE2104">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298B31D3" wp14:editId="5C033CB9">
                <wp:simplePos x="0" y="0"/>
                <wp:positionH relativeFrom="column">
                  <wp:posOffset>419100</wp:posOffset>
                </wp:positionH>
                <wp:positionV relativeFrom="paragraph">
                  <wp:posOffset>295910</wp:posOffset>
                </wp:positionV>
                <wp:extent cx="476250" cy="704850"/>
                <wp:effectExtent l="0" t="38100" r="57150" b="19050"/>
                <wp:wrapNone/>
                <wp:docPr id="21" name="Straight Arrow Connector 21"/>
                <wp:cNvGraphicFramePr/>
                <a:graphic xmlns:a="http://schemas.openxmlformats.org/drawingml/2006/main">
                  <a:graphicData uri="http://schemas.microsoft.com/office/word/2010/wordprocessingShape">
                    <wps:wsp>
                      <wps:cNvCnPr/>
                      <wps:spPr>
                        <a:xfrm flipV="1">
                          <a:off x="0" y="0"/>
                          <a:ext cx="476250" cy="704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A8FB90" id="Straight Arrow Connector 21" o:spid="_x0000_s1026" type="#_x0000_t32" style="position:absolute;margin-left:33pt;margin-top:23.3pt;width:37.5pt;height:55.5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" strokecolor="#5b9bd5 [3204]" strokeweight=".5pt">
                <v:stroke endarrow="open" joinstyle="miter"/>
              </v:shape>
            </w:pict>
          </mc:Fallback>
        </mc:AlternateContent>
      </w:r>
      <w:r w:rsidRPr="00BE2104">
        <w:rPr>
          <w:rFonts w:ascii="Times New Roman" w:hAnsi="Times New Roman" w:cs="Times New Roman"/>
          <w:sz w:val="24"/>
          <w:szCs w:val="24"/>
        </w:rPr>
        <w:tab/>
      </w:r>
      <w:r w:rsidRPr="00BE2104">
        <w:rPr>
          <w:rFonts w:ascii="Times New Roman" w:hAnsi="Times New Roman" w:cs="Times New Roman"/>
          <w:sz w:val="24"/>
          <w:szCs w:val="24"/>
        </w:rPr>
        <w:tab/>
        <w:t>- Yellow is the cautious option</w:t>
      </w:r>
    </w:p>
    <w:p w:rsidR="002F185B" w:rsidRPr="00BE2104" w:rsidRDefault="002F185B" w:rsidP="002F185B">
      <w:pPr>
        <w:rPr>
          <w:rFonts w:ascii="Times New Roman" w:hAnsi="Times New Roman" w:cs="Times New Roman"/>
          <w:sz w:val="24"/>
          <w:szCs w:val="24"/>
        </w:rPr>
      </w:pPr>
      <w:r w:rsidRPr="00BE2104">
        <w:rPr>
          <w:rFonts w:ascii="Times New Roman" w:hAnsi="Times New Roman" w:cs="Times New Roman"/>
          <w:sz w:val="24"/>
          <w:szCs w:val="24"/>
        </w:rPr>
        <w:tab/>
      </w:r>
      <w:r w:rsidRPr="00BE2104">
        <w:rPr>
          <w:rFonts w:ascii="Times New Roman" w:hAnsi="Times New Roman" w:cs="Times New Roman"/>
          <w:sz w:val="24"/>
          <w:szCs w:val="24"/>
        </w:rPr>
        <w:tab/>
        <w:t>- Red is a really bad option</w:t>
      </w:r>
    </w:p>
    <w:p w:rsidR="002F185B" w:rsidRPr="00BE2104" w:rsidRDefault="002F185B" w:rsidP="002F185B">
      <w:pPr>
        <w:rPr>
          <w:rFonts w:ascii="Times New Roman" w:hAnsi="Times New Roman" w:cs="Times New Roman"/>
          <w:sz w:val="24"/>
          <w:szCs w:val="24"/>
        </w:rPr>
      </w:pPr>
    </w:p>
    <w:p w:rsidR="002F185B" w:rsidRPr="00BE2104" w:rsidRDefault="002F185B" w:rsidP="002F185B">
      <w:pPr>
        <w:ind w:left="720"/>
        <w:rPr>
          <w:rFonts w:ascii="Times New Roman" w:hAnsi="Times New Roman" w:cs="Times New Roman"/>
          <w:sz w:val="24"/>
          <w:szCs w:val="24"/>
          <w:u w:val="single"/>
        </w:rPr>
      </w:pPr>
      <w:r w:rsidRPr="00BE2104">
        <w:rPr>
          <w:rFonts w:ascii="Times New Roman" w:hAnsi="Times New Roman" w:cs="Times New Roman"/>
          <w:sz w:val="24"/>
          <w:szCs w:val="24"/>
          <w:u w:val="single"/>
        </w:rPr>
        <w:t xml:space="preserve">NOTE:  Yellow and red are very similar.  As long as the children color the healthiest options green is what we are looking for. You could even ask them why they colored some yellow and some red if you would like.  </w:t>
      </w:r>
    </w:p>
    <w:p w:rsidR="002F185B" w:rsidRPr="003F3BEB" w:rsidRDefault="002F185B" w:rsidP="002F185B">
      <w:pPr>
        <w:rPr>
          <w:rFonts w:ascii="Times New Roman" w:hAnsi="Times New Roman" w:cs="Times New Roman"/>
          <w:b/>
          <w:sz w:val="24"/>
          <w:szCs w:val="24"/>
        </w:rPr>
      </w:pPr>
      <w:r w:rsidRPr="003F3BEB">
        <w:rPr>
          <w:rFonts w:ascii="Times New Roman" w:hAnsi="Times New Roman" w:cs="Times New Roman"/>
          <w:b/>
          <w:sz w:val="24"/>
          <w:szCs w:val="24"/>
        </w:rPr>
        <w:t>Culminating question:</w:t>
      </w:r>
    </w:p>
    <w:p w:rsidR="002F185B" w:rsidRPr="00BE2104" w:rsidRDefault="002F185B" w:rsidP="002F185B">
      <w:pPr>
        <w:rPr>
          <w:rFonts w:ascii="Times New Roman" w:hAnsi="Times New Roman" w:cs="Times New Roman"/>
          <w:sz w:val="24"/>
          <w:szCs w:val="24"/>
        </w:rPr>
      </w:pPr>
      <w:r w:rsidRPr="00BE2104">
        <w:rPr>
          <w:rFonts w:ascii="Times New Roman" w:hAnsi="Times New Roman" w:cs="Times New Roman"/>
          <w:sz w:val="24"/>
          <w:szCs w:val="24"/>
        </w:rPr>
        <w:t>Why should we eat healthy foods?  AND/OR why should we stay away from unhealthy foods?</w:t>
      </w:r>
    </w:p>
    <w:p w:rsidR="002F185B" w:rsidRPr="003F3BEB" w:rsidRDefault="002F185B" w:rsidP="002F185B">
      <w:pPr>
        <w:rPr>
          <w:rFonts w:ascii="Times New Roman" w:eastAsia="Times New Roman" w:hAnsi="Times New Roman" w:cs="Times New Roman"/>
          <w:b/>
          <w:sz w:val="24"/>
          <w:szCs w:val="24"/>
        </w:rPr>
      </w:pPr>
      <w:r w:rsidRPr="003F3BEB">
        <w:rPr>
          <w:rFonts w:ascii="Times New Roman" w:eastAsia="Times New Roman" w:hAnsi="Times New Roman" w:cs="Times New Roman"/>
          <w:b/>
          <w:sz w:val="24"/>
          <w:szCs w:val="24"/>
        </w:rPr>
        <w:t>Additional Reading</w:t>
      </w:r>
      <w:r>
        <w:rPr>
          <w:rFonts w:ascii="Times New Roman" w:eastAsia="Times New Roman" w:hAnsi="Times New Roman" w:cs="Times New Roman"/>
          <w:b/>
          <w:sz w:val="24"/>
          <w:szCs w:val="24"/>
        </w:rPr>
        <w:t>/Activity</w:t>
      </w:r>
      <w:r w:rsidRPr="003F3BEB">
        <w:rPr>
          <w:rFonts w:ascii="Times New Roman" w:eastAsia="Times New Roman" w:hAnsi="Times New Roman" w:cs="Times New Roman"/>
          <w:b/>
          <w:sz w:val="24"/>
          <w:szCs w:val="24"/>
        </w:rPr>
        <w:t>:</w:t>
      </w:r>
    </w:p>
    <w:p w:rsidR="002F185B" w:rsidRDefault="002F185B" w:rsidP="002F18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 5:  “Farms </w:t>
      </w:r>
      <w:proofErr w:type="gramStart"/>
      <w:r>
        <w:rPr>
          <w:rFonts w:ascii="Times New Roman" w:eastAsia="Times New Roman" w:hAnsi="Times New Roman" w:cs="Times New Roman"/>
          <w:sz w:val="24"/>
          <w:szCs w:val="24"/>
        </w:rPr>
        <w:t>Around</w:t>
      </w:r>
      <w:proofErr w:type="gramEnd"/>
      <w:r>
        <w:rPr>
          <w:rFonts w:ascii="Times New Roman" w:eastAsia="Times New Roman" w:hAnsi="Times New Roman" w:cs="Times New Roman"/>
          <w:sz w:val="24"/>
          <w:szCs w:val="24"/>
        </w:rPr>
        <w:t xml:space="preserve"> the World”</w:t>
      </w:r>
    </w:p>
    <w:p w:rsidR="002F185B" w:rsidRDefault="002F185B" w:rsidP="002F185B">
      <w:pPr>
        <w:rPr>
          <w:rFonts w:ascii="Times New Roman" w:eastAsia="Times New Roman" w:hAnsi="Times New Roman" w:cs="Times New Roman"/>
          <w:sz w:val="24"/>
          <w:szCs w:val="24"/>
        </w:rPr>
      </w:pPr>
      <w:r>
        <w:rPr>
          <w:rFonts w:ascii="Times New Roman" w:eastAsia="Times New Roman" w:hAnsi="Times New Roman" w:cs="Times New Roman"/>
          <w:sz w:val="24"/>
          <w:szCs w:val="24"/>
        </w:rPr>
        <w:t>Discussion with Students with writing sample:</w:t>
      </w:r>
    </w:p>
    <w:p w:rsidR="002F185B" w:rsidRDefault="002F185B" w:rsidP="002F185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Why is it important to eat fresh foods that come from a farm?  For their weekly writing focus students can write a fictional story about someone visiting a farm and eating fresh foods.  </w:t>
      </w:r>
    </w:p>
    <w:p w:rsidR="002F185B" w:rsidRDefault="002F185B" w:rsidP="002F185B">
      <w:pPr>
        <w:rPr>
          <w:rFonts w:ascii="Times New Roman" w:eastAsia="Times New Roman" w:hAnsi="Times New Roman" w:cs="Times New Roman"/>
          <w:sz w:val="24"/>
          <w:szCs w:val="24"/>
        </w:rPr>
      </w:pPr>
    </w:p>
    <w:p w:rsidR="00376E98" w:rsidRPr="00376E98" w:rsidRDefault="00376E98" w:rsidP="00376E98">
      <w:pPr>
        <w:rPr>
          <w:rFonts w:ascii="Times New Roman" w:eastAsia="Times New Roman" w:hAnsi="Times New Roman" w:cs="Times New Roman"/>
          <w:sz w:val="24"/>
          <w:szCs w:val="24"/>
        </w:rPr>
      </w:pPr>
      <w:r>
        <w:rPr>
          <w:rFonts w:ascii="Times New Roman" w:hAnsi="Times New Roman" w:cs="Times New Roman"/>
          <w:b/>
          <w:sz w:val="24"/>
        </w:rPr>
        <w:t xml:space="preserve">Citation: </w:t>
      </w:r>
      <w:r w:rsidRPr="00376E98">
        <w:rPr>
          <w:rFonts w:ascii="Times New Roman" w:eastAsia="Times New Roman" w:hAnsi="Times New Roman" w:cs="Times New Roman"/>
          <w:sz w:val="24"/>
          <w:szCs w:val="24"/>
        </w:rPr>
        <w:t xml:space="preserve">Sears, William, Martha Sears, Christie Watts. Kelly, and </w:t>
      </w:r>
      <w:proofErr w:type="spellStart"/>
      <w:r w:rsidRPr="00376E98">
        <w:rPr>
          <w:rFonts w:ascii="Times New Roman" w:eastAsia="Times New Roman" w:hAnsi="Times New Roman" w:cs="Times New Roman"/>
          <w:sz w:val="24"/>
          <w:szCs w:val="24"/>
        </w:rPr>
        <w:t>Renée</w:t>
      </w:r>
      <w:proofErr w:type="spellEnd"/>
      <w:r w:rsidRPr="00376E98">
        <w:rPr>
          <w:rFonts w:ascii="Times New Roman" w:eastAsia="Times New Roman" w:hAnsi="Times New Roman" w:cs="Times New Roman"/>
          <w:sz w:val="24"/>
          <w:szCs w:val="24"/>
        </w:rPr>
        <w:t xml:space="preserve"> </w:t>
      </w:r>
      <w:proofErr w:type="spellStart"/>
      <w:r w:rsidRPr="00376E98">
        <w:rPr>
          <w:rFonts w:ascii="Times New Roman" w:eastAsia="Times New Roman" w:hAnsi="Times New Roman" w:cs="Times New Roman"/>
          <w:sz w:val="24"/>
          <w:szCs w:val="24"/>
        </w:rPr>
        <w:t>Andriani</w:t>
      </w:r>
      <w:proofErr w:type="spellEnd"/>
      <w:r w:rsidRPr="00376E98">
        <w:rPr>
          <w:rFonts w:ascii="Times New Roman" w:eastAsia="Times New Roman" w:hAnsi="Times New Roman" w:cs="Times New Roman"/>
          <w:sz w:val="24"/>
          <w:szCs w:val="24"/>
        </w:rPr>
        <w:t xml:space="preserve">. </w:t>
      </w:r>
      <w:r w:rsidRPr="00376E98">
        <w:rPr>
          <w:rFonts w:ascii="Times New Roman" w:eastAsia="Times New Roman" w:hAnsi="Times New Roman" w:cs="Times New Roman"/>
          <w:i/>
          <w:iCs/>
          <w:sz w:val="24"/>
          <w:szCs w:val="24"/>
        </w:rPr>
        <w:t>Eat Healthy, Feel Great</w:t>
      </w:r>
      <w:r w:rsidRPr="00376E98">
        <w:rPr>
          <w:rFonts w:ascii="Times New Roman" w:eastAsia="Times New Roman" w:hAnsi="Times New Roman" w:cs="Times New Roman"/>
          <w:sz w:val="24"/>
          <w:szCs w:val="24"/>
        </w:rPr>
        <w:t xml:space="preserve">. Boston: Little, Brown, 2002. Print. </w:t>
      </w:r>
    </w:p>
    <w:p w:rsidR="002F185B" w:rsidRDefault="002F185B" w:rsidP="00376E98">
      <w:pPr>
        <w:rPr>
          <w:rFonts w:ascii="Times New Roman" w:hAnsi="Times New Roman" w:cs="Times New Roman"/>
          <w:b/>
          <w:sz w:val="24"/>
        </w:rPr>
      </w:pPr>
    </w:p>
    <w:p w:rsidR="002F185B" w:rsidRDefault="002F185B" w:rsidP="002F185B">
      <w:pPr>
        <w:jc w:val="center"/>
        <w:rPr>
          <w:rFonts w:ascii="Times New Roman" w:hAnsi="Times New Roman" w:cs="Times New Roman"/>
          <w:b/>
          <w:sz w:val="24"/>
        </w:rPr>
      </w:pPr>
    </w:p>
    <w:p w:rsidR="002F185B" w:rsidRDefault="002F185B" w:rsidP="002F185B">
      <w:pPr>
        <w:jc w:val="center"/>
        <w:rPr>
          <w:rFonts w:ascii="Times New Roman" w:hAnsi="Times New Roman" w:cs="Times New Roman"/>
          <w:b/>
          <w:sz w:val="24"/>
        </w:rPr>
      </w:pPr>
    </w:p>
    <w:p w:rsidR="00B64FA9" w:rsidRDefault="00B64FA9" w:rsidP="002F185B">
      <w:pPr>
        <w:jc w:val="center"/>
        <w:rPr>
          <w:rFonts w:ascii="Times New Roman" w:hAnsi="Times New Roman" w:cs="Times New Roman"/>
          <w:b/>
          <w:sz w:val="24"/>
        </w:rPr>
      </w:pPr>
    </w:p>
    <w:p w:rsidR="002F185B" w:rsidRPr="003F3BEB" w:rsidRDefault="002F185B" w:rsidP="002F185B">
      <w:pPr>
        <w:jc w:val="center"/>
        <w:rPr>
          <w:rFonts w:ascii="Times New Roman" w:hAnsi="Times New Roman" w:cs="Times New Roman"/>
          <w:b/>
          <w:sz w:val="24"/>
        </w:rPr>
      </w:pPr>
      <w:r>
        <w:rPr>
          <w:rFonts w:ascii="Times New Roman" w:hAnsi="Times New Roman" w:cs="Times New Roman"/>
          <w:b/>
          <w:sz w:val="24"/>
        </w:rPr>
        <w:lastRenderedPageBreak/>
        <w:t>S</w:t>
      </w:r>
      <w:r w:rsidRPr="003F3BEB">
        <w:rPr>
          <w:rFonts w:ascii="Times New Roman" w:hAnsi="Times New Roman" w:cs="Times New Roman"/>
          <w:b/>
          <w:sz w:val="24"/>
        </w:rPr>
        <w:t>toplight Foods Activity</w:t>
      </w:r>
    </w:p>
    <w:p w:rsidR="002F185B" w:rsidRDefault="002F185B" w:rsidP="002F185B">
      <w:pPr>
        <w:rPr>
          <w:sz w:val="24"/>
        </w:rPr>
      </w:pPr>
      <w:r>
        <w:rPr>
          <w:sz w:val="24"/>
        </w:rPr>
        <w:t xml:space="preserve">Directions:  </w:t>
      </w:r>
      <w:r w:rsidRPr="0090556B">
        <w:rPr>
          <w:b/>
          <w:sz w:val="24"/>
        </w:rPr>
        <w:t>Color</w:t>
      </w:r>
      <w:r>
        <w:rPr>
          <w:sz w:val="24"/>
        </w:rPr>
        <w:t xml:space="preserve"> THE HEALTHY FOODS </w:t>
      </w:r>
      <w:r w:rsidRPr="0090556B">
        <w:rPr>
          <w:sz w:val="24"/>
          <w:highlight w:val="green"/>
        </w:rPr>
        <w:t>GREEN</w:t>
      </w:r>
      <w:r>
        <w:rPr>
          <w:sz w:val="24"/>
        </w:rPr>
        <w:t xml:space="preserve"> AND THE UNHEALTHY FOODS </w:t>
      </w:r>
      <w:r w:rsidRPr="0090556B">
        <w:rPr>
          <w:sz w:val="24"/>
          <w:highlight w:val="yellow"/>
        </w:rPr>
        <w:t>YELLOW</w:t>
      </w:r>
      <w:r>
        <w:rPr>
          <w:sz w:val="24"/>
        </w:rPr>
        <w:t xml:space="preserve"> OR </w:t>
      </w:r>
      <w:r w:rsidRPr="0090556B">
        <w:rPr>
          <w:sz w:val="24"/>
          <w:highlight w:val="red"/>
        </w:rPr>
        <w:t>RED</w:t>
      </w:r>
      <w:r>
        <w:rPr>
          <w:sz w:val="24"/>
        </w:rPr>
        <w:t>.</w:t>
      </w:r>
    </w:p>
    <w:p w:rsidR="002F185B" w:rsidRDefault="002F185B" w:rsidP="002F185B">
      <w:pPr>
        <w:rPr>
          <w:sz w:val="24"/>
        </w:rPr>
      </w:pPr>
      <w:r w:rsidRPr="0090556B">
        <w:rPr>
          <w:noProof/>
          <w:sz w:val="24"/>
        </w:rPr>
        <w:drawing>
          <wp:anchor distT="0" distB="0" distL="114300" distR="114300" simplePos="0" relativeHeight="251688960" behindDoc="1" locked="0" layoutInCell="1" allowOverlap="1" wp14:anchorId="033D7395" wp14:editId="6787BD98">
            <wp:simplePos x="0" y="0"/>
            <wp:positionH relativeFrom="column">
              <wp:posOffset>2542540</wp:posOffset>
            </wp:positionH>
            <wp:positionV relativeFrom="paragraph">
              <wp:posOffset>251460</wp:posOffset>
            </wp:positionV>
            <wp:extent cx="1472565" cy="1840230"/>
            <wp:effectExtent l="0" t="0" r="0" b="7620"/>
            <wp:wrapTight wrapText="bothSides">
              <wp:wrapPolygon edited="0">
                <wp:start x="0" y="0"/>
                <wp:lineTo x="0" y="21466"/>
                <wp:lineTo x="21237" y="21466"/>
                <wp:lineTo x="21237" y="0"/>
                <wp:lineTo x="0" y="0"/>
              </wp:wrapPolygon>
            </wp:wrapTight>
            <wp:docPr id="23" name="Picture 23" descr="https://sp.yimg.com/ib/th?id=JN.V4tpga05pPZq13yv1iHzvw&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yimg.com/ib/th?id=JN.V4tpga05pPZq13yv1iHzvw&amp;pid=15.1&amp;P=0&amp;w=300&amp;h=3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2565" cy="1840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56B">
        <w:rPr>
          <w:noProof/>
          <w:sz w:val="24"/>
        </w:rPr>
        <w:drawing>
          <wp:anchor distT="0" distB="0" distL="114300" distR="114300" simplePos="0" relativeHeight="251689984" behindDoc="1" locked="0" layoutInCell="1" allowOverlap="1" wp14:anchorId="5D815F57" wp14:editId="47336565">
            <wp:simplePos x="0" y="0"/>
            <wp:positionH relativeFrom="column">
              <wp:posOffset>4419600</wp:posOffset>
            </wp:positionH>
            <wp:positionV relativeFrom="paragraph">
              <wp:posOffset>165735</wp:posOffset>
            </wp:positionV>
            <wp:extent cx="2238375" cy="1872615"/>
            <wp:effectExtent l="0" t="0" r="9525" b="0"/>
            <wp:wrapTight wrapText="bothSides">
              <wp:wrapPolygon edited="0">
                <wp:start x="0" y="0"/>
                <wp:lineTo x="0" y="21314"/>
                <wp:lineTo x="21508" y="21314"/>
                <wp:lineTo x="21508" y="0"/>
                <wp:lineTo x="0" y="0"/>
              </wp:wrapPolygon>
            </wp:wrapTight>
            <wp:docPr id="24" name="Picture 24" descr="Food Coloring Pages For 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Coloring Pages For Kindergart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8375" cy="1872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19C5B6E6" wp14:editId="51065BE9">
            <wp:simplePos x="0" y="0"/>
            <wp:positionH relativeFrom="column">
              <wp:posOffset>0</wp:posOffset>
            </wp:positionH>
            <wp:positionV relativeFrom="paragraph">
              <wp:posOffset>251460</wp:posOffset>
            </wp:positionV>
            <wp:extent cx="2124075" cy="1840865"/>
            <wp:effectExtent l="0" t="0" r="9525" b="6985"/>
            <wp:wrapTight wrapText="bothSides">
              <wp:wrapPolygon edited="0">
                <wp:start x="0" y="0"/>
                <wp:lineTo x="0" y="21458"/>
                <wp:lineTo x="21503" y="21458"/>
                <wp:lineTo x="21503" y="0"/>
                <wp:lineTo x="0" y="0"/>
              </wp:wrapPolygon>
            </wp:wrapTight>
            <wp:docPr id="25" name="Picture 25" descr="https://sp.yimg.com/ib/th?id=JN.OOD4ToJqLQFwJ20qESZFzw&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yimg.com/ib/th?id=JN.OOD4ToJqLQFwJ20qESZFzw&amp;pid=15.1&amp;P=0&amp;w=300&amp;h=3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4075"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56B">
        <w:rPr>
          <w:sz w:val="24"/>
        </w:rPr>
        <w:t xml:space="preserve"> </w:t>
      </w:r>
    </w:p>
    <w:p w:rsidR="002F185B" w:rsidRDefault="002F185B" w:rsidP="002F185B">
      <w:pPr>
        <w:rPr>
          <w:sz w:val="24"/>
        </w:rPr>
      </w:pPr>
    </w:p>
    <w:p w:rsidR="002F185B" w:rsidRDefault="002F185B" w:rsidP="002F185B">
      <w:pPr>
        <w:rPr>
          <w:sz w:val="24"/>
        </w:rPr>
      </w:pPr>
    </w:p>
    <w:p w:rsidR="002F185B" w:rsidRDefault="002F185B" w:rsidP="002F185B">
      <w:pPr>
        <w:rPr>
          <w:sz w:val="24"/>
        </w:rPr>
      </w:pPr>
    </w:p>
    <w:p w:rsidR="002F185B" w:rsidRDefault="002F185B" w:rsidP="002F185B">
      <w:pPr>
        <w:rPr>
          <w:sz w:val="24"/>
        </w:rPr>
      </w:pPr>
    </w:p>
    <w:p w:rsidR="002F185B" w:rsidRDefault="002F185B" w:rsidP="002F185B">
      <w:pPr>
        <w:rPr>
          <w:sz w:val="24"/>
        </w:rPr>
      </w:pPr>
    </w:p>
    <w:p w:rsidR="002F185B" w:rsidRDefault="002F185B" w:rsidP="002F185B">
      <w:pPr>
        <w:rPr>
          <w:sz w:val="24"/>
        </w:rPr>
      </w:pPr>
    </w:p>
    <w:p w:rsidR="002F185B" w:rsidRDefault="005D18B7" w:rsidP="002F185B">
      <w:pPr>
        <w:rPr>
          <w:sz w:val="24"/>
        </w:rPr>
      </w:pPr>
      <w:r w:rsidRPr="00A51B0A">
        <w:rPr>
          <w:noProof/>
          <w:sz w:val="24"/>
        </w:rPr>
        <w:drawing>
          <wp:anchor distT="0" distB="0" distL="114300" distR="114300" simplePos="0" relativeHeight="251691008" behindDoc="1" locked="0" layoutInCell="1" allowOverlap="1" wp14:anchorId="7E3AA890" wp14:editId="2B618B6F">
            <wp:simplePos x="0" y="0"/>
            <wp:positionH relativeFrom="column">
              <wp:posOffset>4380865</wp:posOffset>
            </wp:positionH>
            <wp:positionV relativeFrom="paragraph">
              <wp:posOffset>93980</wp:posOffset>
            </wp:positionV>
            <wp:extent cx="2099945" cy="2571750"/>
            <wp:effectExtent l="0" t="0" r="0" b="0"/>
            <wp:wrapTight wrapText="bothSides">
              <wp:wrapPolygon edited="0">
                <wp:start x="0" y="0"/>
                <wp:lineTo x="0" y="21440"/>
                <wp:lineTo x="21358" y="21440"/>
                <wp:lineTo x="21358" y="0"/>
                <wp:lineTo x="0" y="0"/>
              </wp:wrapPolygon>
            </wp:wrapTight>
            <wp:docPr id="27" name="Picture 27" descr="Response to &quot;Slice Pizza Fast Food Coloring Pag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ponse to &quot;Slice Pizza Fast Food Coloring Pages&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994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B0A">
        <w:rPr>
          <w:noProof/>
          <w:sz w:val="24"/>
        </w:rPr>
        <w:drawing>
          <wp:anchor distT="0" distB="0" distL="114300" distR="114300" simplePos="0" relativeHeight="251692032" behindDoc="1" locked="0" layoutInCell="1" allowOverlap="1" wp14:anchorId="582EE32F" wp14:editId="19CE7551">
            <wp:simplePos x="0" y="0"/>
            <wp:positionH relativeFrom="page">
              <wp:posOffset>457200</wp:posOffset>
            </wp:positionH>
            <wp:positionV relativeFrom="paragraph">
              <wp:posOffset>154940</wp:posOffset>
            </wp:positionV>
            <wp:extent cx="2390775" cy="1856740"/>
            <wp:effectExtent l="0" t="0" r="9525" b="0"/>
            <wp:wrapTight wrapText="bothSides">
              <wp:wrapPolygon edited="0">
                <wp:start x="0" y="0"/>
                <wp:lineTo x="0" y="21275"/>
                <wp:lineTo x="21514" y="21275"/>
                <wp:lineTo x="21514" y="0"/>
                <wp:lineTo x="0" y="0"/>
              </wp:wrapPolygon>
            </wp:wrapTight>
            <wp:docPr id="28" name="Picture 28" descr="Food Cliparts and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od Cliparts and Photo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0775" cy="1856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185B" w:rsidRDefault="005D18B7" w:rsidP="002F185B">
      <w:pPr>
        <w:rPr>
          <w:rFonts w:ascii="Times New Roman" w:eastAsia="Times New Roman" w:hAnsi="Times New Roman" w:cs="Times New Roman"/>
          <w:sz w:val="24"/>
          <w:szCs w:val="24"/>
        </w:rPr>
      </w:pPr>
      <w:r w:rsidRPr="00A51B0A">
        <w:rPr>
          <w:noProof/>
          <w:sz w:val="24"/>
        </w:rPr>
        <w:drawing>
          <wp:anchor distT="0" distB="0" distL="114300" distR="114300" simplePos="0" relativeHeight="251693056" behindDoc="1" locked="0" layoutInCell="1" allowOverlap="1" wp14:anchorId="055D8C13" wp14:editId="70D36D8C">
            <wp:simplePos x="0" y="0"/>
            <wp:positionH relativeFrom="column">
              <wp:posOffset>-29210</wp:posOffset>
            </wp:positionH>
            <wp:positionV relativeFrom="paragraph">
              <wp:posOffset>231775</wp:posOffset>
            </wp:positionV>
            <wp:extent cx="2181225" cy="2136775"/>
            <wp:effectExtent l="0" t="0" r="9525" b="0"/>
            <wp:wrapTight wrapText="bothSides">
              <wp:wrapPolygon edited="0">
                <wp:start x="0" y="0"/>
                <wp:lineTo x="0" y="21375"/>
                <wp:lineTo x="21506" y="21375"/>
                <wp:lineTo x="21506" y="0"/>
                <wp:lineTo x="0" y="0"/>
              </wp:wrapPolygon>
            </wp:wrapTight>
            <wp:docPr id="26" name="Picture 26" descr="milk coloring 11 358×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lk coloring 11 358×3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1225" cy="213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185B" w:rsidRDefault="002F185B" w:rsidP="002F185B">
      <w:pPr>
        <w:rPr>
          <w:rFonts w:ascii="Times New Roman" w:hAnsi="Times New Roman" w:cs="Times New Roman"/>
          <w:sz w:val="24"/>
          <w:szCs w:val="24"/>
        </w:rPr>
      </w:pPr>
    </w:p>
    <w:p w:rsidR="00331D35" w:rsidRDefault="005D18B7" w:rsidP="002F185B">
      <w:pPr>
        <w:rPr>
          <w:rFonts w:ascii="Times New Roman" w:hAnsi="Times New Roman" w:cs="Times New Roman"/>
          <w:sz w:val="24"/>
          <w:szCs w:val="24"/>
        </w:rPr>
      </w:pPr>
      <w:r>
        <w:rPr>
          <w:noProof/>
        </w:rPr>
        <w:drawing>
          <wp:anchor distT="0" distB="0" distL="114300" distR="114300" simplePos="0" relativeHeight="251694080" behindDoc="1" locked="0" layoutInCell="1" allowOverlap="1" wp14:anchorId="1008AE81" wp14:editId="381B5591">
            <wp:simplePos x="0" y="0"/>
            <wp:positionH relativeFrom="column">
              <wp:posOffset>-457835</wp:posOffset>
            </wp:positionH>
            <wp:positionV relativeFrom="paragraph">
              <wp:posOffset>83185</wp:posOffset>
            </wp:positionV>
            <wp:extent cx="2857500" cy="1971675"/>
            <wp:effectExtent l="0" t="0" r="0" b="9525"/>
            <wp:wrapTight wrapText="bothSides">
              <wp:wrapPolygon edited="0">
                <wp:start x="0" y="0"/>
                <wp:lineTo x="0" y="21496"/>
                <wp:lineTo x="21456" y="21496"/>
                <wp:lineTo x="21456" y="0"/>
                <wp:lineTo x="0" y="0"/>
              </wp:wrapPolygon>
            </wp:wrapTight>
            <wp:docPr id="30" name="Picture 30" descr="Home Food Candy Clip 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me Food Candy Clip Art Black And Whi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D35" w:rsidRDefault="005D18B7" w:rsidP="002F185B">
      <w:pPr>
        <w:rPr>
          <w:rFonts w:ascii="Times New Roman" w:hAnsi="Times New Roman" w:cs="Times New Roman"/>
          <w:sz w:val="24"/>
          <w:szCs w:val="24"/>
        </w:rPr>
      </w:pPr>
      <w:r w:rsidRPr="00A51B0A">
        <w:rPr>
          <w:noProof/>
          <w:sz w:val="24"/>
        </w:rPr>
        <w:drawing>
          <wp:anchor distT="0" distB="0" distL="114300" distR="114300" simplePos="0" relativeHeight="251695104" behindDoc="1" locked="0" layoutInCell="1" allowOverlap="1" wp14:anchorId="5A127FE0" wp14:editId="12C08A2C">
            <wp:simplePos x="0" y="0"/>
            <wp:positionH relativeFrom="column">
              <wp:posOffset>902335</wp:posOffset>
            </wp:positionH>
            <wp:positionV relativeFrom="paragraph">
              <wp:posOffset>193040</wp:posOffset>
            </wp:positionV>
            <wp:extent cx="2498725" cy="1924050"/>
            <wp:effectExtent l="0" t="0" r="0" b="0"/>
            <wp:wrapTight wrapText="bothSides">
              <wp:wrapPolygon edited="0">
                <wp:start x="0" y="0"/>
                <wp:lineTo x="0" y="21386"/>
                <wp:lineTo x="21408" y="21386"/>
                <wp:lineTo x="21408" y="0"/>
                <wp:lineTo x="0" y="0"/>
              </wp:wrapPolygon>
            </wp:wrapTight>
            <wp:docPr id="29" name="Picture 29" descr="fruits-and-vegetables-black-and-white-fruit-and-vegetables-colo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uits-and-vegetables-black-and-white-fruit-and-vegetables-coloring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8725"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D35" w:rsidRDefault="00331D35" w:rsidP="00331D35">
      <w:pPr>
        <w:jc w:val="center"/>
        <w:rPr>
          <w:rFonts w:ascii="Times New Roman" w:hAnsi="Times New Roman"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5D18B7" w:rsidRDefault="005D18B7" w:rsidP="00331D35">
      <w:pPr>
        <w:jc w:val="center"/>
        <w:rPr>
          <w:rFonts w:ascii="Times New Roman" w:hAnsi="Times New Roman"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5D18B7" w:rsidRDefault="005D18B7" w:rsidP="00331D35">
      <w:pPr>
        <w:jc w:val="center"/>
        <w:rPr>
          <w:rFonts w:ascii="Times New Roman" w:hAnsi="Times New Roman"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5D18B7" w:rsidRDefault="005D18B7" w:rsidP="00331D35">
      <w:pPr>
        <w:jc w:val="center"/>
        <w:rPr>
          <w:rFonts w:ascii="Times New Roman" w:hAnsi="Times New Roman"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31D35" w:rsidRPr="002F185B" w:rsidRDefault="00331D35" w:rsidP="00331D35">
      <w:pPr>
        <w:jc w:val="center"/>
        <w:rPr>
          <w:rFonts w:ascii="Times New Roman" w:hAnsi="Times New Roman"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F185B">
        <w:rPr>
          <w:rFonts w:ascii="Times New Roman" w:hAnsi="Times New Roman"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Health Education Curriculum</w:t>
      </w:r>
    </w:p>
    <w:p w:rsidR="00331D35" w:rsidRDefault="00331D35" w:rsidP="00331D35">
      <w:pPr>
        <w:jc w:val="center"/>
        <w:rPr>
          <w:rFonts w:ascii="Times New Roman" w:hAnsi="Times New Roman" w:cs="Times New Roman"/>
          <w:sz w:val="24"/>
          <w:szCs w:val="24"/>
        </w:rPr>
      </w:pPr>
    </w:p>
    <w:p w:rsidR="00331D35" w:rsidRDefault="00331D35" w:rsidP="00331D35">
      <w:pPr>
        <w:jc w:val="center"/>
        <w:rPr>
          <w:rFonts w:ascii="Times New Roman" w:hAnsi="Times New Roman" w:cs="Times New Roman"/>
          <w:sz w:val="24"/>
          <w:szCs w:val="24"/>
        </w:rPr>
      </w:pPr>
      <w:r>
        <w:rPr>
          <w:noProof/>
        </w:rPr>
        <mc:AlternateContent>
          <mc:Choice Requires="wps">
            <w:drawing>
              <wp:anchor distT="0" distB="0" distL="114300" distR="114300" simplePos="0" relativeHeight="251697152" behindDoc="0" locked="0" layoutInCell="1" allowOverlap="1" wp14:anchorId="0348D593" wp14:editId="1C3615BD">
                <wp:simplePos x="0" y="0"/>
                <wp:positionH relativeFrom="margin">
                  <wp:align>right</wp:align>
                </wp:positionH>
                <wp:positionV relativeFrom="paragraph">
                  <wp:posOffset>5175250</wp:posOffset>
                </wp:positionV>
                <wp:extent cx="5943600" cy="18288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5943600" cy="1828800"/>
                        </a:xfrm>
                        <a:prstGeom prst="rect">
                          <a:avLst/>
                        </a:prstGeom>
                        <a:noFill/>
                        <a:ln>
                          <a:noFill/>
                        </a:ln>
                        <a:effectLst/>
                      </wps:spPr>
                      <wps:txbx>
                        <w:txbxContent>
                          <w:p w:rsidR="006B6EA5" w:rsidRPr="00331D35" w:rsidRDefault="006B6EA5" w:rsidP="00331D35">
                            <w:pPr>
                              <w:tabs>
                                <w:tab w:val="left" w:pos="5235"/>
                              </w:tabs>
                              <w:jc w:val="center"/>
                              <w:rPr>
                                <w:rFonts w:ascii="Times New Roman" w:hAnsi="Times New Roman"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31D35">
                              <w:rPr>
                                <w:rFonts w:ascii="Times New Roman" w:hAnsi="Times New Roman"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First 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48D593" id="Text Box 32" o:spid="_x0000_s1036" type="#_x0000_t202" style="position:absolute;left:0;text-align:left;margin-left:416.8pt;margin-top:407.5pt;width:468pt;height:2in;z-index:2516971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" filled="f" stroked="f">
                <v:textbox style="mso-fit-shape-to-text:t">
                  <w:txbxContent>
                    <w:p w:rsidR="006B6EA5" w:rsidRPr="00331D35" w:rsidRDefault="006B6EA5" w:rsidP="00331D35">
                      <w:pPr>
                        <w:tabs>
                          <w:tab w:val="left" w:pos="5235"/>
                        </w:tabs>
                        <w:jc w:val="center"/>
                        <w:rPr>
                          <w:rFonts w:ascii="Times New Roman" w:hAnsi="Times New Roman"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31D35">
                        <w:rPr>
                          <w:rFonts w:ascii="Times New Roman" w:hAnsi="Times New Roman"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First Grade</w:t>
                      </w:r>
                    </w:p>
                  </w:txbxContent>
                </v:textbox>
                <w10:wrap type="square" anchorx="margin"/>
              </v:shape>
            </w:pict>
          </mc:Fallback>
        </mc:AlternateContent>
      </w:r>
      <w:r>
        <w:rPr>
          <w:noProof/>
        </w:rPr>
        <w:drawing>
          <wp:anchor distT="0" distB="0" distL="114300" distR="114300" simplePos="0" relativeHeight="251698176" behindDoc="1" locked="0" layoutInCell="1" allowOverlap="1" wp14:anchorId="67962DAA" wp14:editId="0762D25D">
            <wp:simplePos x="0" y="0"/>
            <wp:positionH relativeFrom="margin">
              <wp:posOffset>1046480</wp:posOffset>
            </wp:positionH>
            <wp:positionV relativeFrom="paragraph">
              <wp:posOffset>480695</wp:posOffset>
            </wp:positionV>
            <wp:extent cx="3908754" cy="3895725"/>
            <wp:effectExtent l="0" t="0" r="0" b="0"/>
            <wp:wrapTight wrapText="bothSides">
              <wp:wrapPolygon edited="0">
                <wp:start x="0" y="0"/>
                <wp:lineTo x="0" y="21442"/>
                <wp:lineTo x="21477" y="21442"/>
                <wp:lineTo x="21477" y="0"/>
                <wp:lineTo x="0" y="0"/>
              </wp:wrapPolygon>
            </wp:wrapTight>
            <wp:docPr id="31" name="Picture 31" descr="https://sp.yimg.com/xj/th?id=OIP.Mb62d6bbbb49ceccc020133306f047ffbo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53760824481_746" descr="https://sp.yimg.com/xj/th?id=OIP.Mb62d6bbbb49ceccc020133306f047ffbo0&amp;pid=15.1&amp;P=0&amp;w=300&amp;h=3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8754" cy="389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D35" w:rsidRPr="00331D35" w:rsidRDefault="00331D35" w:rsidP="00331D35">
      <w:pPr>
        <w:rPr>
          <w:rFonts w:ascii="Times New Roman" w:hAnsi="Times New Roman" w:cs="Times New Roman"/>
          <w:sz w:val="24"/>
          <w:szCs w:val="24"/>
        </w:rPr>
      </w:pPr>
    </w:p>
    <w:p w:rsidR="00331D35" w:rsidRPr="00331D35" w:rsidRDefault="00331D35" w:rsidP="00331D35">
      <w:pPr>
        <w:rPr>
          <w:rFonts w:ascii="Times New Roman" w:hAnsi="Times New Roman" w:cs="Times New Roman"/>
          <w:sz w:val="24"/>
          <w:szCs w:val="24"/>
        </w:rPr>
      </w:pPr>
    </w:p>
    <w:p w:rsidR="00331D35" w:rsidRPr="00331D35" w:rsidRDefault="00331D35" w:rsidP="00331D35">
      <w:pPr>
        <w:rPr>
          <w:rFonts w:ascii="Times New Roman" w:hAnsi="Times New Roman" w:cs="Times New Roman"/>
          <w:sz w:val="24"/>
          <w:szCs w:val="24"/>
        </w:rPr>
      </w:pPr>
    </w:p>
    <w:p w:rsidR="00331D35" w:rsidRPr="00331D35" w:rsidRDefault="00331D35" w:rsidP="00331D35">
      <w:pPr>
        <w:rPr>
          <w:rFonts w:ascii="Times New Roman" w:hAnsi="Times New Roman" w:cs="Times New Roman"/>
          <w:sz w:val="24"/>
          <w:szCs w:val="24"/>
        </w:rPr>
      </w:pPr>
    </w:p>
    <w:p w:rsidR="00331D35" w:rsidRPr="00331D35" w:rsidRDefault="00331D35" w:rsidP="00331D35">
      <w:pPr>
        <w:rPr>
          <w:rFonts w:ascii="Times New Roman" w:hAnsi="Times New Roman" w:cs="Times New Roman"/>
          <w:sz w:val="24"/>
          <w:szCs w:val="24"/>
        </w:rPr>
      </w:pPr>
    </w:p>
    <w:p w:rsidR="00331D35" w:rsidRPr="00331D35" w:rsidRDefault="00331D35" w:rsidP="00331D35">
      <w:pPr>
        <w:rPr>
          <w:rFonts w:ascii="Times New Roman" w:hAnsi="Times New Roman" w:cs="Times New Roman"/>
          <w:sz w:val="24"/>
          <w:szCs w:val="24"/>
        </w:rPr>
      </w:pPr>
    </w:p>
    <w:p w:rsidR="00331D35" w:rsidRPr="00331D35" w:rsidRDefault="00331D35" w:rsidP="00331D35">
      <w:pPr>
        <w:rPr>
          <w:rFonts w:ascii="Times New Roman" w:hAnsi="Times New Roman" w:cs="Times New Roman"/>
          <w:sz w:val="24"/>
          <w:szCs w:val="24"/>
        </w:rPr>
      </w:pPr>
    </w:p>
    <w:p w:rsidR="00331D35" w:rsidRPr="00331D35" w:rsidRDefault="00331D35" w:rsidP="00331D35">
      <w:pPr>
        <w:rPr>
          <w:rFonts w:ascii="Times New Roman" w:hAnsi="Times New Roman" w:cs="Times New Roman"/>
          <w:sz w:val="24"/>
          <w:szCs w:val="24"/>
        </w:rPr>
      </w:pPr>
    </w:p>
    <w:p w:rsidR="00331D35" w:rsidRPr="00331D35" w:rsidRDefault="00331D35" w:rsidP="00331D35">
      <w:pPr>
        <w:rPr>
          <w:rFonts w:ascii="Times New Roman" w:hAnsi="Times New Roman" w:cs="Times New Roman"/>
          <w:sz w:val="24"/>
          <w:szCs w:val="24"/>
        </w:rPr>
      </w:pPr>
    </w:p>
    <w:p w:rsidR="00331D35" w:rsidRPr="00331D35" w:rsidRDefault="00331D35" w:rsidP="00331D35">
      <w:pPr>
        <w:rPr>
          <w:rFonts w:ascii="Times New Roman" w:hAnsi="Times New Roman" w:cs="Times New Roman"/>
          <w:sz w:val="24"/>
          <w:szCs w:val="24"/>
        </w:rPr>
      </w:pPr>
    </w:p>
    <w:p w:rsidR="00331D35" w:rsidRPr="00331D35" w:rsidRDefault="00331D35" w:rsidP="00331D35">
      <w:pPr>
        <w:rPr>
          <w:rFonts w:ascii="Times New Roman" w:hAnsi="Times New Roman" w:cs="Times New Roman"/>
          <w:sz w:val="24"/>
          <w:szCs w:val="24"/>
        </w:rPr>
      </w:pPr>
    </w:p>
    <w:p w:rsidR="00331D35" w:rsidRPr="00331D35" w:rsidRDefault="00331D35" w:rsidP="00331D35">
      <w:pPr>
        <w:rPr>
          <w:rFonts w:ascii="Times New Roman" w:hAnsi="Times New Roman" w:cs="Times New Roman"/>
          <w:sz w:val="24"/>
          <w:szCs w:val="24"/>
        </w:rPr>
      </w:pPr>
    </w:p>
    <w:p w:rsidR="00331D35" w:rsidRPr="00331D35" w:rsidRDefault="00331D35" w:rsidP="00331D35">
      <w:pPr>
        <w:rPr>
          <w:rFonts w:ascii="Times New Roman" w:hAnsi="Times New Roman" w:cs="Times New Roman"/>
          <w:sz w:val="24"/>
          <w:szCs w:val="24"/>
        </w:rPr>
      </w:pPr>
    </w:p>
    <w:p w:rsidR="00331D35" w:rsidRPr="00331D35" w:rsidRDefault="00331D35" w:rsidP="00331D35">
      <w:pPr>
        <w:rPr>
          <w:rFonts w:ascii="Times New Roman" w:hAnsi="Times New Roman" w:cs="Times New Roman"/>
          <w:sz w:val="24"/>
          <w:szCs w:val="24"/>
        </w:rPr>
      </w:pPr>
    </w:p>
    <w:p w:rsidR="00331D35" w:rsidRPr="00331D35" w:rsidRDefault="00331D35" w:rsidP="00331D35">
      <w:pPr>
        <w:rPr>
          <w:rFonts w:ascii="Times New Roman" w:hAnsi="Times New Roman" w:cs="Times New Roman"/>
          <w:sz w:val="24"/>
          <w:szCs w:val="24"/>
        </w:rPr>
      </w:pPr>
    </w:p>
    <w:p w:rsidR="00331D35" w:rsidRPr="00331D35" w:rsidRDefault="00331D35" w:rsidP="00331D35">
      <w:pPr>
        <w:rPr>
          <w:rFonts w:ascii="Times New Roman" w:hAnsi="Times New Roman" w:cs="Times New Roman"/>
          <w:sz w:val="24"/>
          <w:szCs w:val="24"/>
        </w:rPr>
      </w:pPr>
    </w:p>
    <w:p w:rsidR="00331D35" w:rsidRPr="00331D35" w:rsidRDefault="00331D35" w:rsidP="00331D35">
      <w:pPr>
        <w:rPr>
          <w:rFonts w:ascii="Times New Roman" w:hAnsi="Times New Roman" w:cs="Times New Roman"/>
          <w:sz w:val="24"/>
          <w:szCs w:val="24"/>
        </w:rPr>
      </w:pPr>
    </w:p>
    <w:p w:rsidR="00331D35" w:rsidRPr="00331D35" w:rsidRDefault="00331D35" w:rsidP="00331D35">
      <w:pPr>
        <w:rPr>
          <w:rFonts w:ascii="Times New Roman" w:hAnsi="Times New Roman" w:cs="Times New Roman"/>
          <w:sz w:val="24"/>
          <w:szCs w:val="24"/>
        </w:rPr>
      </w:pPr>
    </w:p>
    <w:p w:rsidR="00331D35" w:rsidRPr="00FE1B88" w:rsidRDefault="00331D35" w:rsidP="00331D35">
      <w:pPr>
        <w:rPr>
          <w:rFonts w:ascii="Times New Roman" w:hAnsi="Times New Roman" w:cs="Times New Roman"/>
          <w:b/>
          <w:sz w:val="24"/>
          <w:szCs w:val="24"/>
        </w:rPr>
      </w:pPr>
      <w:r w:rsidRPr="00FE1B88">
        <w:rPr>
          <w:rFonts w:ascii="Times New Roman" w:hAnsi="Times New Roman" w:cs="Times New Roman"/>
          <w:b/>
          <w:sz w:val="24"/>
          <w:szCs w:val="24"/>
          <w:u w:val="single"/>
        </w:rPr>
        <w:t>Learning Content</w:t>
      </w:r>
      <w:r w:rsidRPr="00FE1B88">
        <w:rPr>
          <w:rFonts w:ascii="Times New Roman" w:hAnsi="Times New Roman" w:cs="Times New Roman"/>
          <w:sz w:val="24"/>
          <w:szCs w:val="24"/>
        </w:rPr>
        <w:t xml:space="preserve">:  </w:t>
      </w:r>
      <w:r>
        <w:rPr>
          <w:rFonts w:ascii="Times New Roman" w:hAnsi="Times New Roman" w:cs="Times New Roman"/>
          <w:sz w:val="24"/>
          <w:szCs w:val="24"/>
        </w:rPr>
        <w:t>Hygiene</w:t>
      </w:r>
    </w:p>
    <w:p w:rsidR="00331D35" w:rsidRPr="00923C6F" w:rsidRDefault="00331D35" w:rsidP="00331D35">
      <w:pPr>
        <w:ind w:left="720" w:hanging="720"/>
        <w:rPr>
          <w:rFonts w:ascii="Times New Roman" w:hAnsi="Times New Roman" w:cs="Times New Roman"/>
          <w:sz w:val="24"/>
          <w:szCs w:val="24"/>
        </w:rPr>
      </w:pPr>
      <w:r>
        <w:rPr>
          <w:rFonts w:ascii="Times New Roman" w:hAnsi="Times New Roman" w:cs="Times New Roman"/>
          <w:b/>
          <w:sz w:val="24"/>
          <w:szCs w:val="24"/>
          <w:u w:val="single"/>
        </w:rPr>
        <w:lastRenderedPageBreak/>
        <w:t xml:space="preserve">Essential Question: </w:t>
      </w:r>
      <w:r>
        <w:rPr>
          <w:rFonts w:ascii="Times New Roman" w:hAnsi="Times New Roman" w:cs="Times New Roman"/>
          <w:sz w:val="24"/>
          <w:szCs w:val="24"/>
        </w:rPr>
        <w:t>Why is it important to brush your teeth?</w:t>
      </w:r>
    </w:p>
    <w:p w:rsidR="00331D35" w:rsidRPr="00923C6F" w:rsidRDefault="00331D35" w:rsidP="00331D35">
      <w:pPr>
        <w:ind w:left="990" w:hanging="990"/>
        <w:rPr>
          <w:rFonts w:ascii="Times New Roman" w:hAnsi="Times New Roman" w:cs="Times New Roman"/>
          <w:sz w:val="24"/>
          <w:szCs w:val="24"/>
        </w:rPr>
      </w:pPr>
      <w:r>
        <w:rPr>
          <w:rFonts w:ascii="Times New Roman" w:hAnsi="Times New Roman" w:cs="Times New Roman"/>
          <w:b/>
          <w:sz w:val="24"/>
          <w:szCs w:val="24"/>
          <w:u w:val="single"/>
        </w:rPr>
        <w:t>Big Idea</w:t>
      </w:r>
      <w:r w:rsidRPr="00FE1B88">
        <w:rPr>
          <w:rFonts w:ascii="Times New Roman" w:hAnsi="Times New Roman" w:cs="Times New Roman"/>
          <w:b/>
          <w:sz w:val="24"/>
          <w:szCs w:val="24"/>
          <w:u w:val="single"/>
        </w:rPr>
        <w:t>:</w:t>
      </w:r>
      <w:r>
        <w:rPr>
          <w:rFonts w:ascii="Times New Roman" w:hAnsi="Times New Roman" w:cs="Times New Roman"/>
          <w:sz w:val="24"/>
          <w:szCs w:val="24"/>
        </w:rPr>
        <w:t xml:space="preserve"> Demonstrating how and why we brush our teeth; “Snip &amp; Flip Toothbrush Writing   </w:t>
      </w:r>
      <w:proofErr w:type="spellStart"/>
      <w:r>
        <w:rPr>
          <w:rFonts w:ascii="Times New Roman" w:hAnsi="Times New Roman" w:cs="Times New Roman"/>
          <w:sz w:val="24"/>
          <w:szCs w:val="24"/>
        </w:rPr>
        <w:t>Craftivity</w:t>
      </w:r>
      <w:proofErr w:type="spellEnd"/>
      <w:r>
        <w:rPr>
          <w:rFonts w:ascii="Times New Roman" w:hAnsi="Times New Roman" w:cs="Times New Roman"/>
          <w:sz w:val="24"/>
          <w:szCs w:val="24"/>
        </w:rPr>
        <w:t>”</w:t>
      </w:r>
    </w:p>
    <w:p w:rsidR="00331D35" w:rsidRPr="00FE1B88" w:rsidRDefault="00331D35" w:rsidP="00331D35">
      <w:pPr>
        <w:ind w:left="720" w:hanging="720"/>
        <w:rPr>
          <w:rFonts w:ascii="Times New Roman" w:hAnsi="Times New Roman" w:cs="Times New Roman"/>
          <w:sz w:val="24"/>
          <w:szCs w:val="24"/>
        </w:rPr>
      </w:pPr>
      <w:r>
        <w:rPr>
          <w:rFonts w:ascii="Times New Roman" w:hAnsi="Times New Roman" w:cs="Times New Roman"/>
          <w:b/>
          <w:sz w:val="24"/>
          <w:szCs w:val="24"/>
          <w:u w:val="single"/>
        </w:rPr>
        <w:t>Vocabulary:</w:t>
      </w:r>
      <w:r w:rsidRPr="00FE1B88">
        <w:rPr>
          <w:rFonts w:ascii="Times New Roman" w:hAnsi="Times New Roman" w:cs="Times New Roman"/>
          <w:sz w:val="24"/>
          <w:szCs w:val="24"/>
        </w:rPr>
        <w:t xml:space="preserve"> </w:t>
      </w:r>
      <w:r>
        <w:rPr>
          <w:rFonts w:ascii="Times New Roman" w:hAnsi="Times New Roman" w:cs="Times New Roman"/>
          <w:sz w:val="24"/>
          <w:szCs w:val="24"/>
        </w:rPr>
        <w:t>Brushing, flossing, rinsing, avoiding, dentist</w:t>
      </w:r>
      <w:r w:rsidRPr="00FE1B88">
        <w:rPr>
          <w:rFonts w:ascii="Times New Roman" w:hAnsi="Times New Roman" w:cs="Times New Roman"/>
          <w:sz w:val="24"/>
          <w:szCs w:val="24"/>
        </w:rPr>
        <w:tab/>
      </w:r>
    </w:p>
    <w:p w:rsidR="00331D35" w:rsidRPr="00FE1B88" w:rsidRDefault="00331D35" w:rsidP="00331D35">
      <w:pPr>
        <w:ind w:left="720" w:hanging="720"/>
        <w:rPr>
          <w:rFonts w:ascii="Times New Roman" w:hAnsi="Times New Roman" w:cs="Times New Roman"/>
          <w:b/>
          <w:sz w:val="24"/>
          <w:szCs w:val="24"/>
          <w:u w:val="single"/>
        </w:rPr>
      </w:pPr>
      <w:r w:rsidRPr="00FE1B88">
        <w:rPr>
          <w:rFonts w:ascii="Times New Roman" w:hAnsi="Times New Roman" w:cs="Times New Roman"/>
          <w:b/>
          <w:sz w:val="24"/>
          <w:szCs w:val="24"/>
          <w:u w:val="single"/>
        </w:rPr>
        <w:t>National Standards:</w:t>
      </w:r>
    </w:p>
    <w:p w:rsidR="00331D35" w:rsidRPr="00FE1B88" w:rsidRDefault="00331D35" w:rsidP="00331D35">
      <w:pPr>
        <w:pStyle w:val="ListParagraph"/>
        <w:numPr>
          <w:ilvl w:val="0"/>
          <w:numId w:val="11"/>
        </w:numPr>
        <w:rPr>
          <w:rFonts w:ascii="Times New Roman" w:hAnsi="Times New Roman" w:cs="Times New Roman"/>
          <w:b/>
          <w:sz w:val="24"/>
          <w:szCs w:val="24"/>
          <w:u w:val="single"/>
        </w:rPr>
      </w:pPr>
      <w:r w:rsidRPr="00FE1B88">
        <w:rPr>
          <w:rFonts w:ascii="Times New Roman" w:hAnsi="Times New Roman" w:cs="Times New Roman"/>
          <w:sz w:val="24"/>
          <w:szCs w:val="24"/>
          <w:u w:val="single"/>
        </w:rPr>
        <w:t>Standard #1:</w:t>
      </w:r>
      <w:r w:rsidRPr="00FE1B88">
        <w:rPr>
          <w:rFonts w:ascii="Times New Roman" w:hAnsi="Times New Roman" w:cs="Times New Roman"/>
          <w:sz w:val="24"/>
          <w:szCs w:val="24"/>
        </w:rPr>
        <w:t xml:space="preserve">  Students will comprehend concepts related to health promotion and disease prevention to enhance health.</w:t>
      </w:r>
    </w:p>
    <w:p w:rsidR="00331D35" w:rsidRPr="00FE1B88" w:rsidRDefault="00331D35" w:rsidP="00331D35">
      <w:pPr>
        <w:pStyle w:val="ListParagraph"/>
        <w:numPr>
          <w:ilvl w:val="0"/>
          <w:numId w:val="11"/>
        </w:numPr>
        <w:rPr>
          <w:rFonts w:ascii="Times New Roman" w:hAnsi="Times New Roman" w:cs="Times New Roman"/>
          <w:sz w:val="24"/>
          <w:szCs w:val="24"/>
        </w:rPr>
      </w:pPr>
      <w:r w:rsidRPr="00FE1B88">
        <w:rPr>
          <w:rFonts w:ascii="Times New Roman" w:hAnsi="Times New Roman" w:cs="Times New Roman"/>
          <w:sz w:val="24"/>
          <w:szCs w:val="24"/>
          <w:u w:val="single"/>
        </w:rPr>
        <w:t>Standard #2:</w:t>
      </w:r>
      <w:r w:rsidRPr="00FE1B88">
        <w:rPr>
          <w:rFonts w:ascii="Times New Roman" w:hAnsi="Times New Roman" w:cs="Times New Roman"/>
          <w:sz w:val="24"/>
          <w:szCs w:val="24"/>
        </w:rPr>
        <w:t xml:space="preserve">  Students will analyze the influence of family, peers, culture, media, technology, and other factors on health behaviors.</w:t>
      </w:r>
    </w:p>
    <w:p w:rsidR="00331D35" w:rsidRPr="00FE1B88" w:rsidRDefault="00331D35" w:rsidP="00331D35">
      <w:pPr>
        <w:pStyle w:val="ListParagraph"/>
        <w:numPr>
          <w:ilvl w:val="0"/>
          <w:numId w:val="11"/>
        </w:numPr>
        <w:rPr>
          <w:rFonts w:ascii="Times New Roman" w:hAnsi="Times New Roman" w:cs="Times New Roman"/>
          <w:sz w:val="24"/>
          <w:szCs w:val="24"/>
        </w:rPr>
      </w:pPr>
      <w:r w:rsidRPr="00FE1B88">
        <w:rPr>
          <w:rFonts w:ascii="Times New Roman" w:hAnsi="Times New Roman" w:cs="Times New Roman"/>
          <w:sz w:val="24"/>
          <w:szCs w:val="24"/>
          <w:u w:val="single"/>
        </w:rPr>
        <w:t>Standard #3:</w:t>
      </w:r>
      <w:r w:rsidRPr="00FE1B88">
        <w:rPr>
          <w:rFonts w:ascii="Times New Roman" w:hAnsi="Times New Roman" w:cs="Times New Roman"/>
          <w:sz w:val="24"/>
          <w:szCs w:val="24"/>
        </w:rPr>
        <w:t xml:space="preserve">  Students will demonstrate the ability to access valid information, products, and services to enhance health.</w:t>
      </w:r>
    </w:p>
    <w:p w:rsidR="00331D35" w:rsidRPr="00FE1B88" w:rsidRDefault="00331D35" w:rsidP="00331D35">
      <w:pPr>
        <w:pStyle w:val="ListParagraph"/>
        <w:numPr>
          <w:ilvl w:val="0"/>
          <w:numId w:val="11"/>
        </w:numPr>
        <w:rPr>
          <w:rFonts w:ascii="Times New Roman" w:hAnsi="Times New Roman" w:cs="Times New Roman"/>
          <w:sz w:val="24"/>
          <w:szCs w:val="24"/>
        </w:rPr>
      </w:pPr>
      <w:r w:rsidRPr="00FE1B88">
        <w:rPr>
          <w:rFonts w:ascii="Times New Roman" w:hAnsi="Times New Roman" w:cs="Times New Roman"/>
          <w:sz w:val="24"/>
          <w:szCs w:val="24"/>
          <w:u w:val="single"/>
        </w:rPr>
        <w:t xml:space="preserve">Standard #4: </w:t>
      </w:r>
      <w:r w:rsidRPr="00FE1B88">
        <w:rPr>
          <w:rFonts w:ascii="Times New Roman" w:hAnsi="Times New Roman" w:cs="Times New Roman"/>
          <w:sz w:val="24"/>
          <w:szCs w:val="24"/>
        </w:rPr>
        <w:t xml:space="preserve"> Students will demonstrate the ability to use interpersonal communication skills to enhance health and avoid or reduce health risks.</w:t>
      </w:r>
    </w:p>
    <w:p w:rsidR="00331D35" w:rsidRPr="00FE1B88" w:rsidRDefault="00331D35" w:rsidP="00331D35">
      <w:pPr>
        <w:pStyle w:val="ListParagraph"/>
        <w:numPr>
          <w:ilvl w:val="0"/>
          <w:numId w:val="11"/>
        </w:numPr>
        <w:rPr>
          <w:rFonts w:ascii="Times New Roman" w:hAnsi="Times New Roman" w:cs="Times New Roman"/>
          <w:sz w:val="24"/>
          <w:szCs w:val="24"/>
          <w:u w:val="single"/>
        </w:rPr>
      </w:pPr>
      <w:r w:rsidRPr="00FE1B88">
        <w:rPr>
          <w:rFonts w:ascii="Times New Roman" w:hAnsi="Times New Roman" w:cs="Times New Roman"/>
          <w:sz w:val="24"/>
          <w:szCs w:val="24"/>
          <w:u w:val="single"/>
        </w:rPr>
        <w:t xml:space="preserve">Standard #5: </w:t>
      </w:r>
      <w:r w:rsidRPr="00FE1B88">
        <w:rPr>
          <w:rFonts w:ascii="Times New Roman" w:hAnsi="Times New Roman" w:cs="Times New Roman"/>
          <w:sz w:val="24"/>
          <w:szCs w:val="24"/>
        </w:rPr>
        <w:t xml:space="preserve"> Students will demonstrate the ability to use decision-making skills to enhance health.</w:t>
      </w:r>
    </w:p>
    <w:p w:rsidR="00331D35" w:rsidRPr="00FE1B88" w:rsidRDefault="00331D35" w:rsidP="00331D35">
      <w:pPr>
        <w:pStyle w:val="ListParagraph"/>
        <w:numPr>
          <w:ilvl w:val="0"/>
          <w:numId w:val="11"/>
        </w:numPr>
        <w:rPr>
          <w:rFonts w:ascii="Times New Roman" w:hAnsi="Times New Roman" w:cs="Times New Roman"/>
          <w:sz w:val="24"/>
          <w:szCs w:val="24"/>
          <w:u w:val="single"/>
        </w:rPr>
      </w:pPr>
      <w:r w:rsidRPr="00FE1B88">
        <w:rPr>
          <w:rFonts w:ascii="Times New Roman" w:hAnsi="Times New Roman" w:cs="Times New Roman"/>
          <w:sz w:val="24"/>
          <w:szCs w:val="24"/>
          <w:u w:val="single"/>
        </w:rPr>
        <w:t>Standard #6:</w:t>
      </w:r>
      <w:r w:rsidRPr="00FE1B88">
        <w:rPr>
          <w:rFonts w:ascii="Times New Roman" w:hAnsi="Times New Roman" w:cs="Times New Roman"/>
          <w:sz w:val="24"/>
          <w:szCs w:val="24"/>
        </w:rPr>
        <w:t xml:space="preserve">  Students will demonstrate the ability to use goal-setting skills to enhance health.</w:t>
      </w:r>
    </w:p>
    <w:p w:rsidR="00331D35" w:rsidRPr="00FE1B88" w:rsidRDefault="00331D35" w:rsidP="00331D35">
      <w:pPr>
        <w:pStyle w:val="ListParagraph"/>
        <w:numPr>
          <w:ilvl w:val="0"/>
          <w:numId w:val="11"/>
        </w:numPr>
        <w:rPr>
          <w:rFonts w:ascii="Times New Roman" w:hAnsi="Times New Roman" w:cs="Times New Roman"/>
          <w:sz w:val="24"/>
          <w:szCs w:val="24"/>
        </w:rPr>
      </w:pPr>
      <w:r w:rsidRPr="00FE1B88">
        <w:rPr>
          <w:rFonts w:ascii="Times New Roman" w:hAnsi="Times New Roman" w:cs="Times New Roman"/>
          <w:sz w:val="24"/>
          <w:szCs w:val="24"/>
          <w:u w:val="single"/>
        </w:rPr>
        <w:t>Standard #7</w:t>
      </w:r>
      <w:r w:rsidRPr="00FE1B88">
        <w:rPr>
          <w:rFonts w:ascii="Times New Roman" w:hAnsi="Times New Roman" w:cs="Times New Roman"/>
          <w:sz w:val="24"/>
          <w:szCs w:val="24"/>
        </w:rPr>
        <w:t>:  Students will demonstrate the ability to practice health-enhancing behaviors and avoid or reduce health risks.</w:t>
      </w:r>
    </w:p>
    <w:p w:rsidR="00331D35" w:rsidRPr="00FE1B88" w:rsidRDefault="00331D35" w:rsidP="00331D35">
      <w:pPr>
        <w:pStyle w:val="ListParagraph"/>
        <w:numPr>
          <w:ilvl w:val="0"/>
          <w:numId w:val="11"/>
        </w:numPr>
        <w:rPr>
          <w:rFonts w:ascii="Times New Roman" w:hAnsi="Times New Roman" w:cs="Times New Roman"/>
          <w:sz w:val="24"/>
          <w:szCs w:val="24"/>
        </w:rPr>
      </w:pPr>
      <w:r w:rsidRPr="00FE1B88">
        <w:rPr>
          <w:rFonts w:ascii="Times New Roman" w:hAnsi="Times New Roman" w:cs="Times New Roman"/>
          <w:sz w:val="24"/>
          <w:szCs w:val="24"/>
          <w:u w:val="single"/>
        </w:rPr>
        <w:t>Standard #8</w:t>
      </w:r>
      <w:r w:rsidRPr="00FE1B88">
        <w:rPr>
          <w:rFonts w:ascii="Times New Roman" w:hAnsi="Times New Roman" w:cs="Times New Roman"/>
          <w:sz w:val="24"/>
          <w:szCs w:val="24"/>
        </w:rPr>
        <w:t>:  Students will demonstrate the ability to advocate for personal, family, and community health.</w:t>
      </w:r>
    </w:p>
    <w:p w:rsidR="00331D35" w:rsidRPr="00FE1B88" w:rsidRDefault="00331D35" w:rsidP="00331D35">
      <w:pPr>
        <w:rPr>
          <w:rFonts w:ascii="Times New Roman" w:hAnsi="Times New Roman" w:cs="Times New Roman"/>
          <w:b/>
          <w:sz w:val="24"/>
          <w:szCs w:val="24"/>
          <w:u w:val="single"/>
        </w:rPr>
      </w:pPr>
      <w:r w:rsidRPr="00FE1B88">
        <w:rPr>
          <w:rFonts w:ascii="Times New Roman" w:hAnsi="Times New Roman" w:cs="Times New Roman"/>
          <w:b/>
          <w:sz w:val="24"/>
          <w:szCs w:val="24"/>
          <w:u w:val="single"/>
        </w:rPr>
        <w:t>New York State Standards:</w:t>
      </w:r>
    </w:p>
    <w:p w:rsidR="00331D35" w:rsidRPr="00FE1B88" w:rsidRDefault="00331D35" w:rsidP="00331D35">
      <w:pPr>
        <w:pStyle w:val="ListParagraph"/>
        <w:numPr>
          <w:ilvl w:val="0"/>
          <w:numId w:val="11"/>
        </w:numPr>
        <w:rPr>
          <w:rFonts w:ascii="Times New Roman" w:hAnsi="Times New Roman" w:cs="Times New Roman"/>
          <w:sz w:val="24"/>
          <w:szCs w:val="24"/>
          <w:u w:val="single"/>
        </w:rPr>
      </w:pPr>
      <w:r w:rsidRPr="00FE1B88">
        <w:rPr>
          <w:rFonts w:ascii="Times New Roman" w:hAnsi="Times New Roman" w:cs="Times New Roman"/>
          <w:sz w:val="24"/>
          <w:szCs w:val="24"/>
          <w:u w:val="single"/>
        </w:rPr>
        <w:t>Standard 1: Personal Health and Fitness</w:t>
      </w:r>
    </w:p>
    <w:p w:rsidR="00331D35" w:rsidRPr="00FE1B88" w:rsidRDefault="00331D35" w:rsidP="00331D35">
      <w:pPr>
        <w:pStyle w:val="ListParagraph"/>
        <w:numPr>
          <w:ilvl w:val="1"/>
          <w:numId w:val="11"/>
        </w:numPr>
        <w:rPr>
          <w:rFonts w:ascii="Times New Roman" w:hAnsi="Times New Roman" w:cs="Times New Roman"/>
          <w:sz w:val="24"/>
          <w:szCs w:val="24"/>
        </w:rPr>
      </w:pPr>
      <w:r w:rsidRPr="00FE1B88">
        <w:rPr>
          <w:rFonts w:ascii="Times New Roman" w:hAnsi="Times New Roman" w:cs="Times New Roman"/>
          <w:sz w:val="24"/>
          <w:szCs w:val="24"/>
        </w:rPr>
        <w:t>Students will understand human growth and development and recognize the relationship between behaviors and healthy development. They will understand ways to promote health and prevent disease and will demonstrate and practice positive health behaviors.</w:t>
      </w:r>
    </w:p>
    <w:p w:rsidR="00331D35" w:rsidRPr="00FE1B88" w:rsidRDefault="00331D35" w:rsidP="00331D35">
      <w:pPr>
        <w:pStyle w:val="ListParagraph"/>
        <w:numPr>
          <w:ilvl w:val="0"/>
          <w:numId w:val="11"/>
        </w:numPr>
        <w:rPr>
          <w:rFonts w:ascii="Times New Roman" w:hAnsi="Times New Roman" w:cs="Times New Roman"/>
          <w:sz w:val="24"/>
          <w:szCs w:val="24"/>
          <w:u w:val="single"/>
        </w:rPr>
      </w:pPr>
      <w:r w:rsidRPr="00FE1B88">
        <w:rPr>
          <w:rFonts w:ascii="Times New Roman" w:hAnsi="Times New Roman" w:cs="Times New Roman"/>
          <w:sz w:val="24"/>
          <w:szCs w:val="24"/>
          <w:u w:val="single"/>
        </w:rPr>
        <w:t>Standard 2: Safe and Healthy Environment</w:t>
      </w:r>
    </w:p>
    <w:p w:rsidR="00331D35" w:rsidRPr="00FE1B88" w:rsidRDefault="00331D35" w:rsidP="00331D35">
      <w:pPr>
        <w:pStyle w:val="ListParagraph"/>
        <w:numPr>
          <w:ilvl w:val="1"/>
          <w:numId w:val="11"/>
        </w:numPr>
        <w:rPr>
          <w:rFonts w:ascii="Times New Roman" w:hAnsi="Times New Roman" w:cs="Times New Roman"/>
          <w:sz w:val="24"/>
          <w:szCs w:val="24"/>
          <w:u w:val="single"/>
        </w:rPr>
      </w:pPr>
      <w:r w:rsidRPr="00FE1B88">
        <w:rPr>
          <w:rFonts w:ascii="Times New Roman" w:hAnsi="Times New Roman" w:cs="Times New Roman"/>
          <w:sz w:val="24"/>
          <w:szCs w:val="24"/>
        </w:rPr>
        <w:t>Students will acquire the knowledge and ability necessary to create and maintain a safe and healthy environment.</w:t>
      </w:r>
    </w:p>
    <w:p w:rsidR="00331D35" w:rsidRPr="00FE1B88" w:rsidRDefault="00331D35" w:rsidP="00331D35">
      <w:pPr>
        <w:pStyle w:val="ListParagraph"/>
        <w:numPr>
          <w:ilvl w:val="0"/>
          <w:numId w:val="11"/>
        </w:numPr>
        <w:rPr>
          <w:rFonts w:ascii="Times New Roman" w:hAnsi="Times New Roman" w:cs="Times New Roman"/>
          <w:sz w:val="24"/>
          <w:szCs w:val="24"/>
          <w:u w:val="single"/>
        </w:rPr>
      </w:pPr>
      <w:r w:rsidRPr="00FE1B88">
        <w:rPr>
          <w:rFonts w:ascii="Times New Roman" w:hAnsi="Times New Roman" w:cs="Times New Roman"/>
          <w:sz w:val="24"/>
          <w:szCs w:val="24"/>
          <w:u w:val="single"/>
        </w:rPr>
        <w:t>Standard 3: Resource Management</w:t>
      </w:r>
    </w:p>
    <w:p w:rsidR="00331D35" w:rsidRPr="00FE1B88" w:rsidRDefault="00331D35" w:rsidP="00331D35">
      <w:pPr>
        <w:pStyle w:val="ListParagraph"/>
        <w:numPr>
          <w:ilvl w:val="1"/>
          <w:numId w:val="11"/>
        </w:numPr>
        <w:rPr>
          <w:rFonts w:ascii="Times New Roman" w:hAnsi="Times New Roman" w:cs="Times New Roman"/>
          <w:sz w:val="24"/>
          <w:szCs w:val="24"/>
          <w:u w:val="single"/>
        </w:rPr>
      </w:pPr>
      <w:r w:rsidRPr="00FE1B88">
        <w:rPr>
          <w:rFonts w:ascii="Times New Roman" w:hAnsi="Times New Roman" w:cs="Times New Roman"/>
          <w:sz w:val="24"/>
          <w:szCs w:val="24"/>
        </w:rPr>
        <w:t>Students will understand and be able to manage their personal and community resources.</w:t>
      </w:r>
    </w:p>
    <w:p w:rsidR="00331D35" w:rsidRDefault="00331D35" w:rsidP="00331D35">
      <w:pPr>
        <w:rPr>
          <w:rFonts w:ascii="Times New Roman" w:hAnsi="Times New Roman" w:cs="Times New Roman"/>
          <w:b/>
          <w:sz w:val="24"/>
          <w:szCs w:val="24"/>
          <w:u w:val="single"/>
        </w:rPr>
      </w:pPr>
    </w:p>
    <w:p w:rsidR="009F71DF" w:rsidRDefault="009F71DF" w:rsidP="00331D35">
      <w:pPr>
        <w:spacing w:after="0"/>
        <w:rPr>
          <w:rFonts w:ascii="Times New Roman" w:hAnsi="Times New Roman" w:cs="Times New Roman"/>
          <w:b/>
          <w:sz w:val="24"/>
          <w:szCs w:val="24"/>
          <w:u w:val="single"/>
        </w:rPr>
      </w:pPr>
    </w:p>
    <w:p w:rsidR="00331D35" w:rsidRDefault="00331D35" w:rsidP="00331D35">
      <w:pPr>
        <w:spacing w:after="0"/>
        <w:rPr>
          <w:rFonts w:ascii="Times New Roman" w:hAnsi="Times New Roman" w:cs="Times New Roman"/>
          <w:sz w:val="24"/>
          <w:szCs w:val="24"/>
        </w:rPr>
      </w:pPr>
      <w:r w:rsidRPr="00FE1B88">
        <w:rPr>
          <w:rFonts w:ascii="Times New Roman" w:hAnsi="Times New Roman" w:cs="Times New Roman"/>
          <w:b/>
          <w:sz w:val="24"/>
          <w:szCs w:val="24"/>
          <w:u w:val="single"/>
        </w:rPr>
        <w:t>Resources Needed:</w:t>
      </w:r>
      <w:r>
        <w:rPr>
          <w:rFonts w:ascii="Times New Roman" w:hAnsi="Times New Roman" w:cs="Times New Roman"/>
          <w:sz w:val="24"/>
          <w:szCs w:val="24"/>
        </w:rPr>
        <w:t xml:space="preserve"> </w:t>
      </w:r>
    </w:p>
    <w:p w:rsidR="00331D35" w:rsidRDefault="00331D35" w:rsidP="00331D35">
      <w:pPr>
        <w:spacing w:after="0"/>
        <w:rPr>
          <w:rFonts w:ascii="Times New Roman" w:hAnsi="Times New Roman" w:cs="Times New Roman"/>
          <w:sz w:val="24"/>
          <w:szCs w:val="24"/>
        </w:rPr>
      </w:pPr>
      <w:r>
        <w:rPr>
          <w:rFonts w:ascii="Times New Roman" w:hAnsi="Times New Roman" w:cs="Times New Roman"/>
          <w:sz w:val="24"/>
          <w:szCs w:val="24"/>
        </w:rPr>
        <w:t xml:space="preserve">• Traceable toothbrush templates </w:t>
      </w:r>
    </w:p>
    <w:p w:rsidR="00331D35" w:rsidRDefault="00331D35" w:rsidP="00331D35">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Blank toothbrush templates </w:t>
      </w:r>
    </w:p>
    <w:p w:rsidR="00331D35" w:rsidRDefault="00331D35" w:rsidP="00331D35">
      <w:pPr>
        <w:spacing w:after="0"/>
        <w:rPr>
          <w:rFonts w:ascii="Times New Roman" w:hAnsi="Times New Roman" w:cs="Times New Roman"/>
          <w:sz w:val="24"/>
          <w:szCs w:val="24"/>
        </w:rPr>
      </w:pPr>
      <w:r>
        <w:rPr>
          <w:rFonts w:ascii="Times New Roman" w:hAnsi="Times New Roman" w:cs="Times New Roman"/>
          <w:sz w:val="24"/>
          <w:szCs w:val="24"/>
        </w:rPr>
        <w:t>• Assorted colors of construction paper</w:t>
      </w:r>
    </w:p>
    <w:p w:rsidR="00331D35" w:rsidRDefault="00331D35" w:rsidP="00331D35">
      <w:pPr>
        <w:spacing w:after="0"/>
        <w:rPr>
          <w:rFonts w:ascii="Times New Roman" w:hAnsi="Times New Roman" w:cs="Times New Roman"/>
          <w:sz w:val="24"/>
          <w:szCs w:val="24"/>
        </w:rPr>
      </w:pPr>
      <w:r>
        <w:rPr>
          <w:rFonts w:ascii="Times New Roman" w:hAnsi="Times New Roman" w:cs="Times New Roman"/>
          <w:sz w:val="24"/>
          <w:szCs w:val="24"/>
        </w:rPr>
        <w:t>• Student scissors</w:t>
      </w:r>
    </w:p>
    <w:p w:rsidR="00331D35" w:rsidRDefault="00331D35" w:rsidP="00331D35">
      <w:pPr>
        <w:spacing w:after="0"/>
        <w:rPr>
          <w:rFonts w:ascii="Times New Roman" w:hAnsi="Times New Roman" w:cs="Times New Roman"/>
          <w:sz w:val="24"/>
          <w:szCs w:val="24"/>
        </w:rPr>
      </w:pPr>
      <w:r>
        <w:rPr>
          <w:rFonts w:ascii="Times New Roman" w:hAnsi="Times New Roman" w:cs="Times New Roman"/>
          <w:sz w:val="24"/>
          <w:szCs w:val="24"/>
        </w:rPr>
        <w:t>• Markers/pens/pencils</w:t>
      </w:r>
    </w:p>
    <w:p w:rsidR="00331D35" w:rsidRPr="00923C6F"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b/>
          <w:sz w:val="24"/>
          <w:szCs w:val="24"/>
          <w:u w:val="single"/>
        </w:rPr>
      </w:pPr>
      <w:r>
        <w:rPr>
          <w:rFonts w:ascii="Times New Roman" w:hAnsi="Times New Roman" w:cs="Times New Roman"/>
          <w:b/>
          <w:sz w:val="24"/>
          <w:szCs w:val="24"/>
          <w:u w:val="single"/>
        </w:rPr>
        <w:t>Suggested Time Allowance:</w:t>
      </w:r>
      <w:r>
        <w:rPr>
          <w:rFonts w:ascii="Times New Roman" w:hAnsi="Times New Roman" w:cs="Times New Roman"/>
          <w:sz w:val="24"/>
          <w:szCs w:val="24"/>
        </w:rPr>
        <w:t xml:space="preserve"> 30 minutes</w:t>
      </w:r>
      <w:r w:rsidRPr="00FE1B88">
        <w:rPr>
          <w:rFonts w:ascii="Times New Roman" w:hAnsi="Times New Roman" w:cs="Times New Roman"/>
          <w:b/>
          <w:sz w:val="24"/>
          <w:szCs w:val="24"/>
          <w:u w:val="single"/>
        </w:rPr>
        <w:t xml:space="preserve"> </w:t>
      </w:r>
    </w:p>
    <w:p w:rsidR="00331D35" w:rsidRPr="00FE1B88"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r w:rsidRPr="00FE1B88">
        <w:rPr>
          <w:rFonts w:ascii="Times New Roman" w:hAnsi="Times New Roman" w:cs="Times New Roman"/>
          <w:b/>
          <w:sz w:val="24"/>
          <w:szCs w:val="24"/>
          <w:u w:val="single"/>
        </w:rPr>
        <w:t>Grade Level:</w:t>
      </w:r>
      <w:r w:rsidRPr="00FE1B88">
        <w:rPr>
          <w:rFonts w:ascii="Times New Roman" w:hAnsi="Times New Roman" w:cs="Times New Roman"/>
          <w:sz w:val="24"/>
          <w:szCs w:val="24"/>
        </w:rPr>
        <w:tab/>
      </w:r>
      <w:r>
        <w:rPr>
          <w:rFonts w:ascii="Times New Roman" w:hAnsi="Times New Roman" w:cs="Times New Roman"/>
          <w:sz w:val="24"/>
          <w:szCs w:val="24"/>
        </w:rPr>
        <w:t>First</w:t>
      </w:r>
    </w:p>
    <w:p w:rsidR="00331D35" w:rsidRPr="00FE1B88" w:rsidRDefault="00331D35" w:rsidP="00331D35">
      <w:pPr>
        <w:spacing w:after="0"/>
        <w:rPr>
          <w:rFonts w:ascii="Times New Roman" w:hAnsi="Times New Roman" w:cs="Times New Roman"/>
          <w:sz w:val="24"/>
          <w:szCs w:val="24"/>
        </w:rPr>
      </w:pPr>
    </w:p>
    <w:p w:rsidR="00331D35" w:rsidRPr="00951859" w:rsidRDefault="00331D35" w:rsidP="00331D35">
      <w:pPr>
        <w:spacing w:after="0"/>
        <w:rPr>
          <w:rFonts w:ascii="Times New Roman" w:hAnsi="Times New Roman" w:cs="Times New Roman"/>
          <w:sz w:val="24"/>
          <w:szCs w:val="24"/>
        </w:rPr>
      </w:pPr>
      <w:r w:rsidRPr="003B1379">
        <w:rPr>
          <w:rFonts w:ascii="Times New Roman" w:hAnsi="Times New Roman" w:cs="Times New Roman"/>
          <w:b/>
          <w:sz w:val="24"/>
          <w:szCs w:val="24"/>
          <w:u w:val="single"/>
        </w:rPr>
        <w:t>Lesson Content:</w:t>
      </w:r>
      <w:r>
        <w:rPr>
          <w:rFonts w:ascii="Times New Roman" w:hAnsi="Times New Roman" w:cs="Times New Roman"/>
          <w:sz w:val="24"/>
          <w:szCs w:val="24"/>
          <w:u w:val="single"/>
        </w:rPr>
        <w:t xml:space="preserve"> </w:t>
      </w:r>
      <w:r>
        <w:rPr>
          <w:rFonts w:ascii="Times New Roman" w:hAnsi="Times New Roman" w:cs="Times New Roman"/>
          <w:sz w:val="24"/>
          <w:szCs w:val="24"/>
        </w:rPr>
        <w:t>Oral hygiene</w:t>
      </w:r>
    </w:p>
    <w:p w:rsidR="00331D35" w:rsidRDefault="00331D35" w:rsidP="00331D35">
      <w:pPr>
        <w:spacing w:after="0"/>
        <w:rPr>
          <w:rFonts w:ascii="Times New Roman" w:hAnsi="Times New Roman" w:cs="Times New Roman"/>
          <w:b/>
          <w:sz w:val="24"/>
          <w:szCs w:val="24"/>
          <w:u w:val="single"/>
        </w:rPr>
      </w:pPr>
    </w:p>
    <w:p w:rsidR="00331D35" w:rsidRDefault="00331D35" w:rsidP="00331D35">
      <w:pPr>
        <w:spacing w:after="0"/>
        <w:rPr>
          <w:rFonts w:ascii="Times New Roman" w:hAnsi="Times New Roman" w:cs="Times New Roman"/>
          <w:sz w:val="24"/>
          <w:szCs w:val="24"/>
        </w:rPr>
      </w:pPr>
      <w:r w:rsidRPr="00FE1B88">
        <w:rPr>
          <w:rFonts w:ascii="Times New Roman" w:hAnsi="Times New Roman" w:cs="Times New Roman"/>
          <w:b/>
          <w:sz w:val="24"/>
          <w:szCs w:val="24"/>
          <w:u w:val="single"/>
        </w:rPr>
        <w:t>Activities / Procedures</w:t>
      </w:r>
      <w:r>
        <w:rPr>
          <w:rFonts w:ascii="Times New Roman" w:hAnsi="Times New Roman" w:cs="Times New Roman"/>
          <w:b/>
          <w:sz w:val="24"/>
          <w:szCs w:val="24"/>
          <w:u w:val="single"/>
        </w:rPr>
        <w:t>:</w:t>
      </w:r>
      <w:r>
        <w:rPr>
          <w:rFonts w:ascii="Times New Roman" w:hAnsi="Times New Roman" w:cs="Times New Roman"/>
          <w:sz w:val="24"/>
          <w:szCs w:val="24"/>
        </w:rPr>
        <w:t xml:space="preserve"> </w:t>
      </w:r>
    </w:p>
    <w:p w:rsidR="00331D35" w:rsidRDefault="00331D35" w:rsidP="00331D35">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E44F0">
        <w:rPr>
          <w:rFonts w:ascii="Times New Roman" w:hAnsi="Times New Roman" w:cs="Times New Roman"/>
          <w:i/>
          <w:sz w:val="24"/>
          <w:szCs w:val="24"/>
        </w:rPr>
        <w:t>Preparation:</w:t>
      </w:r>
      <w:r>
        <w:rPr>
          <w:rFonts w:ascii="Times New Roman" w:hAnsi="Times New Roman" w:cs="Times New Roman"/>
          <w:sz w:val="24"/>
          <w:szCs w:val="24"/>
        </w:rPr>
        <w:t xml:space="preserve"> Teacher should photocopy, on a variety of colors of construction paper, the “______________ takes care of her/his teeth by…” worksheet.  </w:t>
      </w:r>
    </w:p>
    <w:p w:rsidR="00331D35" w:rsidRDefault="00331D35" w:rsidP="00331D35">
      <w:pPr>
        <w:pStyle w:val="ListParagraph"/>
        <w:numPr>
          <w:ilvl w:val="0"/>
          <w:numId w:val="19"/>
        </w:numPr>
        <w:spacing w:after="0"/>
        <w:rPr>
          <w:rFonts w:ascii="Times New Roman" w:hAnsi="Times New Roman" w:cs="Times New Roman"/>
          <w:sz w:val="24"/>
          <w:szCs w:val="24"/>
        </w:rPr>
      </w:pPr>
      <w:r w:rsidRPr="001E44F0">
        <w:rPr>
          <w:rFonts w:ascii="Times New Roman" w:hAnsi="Times New Roman" w:cs="Times New Roman"/>
          <w:sz w:val="24"/>
          <w:szCs w:val="24"/>
        </w:rPr>
        <w:t>Students will then choose a color and fill in their name.  This will be the toothbrush handle.</w:t>
      </w:r>
    </w:p>
    <w:p w:rsidR="00331D35" w:rsidRDefault="00331D35" w:rsidP="00331D35">
      <w:pPr>
        <w:spacing w:after="0"/>
        <w:rPr>
          <w:rFonts w:ascii="Times New Roman" w:hAnsi="Times New Roman" w:cs="Times New Roman"/>
          <w:sz w:val="24"/>
          <w:szCs w:val="24"/>
        </w:rPr>
      </w:pPr>
      <w:r>
        <w:rPr>
          <w:rFonts w:ascii="Times New Roman" w:hAnsi="Times New Roman" w:cs="Times New Roman"/>
          <w:sz w:val="24"/>
          <w:szCs w:val="24"/>
        </w:rPr>
        <w:t xml:space="preserve">• Teacher will also have photocopied the “blank bristles” worksheet on white construction paper.  </w:t>
      </w:r>
    </w:p>
    <w:p w:rsidR="00331D35" w:rsidRDefault="00331D35" w:rsidP="00331D35">
      <w:pPr>
        <w:spacing w:after="0"/>
        <w:rPr>
          <w:rFonts w:ascii="Times New Roman" w:hAnsi="Times New Roman" w:cs="Times New Roman"/>
          <w:sz w:val="24"/>
          <w:szCs w:val="24"/>
        </w:rPr>
      </w:pPr>
      <w:r>
        <w:rPr>
          <w:rFonts w:ascii="Times New Roman" w:hAnsi="Times New Roman" w:cs="Times New Roman"/>
          <w:sz w:val="24"/>
          <w:szCs w:val="24"/>
        </w:rPr>
        <w:t>• Students rub glue on the top long rectangle and glue it to the back of the right hand side of the bottom of their toothbrush.  Press hard so the “bristle” sticks firmly to the brush.</w:t>
      </w:r>
    </w:p>
    <w:p w:rsidR="00331D35" w:rsidRDefault="00331D35" w:rsidP="00331D35">
      <w:pPr>
        <w:spacing w:after="0"/>
        <w:rPr>
          <w:rFonts w:ascii="Times New Roman" w:hAnsi="Times New Roman" w:cs="Times New Roman"/>
          <w:sz w:val="24"/>
          <w:szCs w:val="24"/>
        </w:rPr>
      </w:pPr>
      <w:r>
        <w:rPr>
          <w:rFonts w:ascii="Times New Roman" w:hAnsi="Times New Roman" w:cs="Times New Roman"/>
          <w:sz w:val="24"/>
          <w:szCs w:val="24"/>
        </w:rPr>
        <w:t>• Students should cut on the black lines and stop at the top long rectangle so they don’t cut their bristles off.  Teacher should demonstrate.</w:t>
      </w:r>
    </w:p>
    <w:p w:rsidR="00331D35" w:rsidRDefault="00331D35" w:rsidP="00331D35">
      <w:pPr>
        <w:spacing w:after="0"/>
        <w:rPr>
          <w:rFonts w:ascii="Times New Roman" w:hAnsi="Times New Roman" w:cs="Times New Roman"/>
          <w:sz w:val="24"/>
          <w:szCs w:val="24"/>
        </w:rPr>
      </w:pPr>
      <w:r>
        <w:rPr>
          <w:rFonts w:ascii="Times New Roman" w:hAnsi="Times New Roman" w:cs="Times New Roman"/>
          <w:sz w:val="24"/>
          <w:szCs w:val="24"/>
        </w:rPr>
        <w:t>• Children write (or trace) how they keep their teeth healthy—one example per strip.  When they are done, they glue this bristle box to the back of the toothbrush, behind the cut bristles so that they have a flip booklet.  The flip-up tabs should match the writing tabs.</w:t>
      </w: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r>
        <w:rPr>
          <w:rFonts w:ascii="Times New Roman" w:hAnsi="Times New Roman" w:cs="Times New Roman"/>
          <w:sz w:val="24"/>
          <w:szCs w:val="24"/>
        </w:rPr>
        <w:t>*The directions are also on the attached worksheets to help answer any further questions!</w:t>
      </w:r>
    </w:p>
    <w:p w:rsidR="00331D35" w:rsidRPr="003B1379" w:rsidRDefault="00331D35" w:rsidP="00331D35">
      <w:pPr>
        <w:spacing w:after="0"/>
        <w:rPr>
          <w:rFonts w:ascii="Times New Roman" w:hAnsi="Times New Roman" w:cs="Times New Roman"/>
          <w:b/>
          <w:sz w:val="24"/>
          <w:szCs w:val="24"/>
          <w:u w:val="single"/>
        </w:rPr>
      </w:pPr>
    </w:p>
    <w:p w:rsidR="00331D35" w:rsidRPr="001E44F0" w:rsidRDefault="00331D35" w:rsidP="00331D35">
      <w:pPr>
        <w:spacing w:after="0"/>
        <w:rPr>
          <w:rFonts w:ascii="Times New Roman" w:hAnsi="Times New Roman" w:cs="Times New Roman"/>
          <w:sz w:val="24"/>
          <w:szCs w:val="24"/>
        </w:rPr>
      </w:pPr>
      <w:r w:rsidRPr="0004456D">
        <w:rPr>
          <w:rFonts w:ascii="Times New Roman" w:hAnsi="Times New Roman" w:cs="Times New Roman"/>
          <w:b/>
          <w:sz w:val="24"/>
          <w:szCs w:val="24"/>
          <w:u w:val="single"/>
        </w:rPr>
        <w:t>Citation:</w:t>
      </w:r>
      <w:r>
        <w:rPr>
          <w:rFonts w:ascii="Times New Roman" w:hAnsi="Times New Roman" w:cs="Times New Roman"/>
          <w:sz w:val="24"/>
          <w:szCs w:val="24"/>
        </w:rPr>
        <w:t xml:space="preserve"> </w:t>
      </w:r>
      <w:hyperlink r:id="rId28" w:history="1">
        <w:r w:rsidR="00376E98" w:rsidRPr="00230FD1">
          <w:rPr>
            <w:rStyle w:val="Hyperlink"/>
            <w:rFonts w:ascii="Times New Roman" w:hAnsi="Times New Roman" w:cs="Times New Roman"/>
            <w:sz w:val="24"/>
            <w:szCs w:val="24"/>
          </w:rPr>
          <w:t>www.teachwithme.com</w:t>
        </w:r>
      </w:hyperlink>
      <w:r w:rsidR="00376E98">
        <w:rPr>
          <w:rFonts w:ascii="Times New Roman" w:hAnsi="Times New Roman" w:cs="Times New Roman"/>
          <w:sz w:val="24"/>
          <w:szCs w:val="24"/>
        </w:rPr>
        <w:t xml:space="preserve"> </w:t>
      </w:r>
    </w:p>
    <w:p w:rsidR="00331D35" w:rsidRPr="0004456D" w:rsidRDefault="00331D35" w:rsidP="00331D35">
      <w:pPr>
        <w:spacing w:after="0"/>
        <w:rPr>
          <w:rFonts w:ascii="Times New Roman" w:hAnsi="Times New Roman" w:cs="Times New Roman"/>
          <w:b/>
          <w:sz w:val="24"/>
          <w:szCs w:val="24"/>
          <w:u w:val="single"/>
        </w:rPr>
      </w:pPr>
    </w:p>
    <w:p w:rsidR="00331D35" w:rsidRPr="001E44F0" w:rsidRDefault="00331D35" w:rsidP="00331D35">
      <w:pPr>
        <w:spacing w:after="0"/>
        <w:rPr>
          <w:rFonts w:ascii="Times New Roman" w:hAnsi="Times New Roman" w:cs="Times New Roman"/>
          <w:sz w:val="24"/>
          <w:szCs w:val="24"/>
        </w:rPr>
      </w:pPr>
      <w:r w:rsidRPr="0004456D">
        <w:rPr>
          <w:rFonts w:ascii="Times New Roman" w:hAnsi="Times New Roman" w:cs="Times New Roman"/>
          <w:b/>
          <w:sz w:val="24"/>
          <w:szCs w:val="24"/>
          <w:u w:val="single"/>
        </w:rPr>
        <w:t>Weekly Writing Focus:</w:t>
      </w:r>
      <w:r>
        <w:rPr>
          <w:rFonts w:ascii="Times New Roman" w:hAnsi="Times New Roman" w:cs="Times New Roman"/>
          <w:sz w:val="24"/>
          <w:szCs w:val="24"/>
        </w:rPr>
        <w:t xml:space="preserve"> For homework, students should write and draw a story of what their experience at the dentist is like.  They should begin with what happens when they get called in and end with when they leave!</w:t>
      </w:r>
    </w:p>
    <w:p w:rsidR="00331D35" w:rsidRDefault="00331D35" w:rsidP="00331D35">
      <w:pPr>
        <w:spacing w:after="0"/>
        <w:rPr>
          <w:rFonts w:ascii="Times New Roman" w:hAnsi="Times New Roman" w:cs="Times New Roman"/>
          <w:b/>
          <w:sz w:val="24"/>
          <w:szCs w:val="24"/>
          <w:u w:val="single"/>
        </w:rPr>
      </w:pPr>
    </w:p>
    <w:p w:rsidR="00331D35" w:rsidRPr="001E44F0" w:rsidRDefault="00331D35" w:rsidP="00331D35">
      <w:pPr>
        <w:spacing w:after="0"/>
        <w:rPr>
          <w:rFonts w:ascii="Times New Roman" w:hAnsi="Times New Roman" w:cs="Times New Roman"/>
          <w:sz w:val="24"/>
          <w:szCs w:val="24"/>
        </w:rPr>
      </w:pPr>
      <w:r>
        <w:rPr>
          <w:rFonts w:ascii="Times New Roman" w:hAnsi="Times New Roman" w:cs="Times New Roman"/>
          <w:b/>
          <w:sz w:val="24"/>
          <w:szCs w:val="24"/>
          <w:u w:val="single"/>
        </w:rPr>
        <w:t>Culminating Question:</w:t>
      </w:r>
      <w:r>
        <w:rPr>
          <w:rFonts w:ascii="Times New Roman" w:hAnsi="Times New Roman" w:cs="Times New Roman"/>
          <w:sz w:val="24"/>
          <w:szCs w:val="24"/>
        </w:rPr>
        <w:t xml:space="preserve"> Why is important to keep our teeth clean?  What would happen if we stopped brushing and flossing our teeth every day?</w:t>
      </w:r>
    </w:p>
    <w:p w:rsidR="00331D35" w:rsidRPr="00FE1B88" w:rsidRDefault="00331D35" w:rsidP="00331D35">
      <w:pPr>
        <w:rPr>
          <w:rFonts w:ascii="Times New Roman" w:hAnsi="Times New Roman" w:cs="Times New Roman"/>
          <w:sz w:val="24"/>
          <w:szCs w:val="24"/>
        </w:rPr>
      </w:pPr>
    </w:p>
    <w:p w:rsidR="00331D35" w:rsidRDefault="00331D35" w:rsidP="00331D35">
      <w:pPr>
        <w:tabs>
          <w:tab w:val="left" w:pos="1005"/>
        </w:tabs>
        <w:rPr>
          <w:rFonts w:ascii="Times New Roman" w:hAnsi="Times New Roman" w:cs="Times New Roman"/>
          <w:sz w:val="24"/>
          <w:szCs w:val="24"/>
        </w:rPr>
      </w:pPr>
    </w:p>
    <w:p w:rsidR="00331D35" w:rsidRDefault="00331D35" w:rsidP="00331D35">
      <w:pPr>
        <w:tabs>
          <w:tab w:val="left" w:pos="1005"/>
        </w:tabs>
        <w:rPr>
          <w:rFonts w:ascii="Times New Roman" w:hAnsi="Times New Roman" w:cs="Times New Roman"/>
          <w:sz w:val="24"/>
          <w:szCs w:val="24"/>
        </w:rPr>
      </w:pPr>
    </w:p>
    <w:p w:rsidR="00331D35" w:rsidRDefault="00331D35" w:rsidP="00331D35">
      <w:pPr>
        <w:tabs>
          <w:tab w:val="left" w:pos="1005"/>
        </w:tabs>
        <w:rPr>
          <w:rFonts w:ascii="Times New Roman" w:hAnsi="Times New Roman" w:cs="Times New Roman"/>
          <w:sz w:val="24"/>
          <w:szCs w:val="24"/>
        </w:rPr>
      </w:pPr>
    </w:p>
    <w:p w:rsidR="00331D35" w:rsidRDefault="00331D35" w:rsidP="00331D35">
      <w:pPr>
        <w:tabs>
          <w:tab w:val="left" w:pos="1005"/>
        </w:tabs>
        <w:rPr>
          <w:rFonts w:ascii="Times New Roman" w:hAnsi="Times New Roman" w:cs="Times New Roman"/>
          <w:sz w:val="24"/>
          <w:szCs w:val="24"/>
        </w:rPr>
      </w:pPr>
    </w:p>
    <w:p w:rsidR="0067695D" w:rsidRDefault="0067695D" w:rsidP="0067695D">
      <w:pPr>
        <w:jc w:val="center"/>
      </w:pPr>
      <w:r>
        <w:rPr>
          <w:noProof/>
        </w:rPr>
        <w:lastRenderedPageBreak/>
        <mc:AlternateContent>
          <mc:Choice Requires="wpg">
            <w:drawing>
              <wp:anchor distT="0" distB="0" distL="114300" distR="114300" simplePos="0" relativeHeight="251717632" behindDoc="1" locked="0" layoutInCell="1" allowOverlap="1" wp14:anchorId="6752D256" wp14:editId="6F5C1B3C">
                <wp:simplePos x="0" y="0"/>
                <wp:positionH relativeFrom="page">
                  <wp:posOffset>1584325</wp:posOffset>
                </wp:positionH>
                <wp:positionV relativeFrom="page">
                  <wp:posOffset>3429000</wp:posOffset>
                </wp:positionV>
                <wp:extent cx="4610100" cy="4705350"/>
                <wp:effectExtent l="0" t="0" r="0" b="2540"/>
                <wp:wrapNone/>
                <wp:docPr id="453"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0" cy="4705350"/>
                          <a:chOff x="180" y="3686"/>
                          <a:chExt cx="9724" cy="7410"/>
                        </a:xfrm>
                      </wpg:grpSpPr>
                      <pic:pic xmlns:pic="http://schemas.openxmlformats.org/drawingml/2006/picture">
                        <pic:nvPicPr>
                          <pic:cNvPr id="454" name="Picture 2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80" y="3686"/>
                            <a:ext cx="9724" cy="74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 name="Picture 2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56" y="3883"/>
                            <a:ext cx="3576" cy="3120"/>
                          </a:xfrm>
                          <a:prstGeom prst="rect">
                            <a:avLst/>
                          </a:prstGeom>
                          <a:noFill/>
                          <a:extLst>
                            <a:ext uri="{909E8E84-426E-40DD-AFC4-6F175D3DCCD1}">
                              <a14:hiddenFill xmlns:a14="http://schemas.microsoft.com/office/drawing/2010/main">
                                <a:solidFill>
                                  <a:srgbClr val="FFFFFF"/>
                                </a:solidFill>
                              </a14:hiddenFill>
                            </a:ext>
                          </a:extLst>
                        </pic:spPr>
                      </pic:pic>
                      <wpg:grpSp>
                        <wpg:cNvPr id="456" name="Group 294"/>
                        <wpg:cNvGrpSpPr>
                          <a:grpSpLocks/>
                        </wpg:cNvGrpSpPr>
                        <wpg:grpSpPr bwMode="auto">
                          <a:xfrm>
                            <a:off x="612" y="3895"/>
                            <a:ext cx="3460" cy="3000"/>
                            <a:chOff x="612" y="3895"/>
                            <a:chExt cx="3460" cy="3000"/>
                          </a:xfrm>
                        </wpg:grpSpPr>
                        <wps:wsp>
                          <wps:cNvPr id="457" name="Freeform 295"/>
                          <wps:cNvSpPr>
                            <a:spLocks/>
                          </wps:cNvSpPr>
                          <wps:spPr bwMode="auto">
                            <a:xfrm>
                              <a:off x="612" y="3895"/>
                              <a:ext cx="3460" cy="3000"/>
                            </a:xfrm>
                            <a:custGeom>
                              <a:avLst/>
                              <a:gdLst>
                                <a:gd name="T0" fmla="+- 0 612 612"/>
                                <a:gd name="T1" fmla="*/ T0 w 3460"/>
                                <a:gd name="T2" fmla="+- 0 3895 3895"/>
                                <a:gd name="T3" fmla="*/ 3895 h 3000"/>
                                <a:gd name="T4" fmla="+- 0 4072 612"/>
                                <a:gd name="T5" fmla="*/ T4 w 3460"/>
                                <a:gd name="T6" fmla="+- 0 3895 3895"/>
                                <a:gd name="T7" fmla="*/ 3895 h 3000"/>
                                <a:gd name="T8" fmla="+- 0 4072 612"/>
                                <a:gd name="T9" fmla="*/ T8 w 3460"/>
                                <a:gd name="T10" fmla="+- 0 6895 3895"/>
                                <a:gd name="T11" fmla="*/ 6895 h 3000"/>
                                <a:gd name="T12" fmla="+- 0 612 612"/>
                                <a:gd name="T13" fmla="*/ T12 w 3460"/>
                                <a:gd name="T14" fmla="+- 0 6895 3895"/>
                                <a:gd name="T15" fmla="*/ 6895 h 3000"/>
                                <a:gd name="T16" fmla="+- 0 612 612"/>
                                <a:gd name="T17" fmla="*/ T16 w 3460"/>
                                <a:gd name="T18" fmla="+- 0 3895 3895"/>
                                <a:gd name="T19" fmla="*/ 3895 h 3000"/>
                              </a:gdLst>
                              <a:ahLst/>
                              <a:cxnLst>
                                <a:cxn ang="0">
                                  <a:pos x="T1" y="T3"/>
                                </a:cxn>
                                <a:cxn ang="0">
                                  <a:pos x="T5" y="T7"/>
                                </a:cxn>
                                <a:cxn ang="0">
                                  <a:pos x="T9" y="T11"/>
                                </a:cxn>
                                <a:cxn ang="0">
                                  <a:pos x="T13" y="T15"/>
                                </a:cxn>
                                <a:cxn ang="0">
                                  <a:pos x="T17" y="T19"/>
                                </a:cxn>
                              </a:cxnLst>
                              <a:rect l="0" t="0" r="r" b="b"/>
                              <a:pathLst>
                                <a:path w="3460" h="3000">
                                  <a:moveTo>
                                    <a:pt x="0" y="0"/>
                                  </a:moveTo>
                                  <a:lnTo>
                                    <a:pt x="3460" y="0"/>
                                  </a:lnTo>
                                  <a:lnTo>
                                    <a:pt x="3460" y="3000"/>
                                  </a:lnTo>
                                  <a:lnTo>
                                    <a:pt x="0" y="3000"/>
                                  </a:lnTo>
                                  <a:lnTo>
                                    <a:pt x="0" y="0"/>
                                  </a:lnTo>
                                </a:path>
                              </a:pathLst>
                            </a:custGeom>
                            <a:solidFill>
                              <a:srgbClr val="79CB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 name="Group 292"/>
                        <wpg:cNvGrpSpPr>
                          <a:grpSpLocks/>
                        </wpg:cNvGrpSpPr>
                        <wpg:grpSpPr bwMode="auto">
                          <a:xfrm>
                            <a:off x="892" y="4175"/>
                            <a:ext cx="2900" cy="2460"/>
                            <a:chOff x="892" y="4175"/>
                            <a:chExt cx="2900" cy="2460"/>
                          </a:xfrm>
                        </wpg:grpSpPr>
                        <wps:wsp>
                          <wps:cNvPr id="459" name="Freeform 293"/>
                          <wps:cNvSpPr>
                            <a:spLocks/>
                          </wps:cNvSpPr>
                          <wps:spPr bwMode="auto">
                            <a:xfrm>
                              <a:off x="892" y="4175"/>
                              <a:ext cx="2900" cy="2460"/>
                            </a:xfrm>
                            <a:custGeom>
                              <a:avLst/>
                              <a:gdLst>
                                <a:gd name="T0" fmla="+- 0 892 892"/>
                                <a:gd name="T1" fmla="*/ T0 w 2900"/>
                                <a:gd name="T2" fmla="+- 0 4175 4175"/>
                                <a:gd name="T3" fmla="*/ 4175 h 2460"/>
                                <a:gd name="T4" fmla="+- 0 3792 892"/>
                                <a:gd name="T5" fmla="*/ T4 w 2900"/>
                                <a:gd name="T6" fmla="+- 0 4175 4175"/>
                                <a:gd name="T7" fmla="*/ 4175 h 2460"/>
                                <a:gd name="T8" fmla="+- 0 3792 892"/>
                                <a:gd name="T9" fmla="*/ T8 w 2900"/>
                                <a:gd name="T10" fmla="+- 0 6635 4175"/>
                                <a:gd name="T11" fmla="*/ 6635 h 2460"/>
                                <a:gd name="T12" fmla="+- 0 892 892"/>
                                <a:gd name="T13" fmla="*/ T12 w 2900"/>
                                <a:gd name="T14" fmla="+- 0 6635 4175"/>
                                <a:gd name="T15" fmla="*/ 6635 h 2460"/>
                                <a:gd name="T16" fmla="+- 0 892 892"/>
                                <a:gd name="T17" fmla="*/ T16 w 2900"/>
                                <a:gd name="T18" fmla="+- 0 4175 4175"/>
                                <a:gd name="T19" fmla="*/ 4175 h 2460"/>
                              </a:gdLst>
                              <a:ahLst/>
                              <a:cxnLst>
                                <a:cxn ang="0">
                                  <a:pos x="T1" y="T3"/>
                                </a:cxn>
                                <a:cxn ang="0">
                                  <a:pos x="T5" y="T7"/>
                                </a:cxn>
                                <a:cxn ang="0">
                                  <a:pos x="T9" y="T11"/>
                                </a:cxn>
                                <a:cxn ang="0">
                                  <a:pos x="T13" y="T15"/>
                                </a:cxn>
                                <a:cxn ang="0">
                                  <a:pos x="T17" y="T19"/>
                                </a:cxn>
                              </a:cxnLst>
                              <a:rect l="0" t="0" r="r" b="b"/>
                              <a:pathLst>
                                <a:path w="2900" h="2460">
                                  <a:moveTo>
                                    <a:pt x="0" y="0"/>
                                  </a:moveTo>
                                  <a:lnTo>
                                    <a:pt x="2900" y="0"/>
                                  </a:lnTo>
                                  <a:lnTo>
                                    <a:pt x="2900" y="2460"/>
                                  </a:lnTo>
                                  <a:lnTo>
                                    <a:pt x="0" y="246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290"/>
                        <wpg:cNvGrpSpPr>
                          <a:grpSpLocks/>
                        </wpg:cNvGrpSpPr>
                        <wpg:grpSpPr bwMode="auto">
                          <a:xfrm>
                            <a:off x="892" y="4175"/>
                            <a:ext cx="2900" cy="2460"/>
                            <a:chOff x="892" y="4175"/>
                            <a:chExt cx="2900" cy="2460"/>
                          </a:xfrm>
                        </wpg:grpSpPr>
                        <wps:wsp>
                          <wps:cNvPr id="461" name="Freeform 291"/>
                          <wps:cNvSpPr>
                            <a:spLocks/>
                          </wps:cNvSpPr>
                          <wps:spPr bwMode="auto">
                            <a:xfrm>
                              <a:off x="892" y="4175"/>
                              <a:ext cx="2900" cy="2460"/>
                            </a:xfrm>
                            <a:custGeom>
                              <a:avLst/>
                              <a:gdLst>
                                <a:gd name="T0" fmla="+- 0 892 892"/>
                                <a:gd name="T1" fmla="*/ T0 w 2900"/>
                                <a:gd name="T2" fmla="+- 0 4175 4175"/>
                                <a:gd name="T3" fmla="*/ 4175 h 2460"/>
                                <a:gd name="T4" fmla="+- 0 3792 892"/>
                                <a:gd name="T5" fmla="*/ T4 w 2900"/>
                                <a:gd name="T6" fmla="+- 0 4175 4175"/>
                                <a:gd name="T7" fmla="*/ 4175 h 2460"/>
                                <a:gd name="T8" fmla="+- 0 3792 892"/>
                                <a:gd name="T9" fmla="*/ T8 w 2900"/>
                                <a:gd name="T10" fmla="+- 0 6635 4175"/>
                                <a:gd name="T11" fmla="*/ 6635 h 2460"/>
                                <a:gd name="T12" fmla="+- 0 892 892"/>
                                <a:gd name="T13" fmla="*/ T12 w 2900"/>
                                <a:gd name="T14" fmla="+- 0 6635 4175"/>
                                <a:gd name="T15" fmla="*/ 6635 h 2460"/>
                                <a:gd name="T16" fmla="+- 0 892 892"/>
                                <a:gd name="T17" fmla="*/ T16 w 2900"/>
                                <a:gd name="T18" fmla="+- 0 4175 4175"/>
                                <a:gd name="T19" fmla="*/ 4175 h 2460"/>
                              </a:gdLst>
                              <a:ahLst/>
                              <a:cxnLst>
                                <a:cxn ang="0">
                                  <a:pos x="T1" y="T3"/>
                                </a:cxn>
                                <a:cxn ang="0">
                                  <a:pos x="T5" y="T7"/>
                                </a:cxn>
                                <a:cxn ang="0">
                                  <a:pos x="T9" y="T11"/>
                                </a:cxn>
                                <a:cxn ang="0">
                                  <a:pos x="T13" y="T15"/>
                                </a:cxn>
                                <a:cxn ang="0">
                                  <a:pos x="T17" y="T19"/>
                                </a:cxn>
                              </a:cxnLst>
                              <a:rect l="0" t="0" r="r" b="b"/>
                              <a:pathLst>
                                <a:path w="2900" h="2460">
                                  <a:moveTo>
                                    <a:pt x="0" y="0"/>
                                  </a:moveTo>
                                  <a:lnTo>
                                    <a:pt x="2900" y="0"/>
                                  </a:lnTo>
                                  <a:lnTo>
                                    <a:pt x="2900" y="2460"/>
                                  </a:lnTo>
                                  <a:lnTo>
                                    <a:pt x="0" y="2460"/>
                                  </a:lnTo>
                                  <a:lnTo>
                                    <a:pt x="0" y="0"/>
                                  </a:lnTo>
                                  <a:close/>
                                </a:path>
                              </a:pathLst>
                            </a:custGeom>
                            <a:noFill/>
                            <a:ln w="25400">
                              <a:solidFill>
                                <a:srgbClr val="5358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A9124C" id="Group 289" o:spid="_x0000_s1026" style="position:absolute;margin-left:124.75pt;margin-top:270pt;width:363pt;height:370.5pt;z-index:-251598848;mso-position-horizontal-relative:page;mso-position-vertical-relative:page" coordorigin="180,3686" coordsize="9724,74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 o:spid="_x0000_s1027" type="#_x0000_t75" style="position:absolute;left:180;top:3686;width:9724;height:7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6+lLEAAAA3AAAAA8AAABkcnMvZG93bnJldi54bWxEj0FrwkAUhO9C/8PyBG+6UUyQ1FWsoJaC&#10;hyY9eHxkn0lo9m3IrjH+e7dQ8DjMzDfMejuYRvTUudqygvksAkFcWF1zqeAnP0xXIJxH1thYJgUP&#10;crDdvI3WmGp752/qM1+KAGGXooLK+zaV0hUVGXQz2xIH72o7gz7IrpS6w3uAm0YuoiiRBmsOCxW2&#10;tK+o+M1uJlAuJzbu48sn/Tnm43U1P+SXRqnJeNi9g/A0+Ff4v/2pFSzjJfydCUdAb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6+lLEAAAA3AAAAA8AAAAAAAAAAAAAAAAA&#10;nwIAAGRycy9kb3ducmV2LnhtbFBLBQYAAAAABAAEAPcAAACQAwAAAAA=&#10;">
                  <v:imagedata r:id="rId31" o:title=""/>
                </v:shape>
                <v:shape id="Picture 296" o:spid="_x0000_s1028" type="#_x0000_t75" style="position:absolute;left:556;top:3883;width:3576;height:3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xKjjFAAAA3AAAAA8AAABkcnMvZG93bnJldi54bWxEj1trAjEQhd8L/ocwQl+KZi2NyGqUViwt&#10;VAQv4OuwGXcXN5Mlibr++6ZQ8PFwLh9ntuhsI67kQ+1Yw2iYgSAunKm51HDYfw4mIEJENtg4Jg13&#10;CrCY955mmBt34y1dd7EUaYRDjhqqGNtcylBUZDEMXUucvJPzFmOSvpTG4y2N20a+ZtlYWqw5ESps&#10;aVlRcd5dbIIU47vabLz6uBxf1Hp1Csufr6D1c797n4KI1MVH+L/9bTS8KQV/Z9IR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8So4xQAAANwAAAAPAAAAAAAAAAAAAAAA&#10;AJ8CAABkcnMvZG93bnJldi54bWxQSwUGAAAAAAQABAD3AAAAkQMAAAAA&#10;">
                  <v:imagedata r:id="rId32" o:title=""/>
                </v:shape>
                <v:group id="Group 294" o:spid="_x0000_s1029" style="position:absolute;left:612;top:3895;width:3460;height:3000" coordorigin="612,3895" coordsize="3460,3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295" o:spid="_x0000_s1030" style="position:absolute;left:612;top:3895;width:3460;height:3000;visibility:visible;mso-wrap-style:square;v-text-anchor:top" coordsize="3460,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TM7cYA&#10;AADcAAAADwAAAGRycy9kb3ducmV2LnhtbESP3WoCMRSE7wu+QziCdzXbYm3ZGkVrBaWl1B/o7WFz&#10;ulncnKxJum7f3giFXg4z8w0zmXW2Fi35UDlWcDfMQBAXTldcKjjsV7dPIEJE1lg7JgW/FGA27d1M&#10;MNfuzFtqd7EUCcIhRwUmxiaXMhSGLIaha4iT9+28xZikL6X2eE5wW8v7LBtLixWnBYMNvRgqjrsf&#10;q2Cz0XX7uf7yH4vXt/elM+Z00AulBv1u/gwiUhf/w3/ttVYweniE65l0BO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TM7cYAAADcAAAADwAAAAAAAAAAAAAAAACYAgAAZHJz&#10;L2Rvd25yZXYueG1sUEsFBgAAAAAEAAQA9QAAAIsDAAAAAA==&#10;" path="m,l3460,r,3000l,3000,,e" fillcolor="#79cb93" stroked="f">
                    <v:path arrowok="t" o:connecttype="custom" o:connectlocs="0,3895;3460,3895;3460,6895;0,6895;0,3895" o:connectangles="0,0,0,0,0"/>
                  </v:shape>
                </v:group>
                <v:group id="Group 292" o:spid="_x0000_s1031" style="position:absolute;left:892;top:4175;width:2900;height:2460" coordorigin="892,4175" coordsize="2900,2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293" o:spid="_x0000_s1032" style="position:absolute;left:892;top:4175;width:2900;height:2460;visibility:visible;mso-wrap-style:square;v-text-anchor:top" coordsize="2900,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2x28YA&#10;AADcAAAADwAAAGRycy9kb3ducmV2LnhtbESPQWsCMRSE74X+h/CEXkrNWmzR1SjVsuChB90Kxdtj&#10;89xd3LyEJNX135tCweMwM98w82VvOnEmH1rLCkbDDARxZXXLtYL9d/EyAREissbOMim4UoDl4vFh&#10;jrm2F97RuYy1SBAOOSpoYnS5lKFqyGAYWkecvKP1BmOSvpba4yXBTSdfs+xdGmw5LTToaN1QdSp/&#10;jQL38/WZ7Y+Fc+EweV4VfhtPo61ST4P+YwYiUh/v4f/2RisYv03h70w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2x28YAAADcAAAADwAAAAAAAAAAAAAAAACYAgAAZHJz&#10;L2Rvd25yZXYueG1sUEsFBgAAAAAEAAQA9QAAAIsDAAAAAA==&#10;" path="m,l2900,r,2460l,2460,,e" stroked="f">
                    <v:path arrowok="t" o:connecttype="custom" o:connectlocs="0,4175;2900,4175;2900,6635;0,6635;0,4175" o:connectangles="0,0,0,0,0"/>
                  </v:shape>
                </v:group>
                <v:group id="Group 290" o:spid="_x0000_s1033" style="position:absolute;left:892;top:4175;width:2900;height:2460" coordorigin="892,4175" coordsize="2900,2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291" o:spid="_x0000_s1034" style="position:absolute;left:892;top:4175;width:2900;height:2460;visibility:visible;mso-wrap-style:square;v-text-anchor:top" coordsize="2900,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vRcUA&#10;AADcAAAADwAAAGRycy9kb3ducmV2LnhtbESPS2vDMBCE74X+B7GF3Bo5zYPiWg5NoZBLCnlQclys&#10;rWxqrRRLdZx/XwUCOQ4z8w1TLAfbip660DhWMBlnIIgrpxs2Cg77z+dXECEia2wdk4ILBViWjw8F&#10;5tqdeUv9LhqRIBxyVFDH6HMpQ1WTxTB2njh5P66zGJPsjNQdnhPctvIlyxbSYsNpoUZPHzVVv7s/&#10;q2A1NfPv0753F/+1wXYw66PPjkqNnob3NxCRhngP39prrWC2mMD1TDoCs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9FxQAAANwAAAAPAAAAAAAAAAAAAAAAAJgCAABkcnMv&#10;ZG93bnJldi54bWxQSwUGAAAAAAQABAD1AAAAigMAAAAA&#10;" path="m,l2900,r,2460l,2460,,xe" filled="f" strokecolor="#53585f" strokeweight="2pt">
                    <v:path arrowok="t" o:connecttype="custom" o:connectlocs="0,4175;2900,4175;2900,6635;0,6635;0,4175" o:connectangles="0,0,0,0,0"/>
                  </v:shape>
                </v:group>
                <w10:wrap anchorx="page" anchory="page"/>
              </v:group>
            </w:pict>
          </mc:Fallback>
        </mc:AlternateContent>
      </w:r>
      <w:r>
        <w:rPr>
          <w:noProof/>
        </w:rPr>
        <w:drawing>
          <wp:inline distT="0" distB="0" distL="0" distR="0" wp14:anchorId="3B8DBF83" wp14:editId="47F8E206">
            <wp:extent cx="4622800" cy="2133600"/>
            <wp:effectExtent l="0" t="0" r="635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22800" cy="2133600"/>
                    </a:xfrm>
                    <a:prstGeom prst="rect">
                      <a:avLst/>
                    </a:prstGeom>
                    <a:noFill/>
                    <a:ln>
                      <a:noFill/>
                    </a:ln>
                  </pic:spPr>
                </pic:pic>
              </a:graphicData>
            </a:graphic>
          </wp:inline>
        </w:drawing>
      </w:r>
    </w:p>
    <w:p w:rsidR="0067695D" w:rsidRDefault="0067695D" w:rsidP="0067695D">
      <w:pPr>
        <w:jc w:val="center"/>
      </w:pPr>
    </w:p>
    <w:p w:rsidR="0067695D" w:rsidRDefault="0067695D" w:rsidP="0067695D">
      <w:pPr>
        <w:jc w:val="center"/>
      </w:pPr>
    </w:p>
    <w:p w:rsidR="0067695D" w:rsidRDefault="0067695D" w:rsidP="0067695D">
      <w:pPr>
        <w:jc w:val="center"/>
      </w:pPr>
    </w:p>
    <w:p w:rsidR="0067695D" w:rsidRDefault="0067695D" w:rsidP="0067695D">
      <w:pPr>
        <w:jc w:val="center"/>
      </w:pPr>
    </w:p>
    <w:p w:rsidR="0067695D" w:rsidRDefault="0067695D" w:rsidP="0067695D">
      <w:pPr>
        <w:jc w:val="center"/>
      </w:pPr>
    </w:p>
    <w:p w:rsidR="0067695D" w:rsidRDefault="0067695D" w:rsidP="0067695D">
      <w:pPr>
        <w:jc w:val="center"/>
      </w:pPr>
    </w:p>
    <w:p w:rsidR="0067695D" w:rsidRDefault="0067695D" w:rsidP="0067695D">
      <w:pPr>
        <w:jc w:val="center"/>
      </w:pPr>
    </w:p>
    <w:p w:rsidR="0067695D" w:rsidRDefault="0067695D" w:rsidP="0067695D">
      <w:pPr>
        <w:jc w:val="center"/>
      </w:pPr>
    </w:p>
    <w:p w:rsidR="0067695D" w:rsidRDefault="0067695D" w:rsidP="0067695D">
      <w:pPr>
        <w:jc w:val="center"/>
      </w:pPr>
    </w:p>
    <w:p w:rsidR="0067695D" w:rsidRDefault="0067695D" w:rsidP="0067695D">
      <w:pPr>
        <w:jc w:val="center"/>
      </w:pPr>
    </w:p>
    <w:p w:rsidR="0067695D" w:rsidRDefault="0067695D" w:rsidP="0067695D">
      <w:pPr>
        <w:jc w:val="center"/>
      </w:pPr>
    </w:p>
    <w:p w:rsidR="0067695D" w:rsidRDefault="0067695D" w:rsidP="0067695D">
      <w:pPr>
        <w:jc w:val="center"/>
      </w:pPr>
    </w:p>
    <w:p w:rsidR="0067695D" w:rsidRDefault="0067695D" w:rsidP="0067695D">
      <w:pPr>
        <w:jc w:val="center"/>
      </w:pPr>
    </w:p>
    <w:p w:rsidR="0067695D" w:rsidRDefault="0067695D" w:rsidP="0067695D">
      <w:pPr>
        <w:jc w:val="center"/>
      </w:pPr>
    </w:p>
    <w:p w:rsidR="0067695D" w:rsidRDefault="0067695D" w:rsidP="0067695D">
      <w:pPr>
        <w:jc w:val="center"/>
      </w:pPr>
    </w:p>
    <w:p w:rsidR="0067695D" w:rsidRDefault="0067695D" w:rsidP="0067695D">
      <w:pPr>
        <w:jc w:val="center"/>
      </w:pPr>
    </w:p>
    <w:p w:rsidR="0067695D" w:rsidRDefault="0067695D" w:rsidP="0067695D">
      <w:pPr>
        <w:jc w:val="center"/>
      </w:pPr>
    </w:p>
    <w:p w:rsidR="0067695D" w:rsidRDefault="0067695D" w:rsidP="0067695D">
      <w:pPr>
        <w:jc w:val="center"/>
      </w:pPr>
    </w:p>
    <w:p w:rsidR="0067695D" w:rsidRDefault="0067695D" w:rsidP="0067695D">
      <w:pPr>
        <w:jc w:val="center"/>
      </w:pPr>
    </w:p>
    <w:p w:rsidR="0067695D" w:rsidRDefault="0067695D" w:rsidP="0067695D">
      <w:pPr>
        <w:jc w:val="center"/>
      </w:pPr>
    </w:p>
    <w:p w:rsidR="0067695D" w:rsidRDefault="0067695D" w:rsidP="0067695D">
      <w:pPr>
        <w:jc w:val="center"/>
      </w:pPr>
    </w:p>
    <w:p w:rsidR="0067695D" w:rsidRDefault="0067695D" w:rsidP="0067695D">
      <w:pPr>
        <w:jc w:val="center"/>
      </w:pPr>
      <w:r>
        <w:rPr>
          <w:noProof/>
        </w:rPr>
        <w:lastRenderedPageBreak/>
        <w:drawing>
          <wp:inline distT="0" distB="0" distL="0" distR="0" wp14:anchorId="3203ED6D" wp14:editId="5BB841FE">
            <wp:extent cx="5651500" cy="1981200"/>
            <wp:effectExtent l="0" t="0" r="6350" b="0"/>
            <wp:docPr id="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1500" cy="1981200"/>
                    </a:xfrm>
                    <a:prstGeom prst="rect">
                      <a:avLst/>
                    </a:prstGeom>
                    <a:noFill/>
                    <a:ln>
                      <a:noFill/>
                    </a:ln>
                  </pic:spPr>
                </pic:pic>
              </a:graphicData>
            </a:graphic>
          </wp:inline>
        </w:drawing>
      </w:r>
    </w:p>
    <w:p w:rsidR="0067695D" w:rsidRPr="00E80516" w:rsidRDefault="0067695D" w:rsidP="0067695D">
      <w:pPr>
        <w:spacing w:after="0" w:line="502" w:lineRule="exact"/>
        <w:ind w:left="382" w:right="-20"/>
        <w:rPr>
          <w:rFonts w:ascii="Times New Roman" w:eastAsia="Arial" w:hAnsi="Times New Roman" w:cs="Times New Roman"/>
          <w:sz w:val="32"/>
          <w:szCs w:val="32"/>
        </w:rPr>
      </w:pPr>
      <w:r w:rsidRPr="00E80516">
        <w:rPr>
          <w:rFonts w:ascii="Times New Roman" w:eastAsia="Arial" w:hAnsi="Times New Roman" w:cs="Times New Roman"/>
          <w:position w:val="-1"/>
          <w:sz w:val="32"/>
          <w:szCs w:val="32"/>
        </w:rPr>
        <w:t>Snip</w:t>
      </w:r>
      <w:r w:rsidRPr="00E80516">
        <w:rPr>
          <w:rFonts w:ascii="Times New Roman" w:eastAsia="Arial" w:hAnsi="Times New Roman" w:cs="Times New Roman"/>
          <w:spacing w:val="39"/>
          <w:position w:val="-1"/>
          <w:sz w:val="32"/>
          <w:szCs w:val="32"/>
        </w:rPr>
        <w:t xml:space="preserve"> </w:t>
      </w:r>
      <w:r w:rsidRPr="00E80516">
        <w:rPr>
          <w:rFonts w:ascii="Times New Roman" w:eastAsia="Arial" w:hAnsi="Times New Roman" w:cs="Times New Roman"/>
          <w:position w:val="-1"/>
          <w:sz w:val="32"/>
          <w:szCs w:val="32"/>
        </w:rPr>
        <w:t>&amp;</w:t>
      </w:r>
      <w:r w:rsidRPr="00E80516">
        <w:rPr>
          <w:rFonts w:ascii="Times New Roman" w:eastAsia="Arial" w:hAnsi="Times New Roman" w:cs="Times New Roman"/>
          <w:spacing w:val="18"/>
          <w:position w:val="-1"/>
          <w:sz w:val="32"/>
          <w:szCs w:val="32"/>
        </w:rPr>
        <w:t xml:space="preserve"> </w:t>
      </w:r>
      <w:r w:rsidRPr="00E80516">
        <w:rPr>
          <w:rFonts w:ascii="Times New Roman" w:eastAsia="Arial" w:hAnsi="Times New Roman" w:cs="Times New Roman"/>
          <w:position w:val="-1"/>
          <w:sz w:val="32"/>
          <w:szCs w:val="32"/>
        </w:rPr>
        <w:t>Flip</w:t>
      </w:r>
      <w:r w:rsidRPr="00E80516">
        <w:rPr>
          <w:rFonts w:ascii="Times New Roman" w:eastAsia="Arial" w:hAnsi="Times New Roman" w:cs="Times New Roman"/>
          <w:spacing w:val="9"/>
          <w:position w:val="-1"/>
          <w:sz w:val="32"/>
          <w:szCs w:val="32"/>
        </w:rPr>
        <w:t xml:space="preserve"> </w:t>
      </w:r>
      <w:r w:rsidRPr="00E80516">
        <w:rPr>
          <w:rFonts w:ascii="Times New Roman" w:eastAsia="Arial" w:hAnsi="Times New Roman" w:cs="Times New Roman"/>
          <w:w w:val="107"/>
          <w:position w:val="-1"/>
          <w:sz w:val="32"/>
          <w:szCs w:val="32"/>
        </w:rPr>
        <w:t>Toothbrush</w:t>
      </w:r>
      <w:r w:rsidRPr="00E80516">
        <w:rPr>
          <w:rFonts w:ascii="Times New Roman" w:eastAsia="Arial" w:hAnsi="Times New Roman" w:cs="Times New Roman"/>
          <w:spacing w:val="-14"/>
          <w:w w:val="107"/>
          <w:position w:val="-1"/>
          <w:sz w:val="32"/>
          <w:szCs w:val="32"/>
        </w:rPr>
        <w:t xml:space="preserve"> </w:t>
      </w:r>
      <w:proofErr w:type="spellStart"/>
      <w:r w:rsidRPr="00E80516">
        <w:rPr>
          <w:rFonts w:ascii="Times New Roman" w:eastAsia="Arial" w:hAnsi="Times New Roman" w:cs="Times New Roman"/>
          <w:w w:val="133"/>
          <w:position w:val="-1"/>
          <w:sz w:val="32"/>
          <w:szCs w:val="32"/>
        </w:rPr>
        <w:t>Craftivity</w:t>
      </w:r>
      <w:proofErr w:type="spellEnd"/>
    </w:p>
    <w:p w:rsidR="0067695D" w:rsidRPr="00E80516" w:rsidRDefault="0067695D" w:rsidP="0067695D">
      <w:pPr>
        <w:spacing w:after="0" w:line="557" w:lineRule="exact"/>
        <w:ind w:left="382" w:right="-20"/>
        <w:rPr>
          <w:rFonts w:ascii="Times New Roman" w:eastAsia="Arial" w:hAnsi="Times New Roman" w:cs="Times New Roman"/>
          <w:sz w:val="32"/>
          <w:szCs w:val="32"/>
        </w:rPr>
      </w:pPr>
      <w:r>
        <w:rPr>
          <w:noProof/>
        </w:rPr>
        <w:drawing>
          <wp:anchor distT="0" distB="0" distL="114300" distR="114300" simplePos="0" relativeHeight="251718656" behindDoc="1" locked="0" layoutInCell="1" allowOverlap="1" wp14:anchorId="46C88D7B" wp14:editId="16E88A38">
            <wp:simplePos x="0" y="0"/>
            <wp:positionH relativeFrom="page">
              <wp:posOffset>4248150</wp:posOffset>
            </wp:positionH>
            <wp:positionV relativeFrom="page">
              <wp:posOffset>3649980</wp:posOffset>
            </wp:positionV>
            <wp:extent cx="1962150" cy="5888475"/>
            <wp:effectExtent l="0" t="0" r="0" b="0"/>
            <wp:wrapNone/>
            <wp:docPr id="451"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2150" cy="5888475"/>
                    </a:xfrm>
                    <a:prstGeom prst="rect">
                      <a:avLst/>
                    </a:prstGeom>
                    <a:noFill/>
                  </pic:spPr>
                </pic:pic>
              </a:graphicData>
            </a:graphic>
            <wp14:sizeRelH relativeFrom="page">
              <wp14:pctWidth>0</wp14:pctWidth>
            </wp14:sizeRelH>
            <wp14:sizeRelV relativeFrom="page">
              <wp14:pctHeight>0</wp14:pctHeight>
            </wp14:sizeRelV>
          </wp:anchor>
        </w:drawing>
      </w:r>
    </w:p>
    <w:p w:rsidR="0067695D" w:rsidRPr="00E80516" w:rsidRDefault="0067695D" w:rsidP="0067695D">
      <w:pPr>
        <w:spacing w:before="76" w:after="0" w:line="301" w:lineRule="auto"/>
        <w:ind w:left="382" w:right="5057"/>
        <w:rPr>
          <w:rFonts w:ascii="Times New Roman" w:eastAsia="Arial" w:hAnsi="Times New Roman" w:cs="Times New Roman"/>
          <w:sz w:val="32"/>
          <w:szCs w:val="32"/>
        </w:rPr>
      </w:pPr>
      <w:r w:rsidRPr="00E80516">
        <w:rPr>
          <w:rFonts w:ascii="Times New Roman" w:eastAsia="Arial" w:hAnsi="Times New Roman" w:cs="Times New Roman"/>
          <w:sz w:val="32"/>
          <w:szCs w:val="32"/>
        </w:rPr>
        <w:t>There’s</w:t>
      </w:r>
      <w:r w:rsidRPr="00E80516">
        <w:rPr>
          <w:rFonts w:ascii="Times New Roman" w:eastAsia="Arial" w:hAnsi="Times New Roman" w:cs="Times New Roman"/>
          <w:spacing w:val="8"/>
          <w:sz w:val="32"/>
          <w:szCs w:val="32"/>
        </w:rPr>
        <w:t xml:space="preserve"> </w:t>
      </w:r>
      <w:r w:rsidRPr="00E80516">
        <w:rPr>
          <w:rFonts w:ascii="Times New Roman" w:eastAsia="Arial" w:hAnsi="Times New Roman" w:cs="Times New Roman"/>
          <w:sz w:val="32"/>
          <w:szCs w:val="32"/>
        </w:rPr>
        <w:t>a</w:t>
      </w:r>
      <w:r w:rsidRPr="00E80516">
        <w:rPr>
          <w:rFonts w:ascii="Times New Roman" w:eastAsia="Arial" w:hAnsi="Times New Roman" w:cs="Times New Roman"/>
          <w:spacing w:val="-16"/>
          <w:sz w:val="32"/>
          <w:szCs w:val="32"/>
        </w:rPr>
        <w:t xml:space="preserve"> </w:t>
      </w:r>
      <w:r w:rsidRPr="00E80516">
        <w:rPr>
          <w:rFonts w:ascii="Times New Roman" w:eastAsia="Arial" w:hAnsi="Times New Roman" w:cs="Times New Roman"/>
          <w:sz w:val="32"/>
          <w:szCs w:val="32"/>
        </w:rPr>
        <w:t xml:space="preserve">traceable </w:t>
      </w:r>
      <w:r w:rsidRPr="00E80516">
        <w:rPr>
          <w:rFonts w:ascii="Times New Roman" w:eastAsia="Arial" w:hAnsi="Times New Roman" w:cs="Times New Roman"/>
          <w:w w:val="111"/>
          <w:sz w:val="32"/>
          <w:szCs w:val="32"/>
        </w:rPr>
        <w:t>template</w:t>
      </w:r>
      <w:r>
        <w:rPr>
          <w:rFonts w:ascii="Times New Roman" w:eastAsia="Arial" w:hAnsi="Times New Roman" w:cs="Times New Roman"/>
          <w:spacing w:val="-15"/>
          <w:w w:val="111"/>
          <w:sz w:val="32"/>
          <w:szCs w:val="32"/>
        </w:rPr>
        <w:t xml:space="preserve"> </w:t>
      </w:r>
      <w:r w:rsidRPr="00E80516">
        <w:rPr>
          <w:rFonts w:ascii="Times New Roman" w:eastAsia="Arial" w:hAnsi="Times New Roman" w:cs="Times New Roman"/>
          <w:sz w:val="32"/>
          <w:szCs w:val="32"/>
        </w:rPr>
        <w:t>with</w:t>
      </w:r>
      <w:r w:rsidRPr="00E80516">
        <w:rPr>
          <w:rFonts w:ascii="Times New Roman" w:eastAsia="Arial" w:hAnsi="Times New Roman" w:cs="Times New Roman"/>
          <w:spacing w:val="5"/>
          <w:sz w:val="32"/>
          <w:szCs w:val="32"/>
        </w:rPr>
        <w:t xml:space="preserve"> </w:t>
      </w:r>
      <w:r w:rsidRPr="00E80516">
        <w:rPr>
          <w:rFonts w:ascii="Times New Roman" w:eastAsia="Arial" w:hAnsi="Times New Roman" w:cs="Times New Roman"/>
          <w:sz w:val="32"/>
          <w:szCs w:val="32"/>
        </w:rPr>
        <w:t>answers,</w:t>
      </w:r>
      <w:r w:rsidRPr="00E80516">
        <w:rPr>
          <w:rFonts w:ascii="Times New Roman" w:eastAsia="Arial" w:hAnsi="Times New Roman" w:cs="Times New Roman"/>
          <w:spacing w:val="-18"/>
          <w:sz w:val="32"/>
          <w:szCs w:val="32"/>
        </w:rPr>
        <w:t xml:space="preserve"> </w:t>
      </w:r>
      <w:r w:rsidRPr="00E80516">
        <w:rPr>
          <w:rFonts w:ascii="Times New Roman" w:eastAsia="Arial" w:hAnsi="Times New Roman" w:cs="Times New Roman"/>
          <w:sz w:val="32"/>
          <w:szCs w:val="32"/>
        </w:rPr>
        <w:t>as well</w:t>
      </w:r>
      <w:r w:rsidRPr="00E80516">
        <w:rPr>
          <w:rFonts w:ascii="Times New Roman" w:eastAsia="Arial" w:hAnsi="Times New Roman" w:cs="Times New Roman"/>
          <w:spacing w:val="8"/>
          <w:sz w:val="32"/>
          <w:szCs w:val="32"/>
        </w:rPr>
        <w:t xml:space="preserve"> </w:t>
      </w:r>
      <w:r w:rsidRPr="00E80516">
        <w:rPr>
          <w:rFonts w:ascii="Times New Roman" w:eastAsia="Arial" w:hAnsi="Times New Roman" w:cs="Times New Roman"/>
          <w:sz w:val="32"/>
          <w:szCs w:val="32"/>
        </w:rPr>
        <w:t>as</w:t>
      </w:r>
      <w:r w:rsidRPr="00E80516">
        <w:rPr>
          <w:rFonts w:ascii="Times New Roman" w:eastAsia="Arial" w:hAnsi="Times New Roman" w:cs="Times New Roman"/>
          <w:spacing w:val="-31"/>
          <w:sz w:val="32"/>
          <w:szCs w:val="32"/>
        </w:rPr>
        <w:t xml:space="preserve"> </w:t>
      </w:r>
      <w:r w:rsidRPr="00E80516">
        <w:rPr>
          <w:rFonts w:ascii="Times New Roman" w:eastAsia="Arial" w:hAnsi="Times New Roman" w:cs="Times New Roman"/>
          <w:sz w:val="32"/>
          <w:szCs w:val="32"/>
        </w:rPr>
        <w:t>a</w:t>
      </w:r>
      <w:r w:rsidRPr="00E80516">
        <w:rPr>
          <w:rFonts w:ascii="Times New Roman" w:eastAsia="Arial" w:hAnsi="Times New Roman" w:cs="Times New Roman"/>
          <w:spacing w:val="-16"/>
          <w:sz w:val="32"/>
          <w:szCs w:val="32"/>
        </w:rPr>
        <w:t xml:space="preserve"> </w:t>
      </w:r>
      <w:r w:rsidRPr="00E80516">
        <w:rPr>
          <w:rFonts w:ascii="Times New Roman" w:eastAsia="Arial" w:hAnsi="Times New Roman" w:cs="Times New Roman"/>
          <w:sz w:val="32"/>
          <w:szCs w:val="32"/>
        </w:rPr>
        <w:t>blank</w:t>
      </w:r>
      <w:r w:rsidRPr="00E80516">
        <w:rPr>
          <w:rFonts w:ascii="Times New Roman" w:eastAsia="Arial" w:hAnsi="Times New Roman" w:cs="Times New Roman"/>
          <w:spacing w:val="30"/>
          <w:sz w:val="32"/>
          <w:szCs w:val="32"/>
        </w:rPr>
        <w:t xml:space="preserve"> </w:t>
      </w:r>
      <w:r w:rsidRPr="00E80516">
        <w:rPr>
          <w:rFonts w:ascii="Times New Roman" w:eastAsia="Arial" w:hAnsi="Times New Roman" w:cs="Times New Roman"/>
          <w:w w:val="111"/>
          <w:sz w:val="32"/>
          <w:szCs w:val="32"/>
        </w:rPr>
        <w:t>template</w:t>
      </w:r>
      <w:r w:rsidRPr="00E80516">
        <w:rPr>
          <w:rFonts w:ascii="Times New Roman" w:eastAsia="Arial" w:hAnsi="Times New Roman" w:cs="Times New Roman"/>
          <w:spacing w:val="-15"/>
          <w:w w:val="111"/>
          <w:sz w:val="32"/>
          <w:szCs w:val="32"/>
        </w:rPr>
        <w:t xml:space="preserve"> </w:t>
      </w:r>
      <w:r w:rsidRPr="00E80516">
        <w:rPr>
          <w:rFonts w:ascii="Times New Roman" w:eastAsia="Arial" w:hAnsi="Times New Roman" w:cs="Times New Roman"/>
          <w:sz w:val="32"/>
          <w:szCs w:val="32"/>
        </w:rPr>
        <w:t>where</w:t>
      </w:r>
      <w:r w:rsidRPr="00E80516">
        <w:rPr>
          <w:rFonts w:ascii="Times New Roman" w:eastAsia="Arial" w:hAnsi="Times New Roman" w:cs="Times New Roman"/>
          <w:spacing w:val="16"/>
          <w:sz w:val="32"/>
          <w:szCs w:val="32"/>
        </w:rPr>
        <w:t xml:space="preserve"> </w:t>
      </w:r>
      <w:r w:rsidRPr="00E80516">
        <w:rPr>
          <w:rFonts w:ascii="Times New Roman" w:eastAsia="Arial" w:hAnsi="Times New Roman" w:cs="Times New Roman"/>
          <w:w w:val="114"/>
          <w:sz w:val="32"/>
          <w:szCs w:val="32"/>
        </w:rPr>
        <w:t>students</w:t>
      </w:r>
      <w:r w:rsidRPr="00E80516">
        <w:rPr>
          <w:rFonts w:ascii="Times New Roman" w:eastAsia="Arial" w:hAnsi="Times New Roman" w:cs="Times New Roman"/>
          <w:spacing w:val="-45"/>
          <w:w w:val="114"/>
          <w:sz w:val="32"/>
          <w:szCs w:val="32"/>
        </w:rPr>
        <w:t xml:space="preserve"> </w:t>
      </w:r>
      <w:r w:rsidRPr="00E80516">
        <w:rPr>
          <w:rFonts w:ascii="Times New Roman" w:eastAsia="Arial" w:hAnsi="Times New Roman" w:cs="Times New Roman"/>
          <w:w w:val="114"/>
          <w:sz w:val="32"/>
          <w:szCs w:val="32"/>
        </w:rPr>
        <w:t>fill</w:t>
      </w:r>
      <w:r w:rsidRPr="00E80516">
        <w:rPr>
          <w:rFonts w:ascii="Times New Roman" w:eastAsia="Arial" w:hAnsi="Times New Roman" w:cs="Times New Roman"/>
          <w:spacing w:val="70"/>
          <w:w w:val="114"/>
          <w:sz w:val="32"/>
          <w:szCs w:val="32"/>
        </w:rPr>
        <w:t xml:space="preserve"> </w:t>
      </w:r>
      <w:r w:rsidRPr="00E80516">
        <w:rPr>
          <w:rFonts w:ascii="Times New Roman" w:eastAsia="Arial" w:hAnsi="Times New Roman" w:cs="Times New Roman"/>
          <w:w w:val="114"/>
          <w:sz w:val="32"/>
          <w:szCs w:val="32"/>
        </w:rPr>
        <w:t>in</w:t>
      </w:r>
    </w:p>
    <w:p w:rsidR="0067695D" w:rsidRPr="00E80516" w:rsidRDefault="0067695D" w:rsidP="0067695D">
      <w:pPr>
        <w:spacing w:before="3" w:after="0" w:line="341" w:lineRule="exact"/>
        <w:ind w:left="382" w:right="-20"/>
        <w:rPr>
          <w:rFonts w:ascii="Times New Roman" w:eastAsia="Arial" w:hAnsi="Times New Roman" w:cs="Times New Roman"/>
          <w:sz w:val="32"/>
          <w:szCs w:val="32"/>
        </w:rPr>
      </w:pPr>
      <w:proofErr w:type="gramStart"/>
      <w:r w:rsidRPr="00E80516">
        <w:rPr>
          <w:rFonts w:ascii="Times New Roman" w:eastAsia="Arial" w:hAnsi="Times New Roman" w:cs="Times New Roman"/>
          <w:w w:val="119"/>
          <w:position w:val="-7"/>
          <w:sz w:val="32"/>
          <w:szCs w:val="32"/>
        </w:rPr>
        <w:t>their</w:t>
      </w:r>
      <w:proofErr w:type="gramEnd"/>
      <w:r w:rsidRPr="00E80516">
        <w:rPr>
          <w:rFonts w:ascii="Times New Roman" w:eastAsia="Arial" w:hAnsi="Times New Roman" w:cs="Times New Roman"/>
          <w:spacing w:val="-23"/>
          <w:w w:val="119"/>
          <w:position w:val="-7"/>
          <w:sz w:val="32"/>
          <w:szCs w:val="32"/>
        </w:rPr>
        <w:t xml:space="preserve"> </w:t>
      </w:r>
      <w:r w:rsidRPr="00E80516">
        <w:rPr>
          <w:rFonts w:ascii="Times New Roman" w:eastAsia="Arial" w:hAnsi="Times New Roman" w:cs="Times New Roman"/>
          <w:position w:val="-7"/>
          <w:sz w:val="32"/>
          <w:szCs w:val="32"/>
        </w:rPr>
        <w:t>own</w:t>
      </w:r>
      <w:r w:rsidRPr="00E80516">
        <w:rPr>
          <w:rFonts w:ascii="Times New Roman" w:eastAsia="Arial" w:hAnsi="Times New Roman" w:cs="Times New Roman"/>
          <w:spacing w:val="-17"/>
          <w:position w:val="-7"/>
          <w:sz w:val="32"/>
          <w:szCs w:val="32"/>
        </w:rPr>
        <w:t xml:space="preserve"> </w:t>
      </w:r>
      <w:r w:rsidRPr="00E80516">
        <w:rPr>
          <w:rFonts w:ascii="Times New Roman" w:eastAsia="Arial" w:hAnsi="Times New Roman" w:cs="Times New Roman"/>
          <w:w w:val="112"/>
          <w:position w:val="-7"/>
          <w:sz w:val="32"/>
          <w:szCs w:val="32"/>
        </w:rPr>
        <w:t>thoughts.</w:t>
      </w:r>
    </w:p>
    <w:p w:rsidR="0067695D" w:rsidRDefault="0067695D" w:rsidP="0067695D">
      <w:pPr>
        <w:rPr>
          <w:rFonts w:ascii="Times New Roman" w:hAnsi="Times New Roman" w:cs="Times New Roman"/>
          <w:sz w:val="32"/>
          <w:szCs w:val="32"/>
        </w:rPr>
      </w:pPr>
    </w:p>
    <w:p w:rsidR="0067695D" w:rsidRDefault="0067695D" w:rsidP="0067695D">
      <w:pPr>
        <w:rPr>
          <w:rFonts w:ascii="Times New Roman" w:hAnsi="Times New Roman" w:cs="Times New Roman"/>
          <w:sz w:val="32"/>
          <w:szCs w:val="32"/>
        </w:rPr>
      </w:pPr>
    </w:p>
    <w:p w:rsidR="0067695D" w:rsidRDefault="0067695D" w:rsidP="0067695D">
      <w:pPr>
        <w:rPr>
          <w:rFonts w:ascii="Times New Roman" w:hAnsi="Times New Roman" w:cs="Times New Roman"/>
          <w:sz w:val="32"/>
          <w:szCs w:val="32"/>
        </w:rPr>
      </w:pPr>
    </w:p>
    <w:p w:rsidR="0067695D" w:rsidRDefault="0067695D" w:rsidP="0067695D">
      <w:pPr>
        <w:rPr>
          <w:rFonts w:ascii="Times New Roman" w:hAnsi="Times New Roman" w:cs="Times New Roman"/>
          <w:sz w:val="32"/>
          <w:szCs w:val="32"/>
        </w:rPr>
      </w:pPr>
    </w:p>
    <w:p w:rsidR="0067695D" w:rsidRDefault="0067695D" w:rsidP="0067695D">
      <w:pPr>
        <w:rPr>
          <w:rFonts w:ascii="Times New Roman" w:hAnsi="Times New Roman" w:cs="Times New Roman"/>
          <w:sz w:val="32"/>
          <w:szCs w:val="32"/>
        </w:rPr>
      </w:pPr>
    </w:p>
    <w:p w:rsidR="0067695D" w:rsidRDefault="0067695D" w:rsidP="0067695D">
      <w:pPr>
        <w:rPr>
          <w:rFonts w:ascii="Times New Roman" w:hAnsi="Times New Roman" w:cs="Times New Roman"/>
          <w:sz w:val="32"/>
          <w:szCs w:val="32"/>
        </w:rPr>
      </w:pPr>
    </w:p>
    <w:p w:rsidR="0067695D" w:rsidRDefault="0067695D" w:rsidP="0067695D">
      <w:pPr>
        <w:rPr>
          <w:rFonts w:ascii="Times New Roman" w:hAnsi="Times New Roman" w:cs="Times New Roman"/>
          <w:sz w:val="32"/>
          <w:szCs w:val="32"/>
        </w:rPr>
      </w:pPr>
    </w:p>
    <w:p w:rsidR="0067695D" w:rsidRDefault="0067695D" w:rsidP="0067695D">
      <w:pPr>
        <w:rPr>
          <w:rFonts w:ascii="Times New Roman" w:hAnsi="Times New Roman" w:cs="Times New Roman"/>
          <w:sz w:val="32"/>
          <w:szCs w:val="32"/>
        </w:rPr>
      </w:pPr>
    </w:p>
    <w:p w:rsidR="0067695D" w:rsidRDefault="0067695D" w:rsidP="0067695D">
      <w:pPr>
        <w:rPr>
          <w:rFonts w:ascii="Times New Roman" w:hAnsi="Times New Roman" w:cs="Times New Roman"/>
          <w:sz w:val="32"/>
          <w:szCs w:val="32"/>
        </w:rPr>
      </w:pPr>
    </w:p>
    <w:p w:rsidR="0067695D" w:rsidRDefault="0067695D" w:rsidP="0067695D">
      <w:pPr>
        <w:rPr>
          <w:rFonts w:ascii="Times New Roman" w:hAnsi="Times New Roman" w:cs="Times New Roman"/>
          <w:sz w:val="32"/>
          <w:szCs w:val="32"/>
        </w:rPr>
      </w:pPr>
    </w:p>
    <w:p w:rsidR="0067695D" w:rsidRDefault="009F71DF" w:rsidP="0067695D">
      <w:pPr>
        <w:rPr>
          <w:rFonts w:ascii="Times New Roman" w:hAnsi="Times New Roman" w:cs="Times New Roman"/>
          <w:sz w:val="32"/>
          <w:szCs w:val="32"/>
        </w:rPr>
      </w:pPr>
      <w:r w:rsidRPr="00E80516">
        <w:rPr>
          <w:rFonts w:ascii="Times New Roman" w:hAnsi="Times New Roman" w:cs="Times New Roman"/>
          <w:noProof/>
          <w:sz w:val="32"/>
          <w:szCs w:val="32"/>
        </w:rPr>
        <w:lastRenderedPageBreak/>
        <mc:AlternateContent>
          <mc:Choice Requires="wps">
            <w:drawing>
              <wp:anchor distT="45720" distB="45720" distL="114300" distR="114300" simplePos="0" relativeHeight="251731968" behindDoc="0" locked="0" layoutInCell="1" allowOverlap="1" wp14:anchorId="4B6A348E" wp14:editId="446F1190">
                <wp:simplePos x="0" y="0"/>
                <wp:positionH relativeFrom="column">
                  <wp:posOffset>228600</wp:posOffset>
                </wp:positionH>
                <wp:positionV relativeFrom="paragraph">
                  <wp:posOffset>4686300</wp:posOffset>
                </wp:positionV>
                <wp:extent cx="5514975" cy="438150"/>
                <wp:effectExtent l="0" t="0" r="9525" b="0"/>
                <wp:wrapSquare wrapText="bothSides"/>
                <wp:docPr id="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438150"/>
                        </a:xfrm>
                        <a:prstGeom prst="rect">
                          <a:avLst/>
                        </a:prstGeom>
                        <a:solidFill>
                          <a:srgbClr val="FFFFFF"/>
                        </a:solidFill>
                        <a:ln w="9525">
                          <a:noFill/>
                          <a:miter lim="800000"/>
                          <a:headEnd/>
                          <a:tailEnd/>
                        </a:ln>
                      </wps:spPr>
                      <wps:txbx>
                        <w:txbxContent>
                          <w:p w:rsidR="006B6EA5" w:rsidRPr="00E80516" w:rsidRDefault="006B6EA5" w:rsidP="0067695D">
                            <w:pPr>
                              <w:rPr>
                                <w:sz w:val="32"/>
                              </w:rPr>
                            </w:pPr>
                            <w:r w:rsidRPr="00E80516">
                              <w:rPr>
                                <w:sz w:val="32"/>
                              </w:rPr>
                              <w:t>___________________________ takes care of his teeth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A348E" id="_x0000_s1037" type="#_x0000_t202" style="position:absolute;margin-left:18pt;margin-top:369pt;width:434.25pt;height:34.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" stroked="f">
                <v:textbox>
                  <w:txbxContent>
                    <w:p w:rsidR="006B6EA5" w:rsidRPr="00E80516" w:rsidRDefault="006B6EA5" w:rsidP="0067695D">
                      <w:pPr>
                        <w:rPr>
                          <w:sz w:val="32"/>
                        </w:rPr>
                      </w:pPr>
                      <w:r w:rsidRPr="00E80516">
                        <w:rPr>
                          <w:sz w:val="32"/>
                        </w:rPr>
                        <w:t>___________________________ takes care of his teeth by…</w:t>
                      </w:r>
                    </w:p>
                  </w:txbxContent>
                </v:textbox>
                <w10:wrap type="square"/>
              </v:shape>
            </w:pict>
          </mc:Fallback>
        </mc:AlternateContent>
      </w:r>
      <w:r w:rsidRPr="00E80516">
        <w:rPr>
          <w:rFonts w:ascii="Times New Roman" w:hAnsi="Times New Roman" w:cs="Times New Roman"/>
          <w:noProof/>
          <w:sz w:val="32"/>
          <w:szCs w:val="32"/>
        </w:rPr>
        <mc:AlternateContent>
          <mc:Choice Requires="wps">
            <w:drawing>
              <wp:anchor distT="45720" distB="45720" distL="114300" distR="114300" simplePos="0" relativeHeight="251722752" behindDoc="0" locked="0" layoutInCell="1" allowOverlap="1" wp14:anchorId="52D03BD4" wp14:editId="19941F64">
                <wp:simplePos x="0" y="0"/>
                <wp:positionH relativeFrom="margin">
                  <wp:align>center</wp:align>
                </wp:positionH>
                <wp:positionV relativeFrom="paragraph">
                  <wp:posOffset>4086860</wp:posOffset>
                </wp:positionV>
                <wp:extent cx="5514975" cy="438150"/>
                <wp:effectExtent l="0" t="0" r="9525" b="0"/>
                <wp:wrapSquare wrapText="bothSides"/>
                <wp:docPr id="644"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438150"/>
                        </a:xfrm>
                        <a:prstGeom prst="rect">
                          <a:avLst/>
                        </a:prstGeom>
                        <a:solidFill>
                          <a:srgbClr val="FFFFFF"/>
                        </a:solidFill>
                        <a:ln w="9525">
                          <a:noFill/>
                          <a:miter lim="800000"/>
                          <a:headEnd/>
                          <a:tailEnd/>
                        </a:ln>
                      </wps:spPr>
                      <wps:txbx>
                        <w:txbxContent>
                          <w:p w:rsidR="006B6EA5" w:rsidRPr="00E80516" w:rsidRDefault="006B6EA5" w:rsidP="0067695D">
                            <w:pPr>
                              <w:rPr>
                                <w:sz w:val="32"/>
                              </w:rPr>
                            </w:pPr>
                            <w:r w:rsidRPr="00E80516">
                              <w:rPr>
                                <w:sz w:val="32"/>
                              </w:rPr>
                              <w:t>___________________________ takes care of his teeth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03BD4" id="Text Box 644" o:spid="_x0000_s1038" type="#_x0000_t202" style="position:absolute;margin-left:0;margin-top:321.8pt;width:434.25pt;height:34.5pt;z-index:2517227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" stroked="f">
                <v:textbox>
                  <w:txbxContent>
                    <w:p w:rsidR="006B6EA5" w:rsidRPr="00E80516" w:rsidRDefault="006B6EA5" w:rsidP="0067695D">
                      <w:pPr>
                        <w:rPr>
                          <w:sz w:val="32"/>
                        </w:rPr>
                      </w:pPr>
                      <w:r w:rsidRPr="00E80516">
                        <w:rPr>
                          <w:sz w:val="32"/>
                        </w:rPr>
                        <w:t>___________________________ takes care of his teeth by…</w:t>
                      </w:r>
                    </w:p>
                  </w:txbxContent>
                </v:textbox>
                <w10:wrap type="square" anchorx="margin"/>
              </v:shape>
            </w:pict>
          </mc:Fallback>
        </mc:AlternateContent>
      </w:r>
      <w:r w:rsidRPr="00E80516">
        <w:rPr>
          <w:rFonts w:ascii="Times New Roman" w:hAnsi="Times New Roman" w:cs="Times New Roman"/>
          <w:noProof/>
          <w:sz w:val="32"/>
          <w:szCs w:val="32"/>
        </w:rPr>
        <mc:AlternateContent>
          <mc:Choice Requires="wps">
            <w:drawing>
              <wp:anchor distT="45720" distB="45720" distL="114300" distR="114300" simplePos="0" relativeHeight="251723776" behindDoc="0" locked="0" layoutInCell="1" allowOverlap="1" wp14:anchorId="6284FDF7" wp14:editId="230FE73E">
                <wp:simplePos x="0" y="0"/>
                <wp:positionH relativeFrom="margin">
                  <wp:align>center</wp:align>
                </wp:positionH>
                <wp:positionV relativeFrom="paragraph">
                  <wp:posOffset>3552190</wp:posOffset>
                </wp:positionV>
                <wp:extent cx="5514975" cy="438150"/>
                <wp:effectExtent l="0" t="0" r="9525" b="0"/>
                <wp:wrapSquare wrapText="bothSides"/>
                <wp:docPr id="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438150"/>
                        </a:xfrm>
                        <a:prstGeom prst="rect">
                          <a:avLst/>
                        </a:prstGeom>
                        <a:solidFill>
                          <a:srgbClr val="FFFFFF"/>
                        </a:solidFill>
                        <a:ln w="9525">
                          <a:noFill/>
                          <a:miter lim="800000"/>
                          <a:headEnd/>
                          <a:tailEnd/>
                        </a:ln>
                      </wps:spPr>
                      <wps:txbx>
                        <w:txbxContent>
                          <w:p w:rsidR="006B6EA5" w:rsidRPr="00E80516" w:rsidRDefault="006B6EA5" w:rsidP="0067695D">
                            <w:pPr>
                              <w:rPr>
                                <w:sz w:val="32"/>
                              </w:rPr>
                            </w:pPr>
                            <w:r w:rsidRPr="00E80516">
                              <w:rPr>
                                <w:sz w:val="32"/>
                              </w:rPr>
                              <w:t>___________________________ takes care of his teeth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4FDF7" id="_x0000_s1039" type="#_x0000_t202" style="position:absolute;margin-left:0;margin-top:279.7pt;width:434.25pt;height:34.5pt;z-index:2517237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" stroked="f">
                <v:textbox>
                  <w:txbxContent>
                    <w:p w:rsidR="006B6EA5" w:rsidRPr="00E80516" w:rsidRDefault="006B6EA5" w:rsidP="0067695D">
                      <w:pPr>
                        <w:rPr>
                          <w:sz w:val="32"/>
                        </w:rPr>
                      </w:pPr>
                      <w:r w:rsidRPr="00E80516">
                        <w:rPr>
                          <w:sz w:val="32"/>
                        </w:rPr>
                        <w:t>___________________________ takes care of his teeth by…</w:t>
                      </w:r>
                    </w:p>
                  </w:txbxContent>
                </v:textbox>
                <w10:wrap type="square" anchorx="margin"/>
              </v:shape>
            </w:pict>
          </mc:Fallback>
        </mc:AlternateContent>
      </w:r>
      <w:r w:rsidRPr="00E80516">
        <w:rPr>
          <w:rFonts w:ascii="Times New Roman" w:hAnsi="Times New Roman" w:cs="Times New Roman"/>
          <w:noProof/>
          <w:sz w:val="32"/>
          <w:szCs w:val="32"/>
        </w:rPr>
        <mc:AlternateContent>
          <mc:Choice Requires="wps">
            <w:drawing>
              <wp:anchor distT="45720" distB="45720" distL="114300" distR="114300" simplePos="0" relativeHeight="251724800" behindDoc="0" locked="0" layoutInCell="1" allowOverlap="1" wp14:anchorId="3426E853" wp14:editId="53AB97D6">
                <wp:simplePos x="0" y="0"/>
                <wp:positionH relativeFrom="margin">
                  <wp:posOffset>228600</wp:posOffset>
                </wp:positionH>
                <wp:positionV relativeFrom="paragraph">
                  <wp:posOffset>3002915</wp:posOffset>
                </wp:positionV>
                <wp:extent cx="5514975" cy="438150"/>
                <wp:effectExtent l="0" t="0" r="9525" b="0"/>
                <wp:wrapSquare wrapText="bothSides"/>
                <wp:docPr id="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438150"/>
                        </a:xfrm>
                        <a:prstGeom prst="rect">
                          <a:avLst/>
                        </a:prstGeom>
                        <a:solidFill>
                          <a:srgbClr val="FFFFFF"/>
                        </a:solidFill>
                        <a:ln w="9525">
                          <a:noFill/>
                          <a:miter lim="800000"/>
                          <a:headEnd/>
                          <a:tailEnd/>
                        </a:ln>
                      </wps:spPr>
                      <wps:txbx>
                        <w:txbxContent>
                          <w:p w:rsidR="006B6EA5" w:rsidRPr="00E80516" w:rsidRDefault="006B6EA5" w:rsidP="0067695D">
                            <w:pPr>
                              <w:rPr>
                                <w:sz w:val="32"/>
                              </w:rPr>
                            </w:pPr>
                            <w:r w:rsidRPr="00E80516">
                              <w:rPr>
                                <w:sz w:val="32"/>
                              </w:rPr>
                              <w:t>___________________________ takes care of his teeth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6E853" id="_x0000_s1040" type="#_x0000_t202" style="position:absolute;margin-left:18pt;margin-top:236.45pt;width:434.25pt;height:34.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" stroked="f">
                <v:textbox>
                  <w:txbxContent>
                    <w:p w:rsidR="006B6EA5" w:rsidRPr="00E80516" w:rsidRDefault="006B6EA5" w:rsidP="0067695D">
                      <w:pPr>
                        <w:rPr>
                          <w:sz w:val="32"/>
                        </w:rPr>
                      </w:pPr>
                      <w:r w:rsidRPr="00E80516">
                        <w:rPr>
                          <w:sz w:val="32"/>
                        </w:rPr>
                        <w:t>___________________________ takes care of his teeth by…</w:t>
                      </w:r>
                    </w:p>
                  </w:txbxContent>
                </v:textbox>
                <w10:wrap type="square" anchorx="margin"/>
              </v:shape>
            </w:pict>
          </mc:Fallback>
        </mc:AlternateContent>
      </w:r>
      <w:r w:rsidRPr="00E80516">
        <w:rPr>
          <w:rFonts w:ascii="Times New Roman" w:hAnsi="Times New Roman" w:cs="Times New Roman"/>
          <w:noProof/>
          <w:sz w:val="32"/>
          <w:szCs w:val="32"/>
        </w:rPr>
        <mc:AlternateContent>
          <mc:Choice Requires="wps">
            <w:drawing>
              <wp:anchor distT="45720" distB="45720" distL="114300" distR="114300" simplePos="0" relativeHeight="251725824" behindDoc="0" locked="0" layoutInCell="1" allowOverlap="1" wp14:anchorId="78ECC4DB" wp14:editId="2E48F6C7">
                <wp:simplePos x="0" y="0"/>
                <wp:positionH relativeFrom="margin">
                  <wp:align>center</wp:align>
                </wp:positionH>
                <wp:positionV relativeFrom="paragraph">
                  <wp:posOffset>2400300</wp:posOffset>
                </wp:positionV>
                <wp:extent cx="5514975" cy="438150"/>
                <wp:effectExtent l="0" t="0" r="9525" b="0"/>
                <wp:wrapSquare wrapText="bothSides"/>
                <wp:docPr id="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438150"/>
                        </a:xfrm>
                        <a:prstGeom prst="rect">
                          <a:avLst/>
                        </a:prstGeom>
                        <a:solidFill>
                          <a:srgbClr val="FFFFFF"/>
                        </a:solidFill>
                        <a:ln w="9525">
                          <a:noFill/>
                          <a:miter lim="800000"/>
                          <a:headEnd/>
                          <a:tailEnd/>
                        </a:ln>
                      </wps:spPr>
                      <wps:txbx>
                        <w:txbxContent>
                          <w:p w:rsidR="006B6EA5" w:rsidRPr="00E80516" w:rsidRDefault="006B6EA5" w:rsidP="0067695D">
                            <w:pPr>
                              <w:rPr>
                                <w:sz w:val="32"/>
                              </w:rPr>
                            </w:pPr>
                            <w:r w:rsidRPr="00E80516">
                              <w:rPr>
                                <w:sz w:val="32"/>
                              </w:rPr>
                              <w:t>___________________________ takes care of his teeth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CC4DB" id="_x0000_s1041" type="#_x0000_t202" style="position:absolute;margin-left:0;margin-top:189pt;width:434.25pt;height:34.5pt;z-index:251725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" stroked="f">
                <v:textbox>
                  <w:txbxContent>
                    <w:p w:rsidR="006B6EA5" w:rsidRPr="00E80516" w:rsidRDefault="006B6EA5" w:rsidP="0067695D">
                      <w:pPr>
                        <w:rPr>
                          <w:sz w:val="32"/>
                        </w:rPr>
                      </w:pPr>
                      <w:r w:rsidRPr="00E80516">
                        <w:rPr>
                          <w:sz w:val="32"/>
                        </w:rPr>
                        <w:t>___________________________ takes care of his teeth by…</w:t>
                      </w:r>
                    </w:p>
                  </w:txbxContent>
                </v:textbox>
                <w10:wrap type="square" anchorx="margin"/>
              </v:shape>
            </w:pict>
          </mc:Fallback>
        </mc:AlternateContent>
      </w:r>
      <w:r w:rsidRPr="00E80516">
        <w:rPr>
          <w:rFonts w:ascii="Times New Roman" w:hAnsi="Times New Roman" w:cs="Times New Roman"/>
          <w:noProof/>
          <w:sz w:val="32"/>
          <w:szCs w:val="32"/>
        </w:rPr>
        <mc:AlternateContent>
          <mc:Choice Requires="wps">
            <w:drawing>
              <wp:anchor distT="45720" distB="45720" distL="114300" distR="114300" simplePos="0" relativeHeight="251727872" behindDoc="0" locked="0" layoutInCell="1" allowOverlap="1" wp14:anchorId="402FF574" wp14:editId="0AE82FB9">
                <wp:simplePos x="0" y="0"/>
                <wp:positionH relativeFrom="margin">
                  <wp:align>center</wp:align>
                </wp:positionH>
                <wp:positionV relativeFrom="paragraph">
                  <wp:posOffset>1849120</wp:posOffset>
                </wp:positionV>
                <wp:extent cx="5514975" cy="438150"/>
                <wp:effectExtent l="0" t="0" r="9525" b="0"/>
                <wp:wrapSquare wrapText="bothSides"/>
                <wp:docPr id="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438150"/>
                        </a:xfrm>
                        <a:prstGeom prst="rect">
                          <a:avLst/>
                        </a:prstGeom>
                        <a:solidFill>
                          <a:srgbClr val="FFFFFF"/>
                        </a:solidFill>
                        <a:ln w="9525">
                          <a:noFill/>
                          <a:miter lim="800000"/>
                          <a:headEnd/>
                          <a:tailEnd/>
                        </a:ln>
                      </wps:spPr>
                      <wps:txbx>
                        <w:txbxContent>
                          <w:p w:rsidR="006B6EA5" w:rsidRPr="00E80516" w:rsidRDefault="006B6EA5" w:rsidP="0067695D">
                            <w:pPr>
                              <w:rPr>
                                <w:sz w:val="32"/>
                              </w:rPr>
                            </w:pPr>
                            <w:r w:rsidRPr="00E80516">
                              <w:rPr>
                                <w:sz w:val="32"/>
                              </w:rPr>
                              <w:t>___________________________ takes care of his teeth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FF574" id="_x0000_s1042" type="#_x0000_t202" style="position:absolute;margin-left:0;margin-top:145.6pt;width:434.25pt;height:34.5pt;z-index:2517278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" stroked="f">
                <v:textbox>
                  <w:txbxContent>
                    <w:p w:rsidR="006B6EA5" w:rsidRPr="00E80516" w:rsidRDefault="006B6EA5" w:rsidP="0067695D">
                      <w:pPr>
                        <w:rPr>
                          <w:sz w:val="32"/>
                        </w:rPr>
                      </w:pPr>
                      <w:r w:rsidRPr="00E80516">
                        <w:rPr>
                          <w:sz w:val="32"/>
                        </w:rPr>
                        <w:t>___________________________ takes care of his teeth by…</w:t>
                      </w:r>
                    </w:p>
                  </w:txbxContent>
                </v:textbox>
                <w10:wrap type="square" anchorx="margin"/>
              </v:shape>
            </w:pict>
          </mc:Fallback>
        </mc:AlternateContent>
      </w:r>
      <w:r w:rsidRPr="00E80516">
        <w:rPr>
          <w:rFonts w:ascii="Times New Roman" w:hAnsi="Times New Roman" w:cs="Times New Roman"/>
          <w:noProof/>
          <w:sz w:val="32"/>
          <w:szCs w:val="32"/>
        </w:rPr>
        <mc:AlternateContent>
          <mc:Choice Requires="wps">
            <w:drawing>
              <wp:anchor distT="45720" distB="45720" distL="114300" distR="114300" simplePos="0" relativeHeight="251729920" behindDoc="0" locked="0" layoutInCell="1" allowOverlap="1" wp14:anchorId="087B71C0" wp14:editId="02C7864E">
                <wp:simplePos x="0" y="0"/>
                <wp:positionH relativeFrom="margin">
                  <wp:align>center</wp:align>
                </wp:positionH>
                <wp:positionV relativeFrom="paragraph">
                  <wp:posOffset>1187450</wp:posOffset>
                </wp:positionV>
                <wp:extent cx="5514975" cy="438150"/>
                <wp:effectExtent l="0" t="0" r="9525" b="0"/>
                <wp:wrapSquare wrapText="bothSides"/>
                <wp:docPr id="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438150"/>
                        </a:xfrm>
                        <a:prstGeom prst="rect">
                          <a:avLst/>
                        </a:prstGeom>
                        <a:solidFill>
                          <a:srgbClr val="FFFFFF"/>
                        </a:solidFill>
                        <a:ln w="9525">
                          <a:noFill/>
                          <a:miter lim="800000"/>
                          <a:headEnd/>
                          <a:tailEnd/>
                        </a:ln>
                      </wps:spPr>
                      <wps:txbx>
                        <w:txbxContent>
                          <w:p w:rsidR="006B6EA5" w:rsidRPr="00E80516" w:rsidRDefault="006B6EA5" w:rsidP="0067695D">
                            <w:pPr>
                              <w:rPr>
                                <w:sz w:val="32"/>
                              </w:rPr>
                            </w:pPr>
                            <w:r w:rsidRPr="00E80516">
                              <w:rPr>
                                <w:sz w:val="32"/>
                              </w:rPr>
                              <w:t>___________________________ takes care of his teeth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B71C0" id="_x0000_s1043" type="#_x0000_t202" style="position:absolute;margin-left:0;margin-top:93.5pt;width:434.25pt;height:34.5pt;z-index:2517299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" stroked="f">
                <v:textbox>
                  <w:txbxContent>
                    <w:p w:rsidR="006B6EA5" w:rsidRPr="00E80516" w:rsidRDefault="006B6EA5" w:rsidP="0067695D">
                      <w:pPr>
                        <w:rPr>
                          <w:sz w:val="32"/>
                        </w:rPr>
                      </w:pPr>
                      <w:r w:rsidRPr="00E80516">
                        <w:rPr>
                          <w:sz w:val="32"/>
                        </w:rPr>
                        <w:t>___________________________ takes care of his teeth by…</w:t>
                      </w:r>
                    </w:p>
                  </w:txbxContent>
                </v:textbox>
                <w10:wrap type="square" anchorx="margin"/>
              </v:shape>
            </w:pict>
          </mc:Fallback>
        </mc:AlternateContent>
      </w:r>
      <w:r w:rsidRPr="00E80516">
        <w:rPr>
          <w:rFonts w:ascii="Times New Roman" w:hAnsi="Times New Roman" w:cs="Times New Roman"/>
          <w:noProof/>
          <w:sz w:val="32"/>
          <w:szCs w:val="32"/>
        </w:rPr>
        <mc:AlternateContent>
          <mc:Choice Requires="wps">
            <w:drawing>
              <wp:anchor distT="45720" distB="45720" distL="114300" distR="114300" simplePos="0" relativeHeight="251721728" behindDoc="0" locked="0" layoutInCell="1" allowOverlap="1" wp14:anchorId="3B78109D" wp14:editId="08222C4F">
                <wp:simplePos x="0" y="0"/>
                <wp:positionH relativeFrom="margin">
                  <wp:align>center</wp:align>
                </wp:positionH>
                <wp:positionV relativeFrom="paragraph">
                  <wp:posOffset>654050</wp:posOffset>
                </wp:positionV>
                <wp:extent cx="5514975" cy="438150"/>
                <wp:effectExtent l="0" t="0" r="9525" b="0"/>
                <wp:wrapSquare wrapText="bothSides"/>
                <wp:docPr id="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438150"/>
                        </a:xfrm>
                        <a:prstGeom prst="rect">
                          <a:avLst/>
                        </a:prstGeom>
                        <a:solidFill>
                          <a:srgbClr val="FFFFFF"/>
                        </a:solidFill>
                        <a:ln w="9525">
                          <a:noFill/>
                          <a:miter lim="800000"/>
                          <a:headEnd/>
                          <a:tailEnd/>
                        </a:ln>
                      </wps:spPr>
                      <wps:txbx>
                        <w:txbxContent>
                          <w:p w:rsidR="006B6EA5" w:rsidRPr="00E80516" w:rsidRDefault="006B6EA5" w:rsidP="0067695D">
                            <w:pPr>
                              <w:rPr>
                                <w:sz w:val="32"/>
                              </w:rPr>
                            </w:pPr>
                            <w:r w:rsidRPr="00E80516">
                              <w:rPr>
                                <w:sz w:val="32"/>
                              </w:rPr>
                              <w:t>___________________________ takes care of his teeth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8109D" id="_x0000_s1044" type="#_x0000_t202" style="position:absolute;margin-left:0;margin-top:51.5pt;width:434.25pt;height:34.5pt;z-index:2517217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" stroked="f">
                <v:textbox>
                  <w:txbxContent>
                    <w:p w:rsidR="006B6EA5" w:rsidRPr="00E80516" w:rsidRDefault="006B6EA5" w:rsidP="0067695D">
                      <w:pPr>
                        <w:rPr>
                          <w:sz w:val="32"/>
                        </w:rPr>
                      </w:pPr>
                      <w:r w:rsidRPr="00E80516">
                        <w:rPr>
                          <w:sz w:val="32"/>
                        </w:rPr>
                        <w:t>___________________________ takes care of his teeth by…</w:t>
                      </w:r>
                    </w:p>
                  </w:txbxContent>
                </v:textbox>
                <w10:wrap type="square" anchorx="margin"/>
              </v:shape>
            </w:pict>
          </mc:Fallback>
        </mc:AlternateContent>
      </w:r>
      <w:r w:rsidRPr="00E80516">
        <w:rPr>
          <w:rFonts w:ascii="Times New Roman" w:hAnsi="Times New Roman" w:cs="Times New Roman"/>
          <w:noProof/>
          <w:sz w:val="32"/>
          <w:szCs w:val="32"/>
        </w:rPr>
        <mc:AlternateContent>
          <mc:Choice Requires="wps">
            <w:drawing>
              <wp:anchor distT="45720" distB="45720" distL="114300" distR="114300" simplePos="0" relativeHeight="251720704" behindDoc="0" locked="0" layoutInCell="1" allowOverlap="1" wp14:anchorId="220A91F1" wp14:editId="0A8D89B8">
                <wp:simplePos x="0" y="0"/>
                <wp:positionH relativeFrom="margin">
                  <wp:align>center</wp:align>
                </wp:positionH>
                <wp:positionV relativeFrom="paragraph">
                  <wp:posOffset>96520</wp:posOffset>
                </wp:positionV>
                <wp:extent cx="5514975" cy="438150"/>
                <wp:effectExtent l="0" t="0" r="9525" b="0"/>
                <wp:wrapSquare wrapText="bothSides"/>
                <wp:docPr id="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438150"/>
                        </a:xfrm>
                        <a:prstGeom prst="rect">
                          <a:avLst/>
                        </a:prstGeom>
                        <a:solidFill>
                          <a:srgbClr val="FFFFFF"/>
                        </a:solidFill>
                        <a:ln w="9525">
                          <a:noFill/>
                          <a:miter lim="800000"/>
                          <a:headEnd/>
                          <a:tailEnd/>
                        </a:ln>
                      </wps:spPr>
                      <wps:txbx>
                        <w:txbxContent>
                          <w:p w:rsidR="006B6EA5" w:rsidRPr="00E80516" w:rsidRDefault="006B6EA5" w:rsidP="0067695D">
                            <w:pPr>
                              <w:rPr>
                                <w:sz w:val="32"/>
                              </w:rPr>
                            </w:pPr>
                            <w:r w:rsidRPr="00E80516">
                              <w:rPr>
                                <w:sz w:val="32"/>
                              </w:rPr>
                              <w:t>___________________________ takes care of his teeth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A91F1" id="_x0000_s1045" type="#_x0000_t202" style="position:absolute;margin-left:0;margin-top:7.6pt;width:434.25pt;height:34.5pt;z-index:2517207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" stroked="f">
                <v:textbox>
                  <w:txbxContent>
                    <w:p w:rsidR="006B6EA5" w:rsidRPr="00E80516" w:rsidRDefault="006B6EA5" w:rsidP="0067695D">
                      <w:pPr>
                        <w:rPr>
                          <w:sz w:val="32"/>
                        </w:rPr>
                      </w:pPr>
                      <w:r w:rsidRPr="00E80516">
                        <w:rPr>
                          <w:sz w:val="32"/>
                        </w:rPr>
                        <w:t>___________________________ takes care of his teeth by…</w:t>
                      </w:r>
                    </w:p>
                  </w:txbxContent>
                </v:textbox>
                <w10:wrap type="square" anchorx="margin"/>
              </v:shape>
            </w:pict>
          </mc:Fallback>
        </mc:AlternateContent>
      </w:r>
    </w:p>
    <w:p w:rsidR="0067695D" w:rsidRPr="00E80516" w:rsidRDefault="0067695D" w:rsidP="0067695D">
      <w:pPr>
        <w:rPr>
          <w:rFonts w:ascii="Times New Roman" w:hAnsi="Times New Roman" w:cs="Times New Roman"/>
          <w:sz w:val="32"/>
          <w:szCs w:val="32"/>
        </w:rPr>
      </w:pPr>
      <w:r>
        <w:rPr>
          <w:noProof/>
        </w:rPr>
        <mc:AlternateContent>
          <mc:Choice Requires="wpg">
            <w:drawing>
              <wp:anchor distT="0" distB="0" distL="114300" distR="114300" simplePos="0" relativeHeight="251719680" behindDoc="1" locked="0" layoutInCell="1" allowOverlap="1" wp14:anchorId="2FBC249A" wp14:editId="5FD507C7">
                <wp:simplePos x="0" y="0"/>
                <wp:positionH relativeFrom="page">
                  <wp:posOffset>914400</wp:posOffset>
                </wp:positionH>
                <wp:positionV relativeFrom="page">
                  <wp:posOffset>914400</wp:posOffset>
                </wp:positionV>
                <wp:extent cx="5895975" cy="5184775"/>
                <wp:effectExtent l="0" t="0" r="9525" b="15875"/>
                <wp:wrapNone/>
                <wp:docPr id="424"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975" cy="5184775"/>
                          <a:chOff x="476" y="520"/>
                          <a:chExt cx="15164" cy="10520"/>
                        </a:xfrm>
                      </wpg:grpSpPr>
                      <wpg:grpSp>
                        <wpg:cNvPr id="425" name="Group 284"/>
                        <wpg:cNvGrpSpPr>
                          <a:grpSpLocks/>
                        </wpg:cNvGrpSpPr>
                        <wpg:grpSpPr bwMode="auto">
                          <a:xfrm>
                            <a:off x="496" y="1700"/>
                            <a:ext cx="14924" cy="1160"/>
                            <a:chOff x="496" y="1700"/>
                            <a:chExt cx="14924" cy="1160"/>
                          </a:xfrm>
                        </wpg:grpSpPr>
                        <wps:wsp>
                          <wps:cNvPr id="426" name="Freeform 285"/>
                          <wps:cNvSpPr>
                            <a:spLocks/>
                          </wps:cNvSpPr>
                          <wps:spPr bwMode="auto">
                            <a:xfrm>
                              <a:off x="496" y="1700"/>
                              <a:ext cx="14924" cy="1160"/>
                            </a:xfrm>
                            <a:custGeom>
                              <a:avLst/>
                              <a:gdLst>
                                <a:gd name="T0" fmla="+- 0 496 496"/>
                                <a:gd name="T1" fmla="*/ T0 w 14924"/>
                                <a:gd name="T2" fmla="+- 0 2553 1700"/>
                                <a:gd name="T3" fmla="*/ 2553 h 1160"/>
                                <a:gd name="T4" fmla="+- 0 500 496"/>
                                <a:gd name="T5" fmla="*/ T4 w 14924"/>
                                <a:gd name="T6" fmla="+- 0 2000 1700"/>
                                <a:gd name="T7" fmla="*/ 2000 h 1160"/>
                                <a:gd name="T8" fmla="+- 0 508 496"/>
                                <a:gd name="T9" fmla="*/ T8 w 14924"/>
                                <a:gd name="T10" fmla="+- 0 1928 1700"/>
                                <a:gd name="T11" fmla="*/ 1928 h 1160"/>
                                <a:gd name="T12" fmla="+- 0 533 496"/>
                                <a:gd name="T13" fmla="*/ T12 w 14924"/>
                                <a:gd name="T14" fmla="+- 0 1862 1700"/>
                                <a:gd name="T15" fmla="*/ 1862 h 1160"/>
                                <a:gd name="T16" fmla="+- 0 571 496"/>
                                <a:gd name="T17" fmla="*/ T16 w 14924"/>
                                <a:gd name="T18" fmla="+- 0 1805 1700"/>
                                <a:gd name="T19" fmla="*/ 1805 h 1160"/>
                                <a:gd name="T20" fmla="+- 0 620 496"/>
                                <a:gd name="T21" fmla="*/ T20 w 14924"/>
                                <a:gd name="T22" fmla="+- 0 1758 1700"/>
                                <a:gd name="T23" fmla="*/ 1758 h 1160"/>
                                <a:gd name="T24" fmla="+- 0 680 496"/>
                                <a:gd name="T25" fmla="*/ T24 w 14924"/>
                                <a:gd name="T26" fmla="+- 0 1724 1700"/>
                                <a:gd name="T27" fmla="*/ 1724 h 1160"/>
                                <a:gd name="T28" fmla="+- 0 747 496"/>
                                <a:gd name="T29" fmla="*/ T28 w 14924"/>
                                <a:gd name="T30" fmla="+- 0 1704 1700"/>
                                <a:gd name="T31" fmla="*/ 1704 h 1160"/>
                                <a:gd name="T32" fmla="+- 0 796 496"/>
                                <a:gd name="T33" fmla="*/ T32 w 14924"/>
                                <a:gd name="T34" fmla="+- 0 1700 1700"/>
                                <a:gd name="T35" fmla="*/ 1700 h 1160"/>
                                <a:gd name="T36" fmla="+- 0 15129 496"/>
                                <a:gd name="T37" fmla="*/ T36 w 14924"/>
                                <a:gd name="T38" fmla="+- 0 1700 1700"/>
                                <a:gd name="T39" fmla="*/ 1700 h 1160"/>
                                <a:gd name="T40" fmla="+- 0 15200 496"/>
                                <a:gd name="T41" fmla="*/ T40 w 14924"/>
                                <a:gd name="T42" fmla="+- 0 1709 1700"/>
                                <a:gd name="T43" fmla="*/ 1709 h 1160"/>
                                <a:gd name="T44" fmla="+- 0 15265 496"/>
                                <a:gd name="T45" fmla="*/ T44 w 14924"/>
                                <a:gd name="T46" fmla="+- 0 1733 1700"/>
                                <a:gd name="T47" fmla="*/ 1733 h 1160"/>
                                <a:gd name="T48" fmla="+- 0 15320 496"/>
                                <a:gd name="T49" fmla="*/ T48 w 14924"/>
                                <a:gd name="T50" fmla="+- 0 1772 1700"/>
                                <a:gd name="T51" fmla="*/ 1772 h 1160"/>
                                <a:gd name="T52" fmla="+- 0 15365 496"/>
                                <a:gd name="T53" fmla="*/ T52 w 14924"/>
                                <a:gd name="T54" fmla="+- 0 1823 1700"/>
                                <a:gd name="T55" fmla="*/ 1823 h 1160"/>
                                <a:gd name="T56" fmla="+- 0 15398 496"/>
                                <a:gd name="T57" fmla="*/ T56 w 14924"/>
                                <a:gd name="T58" fmla="+- 0 1883 1700"/>
                                <a:gd name="T59" fmla="*/ 1883 h 1160"/>
                                <a:gd name="T60" fmla="+- 0 15416 496"/>
                                <a:gd name="T61" fmla="*/ T60 w 14924"/>
                                <a:gd name="T62" fmla="+- 0 1951 1700"/>
                                <a:gd name="T63" fmla="*/ 1951 h 1160"/>
                                <a:gd name="T64" fmla="+- 0 15420 496"/>
                                <a:gd name="T65" fmla="*/ T64 w 14924"/>
                                <a:gd name="T66" fmla="+- 0 2000 1700"/>
                                <a:gd name="T67" fmla="*/ 2000 h 1160"/>
                                <a:gd name="T68" fmla="+- 0 15420 496"/>
                                <a:gd name="T69" fmla="*/ T68 w 14924"/>
                                <a:gd name="T70" fmla="+- 0 2553 1700"/>
                                <a:gd name="T71" fmla="*/ 2553 h 1160"/>
                                <a:gd name="T72" fmla="+- 0 15412 496"/>
                                <a:gd name="T73" fmla="*/ T72 w 14924"/>
                                <a:gd name="T74" fmla="+- 0 2625 1700"/>
                                <a:gd name="T75" fmla="*/ 2625 h 1160"/>
                                <a:gd name="T76" fmla="+- 0 15388 496"/>
                                <a:gd name="T77" fmla="*/ T76 w 14924"/>
                                <a:gd name="T78" fmla="+- 0 2692 1700"/>
                                <a:gd name="T79" fmla="*/ 2692 h 1160"/>
                                <a:gd name="T80" fmla="+- 0 15352 496"/>
                                <a:gd name="T81" fmla="*/ T80 w 14924"/>
                                <a:gd name="T82" fmla="+- 0 2751 1700"/>
                                <a:gd name="T83" fmla="*/ 2751 h 1160"/>
                                <a:gd name="T84" fmla="+- 0 15303 496"/>
                                <a:gd name="T85" fmla="*/ T84 w 14924"/>
                                <a:gd name="T86" fmla="+- 0 2800 1700"/>
                                <a:gd name="T87" fmla="*/ 2800 h 1160"/>
                                <a:gd name="T88" fmla="+- 0 15244 496"/>
                                <a:gd name="T89" fmla="*/ T88 w 14924"/>
                                <a:gd name="T90" fmla="+- 0 2835 1700"/>
                                <a:gd name="T91" fmla="*/ 2835 h 1160"/>
                                <a:gd name="T92" fmla="+- 0 15177 496"/>
                                <a:gd name="T93" fmla="*/ T92 w 14924"/>
                                <a:gd name="T94" fmla="+- 0 2856 1700"/>
                                <a:gd name="T95" fmla="*/ 2856 h 1160"/>
                                <a:gd name="T96" fmla="+- 0 15129 496"/>
                                <a:gd name="T97" fmla="*/ T96 w 14924"/>
                                <a:gd name="T98" fmla="+- 0 2860 1700"/>
                                <a:gd name="T99" fmla="*/ 2860 h 1160"/>
                                <a:gd name="T100" fmla="+- 0 796 496"/>
                                <a:gd name="T101" fmla="*/ T100 w 14924"/>
                                <a:gd name="T102" fmla="+- 0 2860 1700"/>
                                <a:gd name="T103" fmla="*/ 2860 h 1160"/>
                                <a:gd name="T104" fmla="+- 0 724 496"/>
                                <a:gd name="T105" fmla="*/ T104 w 14924"/>
                                <a:gd name="T106" fmla="+- 0 2851 1700"/>
                                <a:gd name="T107" fmla="*/ 2851 h 1160"/>
                                <a:gd name="T108" fmla="+- 0 658 496"/>
                                <a:gd name="T109" fmla="*/ T108 w 14924"/>
                                <a:gd name="T110" fmla="+- 0 2825 1700"/>
                                <a:gd name="T111" fmla="*/ 2825 h 1160"/>
                                <a:gd name="T112" fmla="+- 0 601 496"/>
                                <a:gd name="T113" fmla="*/ T112 w 14924"/>
                                <a:gd name="T114" fmla="+- 0 2785 1700"/>
                                <a:gd name="T115" fmla="*/ 2785 h 1160"/>
                                <a:gd name="T116" fmla="+- 0 554 496"/>
                                <a:gd name="T117" fmla="*/ T116 w 14924"/>
                                <a:gd name="T118" fmla="+- 0 2733 1700"/>
                                <a:gd name="T119" fmla="*/ 2733 h 1160"/>
                                <a:gd name="T120" fmla="+- 0 520 496"/>
                                <a:gd name="T121" fmla="*/ T120 w 14924"/>
                                <a:gd name="T122" fmla="+- 0 2671 1700"/>
                                <a:gd name="T123" fmla="*/ 2671 h 1160"/>
                                <a:gd name="T124" fmla="+- 0 500 496"/>
                                <a:gd name="T125" fmla="*/ T124 w 14924"/>
                                <a:gd name="T126" fmla="+- 0 2602 1700"/>
                                <a:gd name="T127" fmla="*/ 2602 h 1160"/>
                                <a:gd name="T128" fmla="+- 0 496 496"/>
                                <a:gd name="T129" fmla="*/ T128 w 14924"/>
                                <a:gd name="T130" fmla="+- 0 2553 1700"/>
                                <a:gd name="T131" fmla="*/ 2553 h 1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4924" h="1160">
                                  <a:moveTo>
                                    <a:pt x="0" y="853"/>
                                  </a:moveTo>
                                  <a:lnTo>
                                    <a:pt x="4" y="300"/>
                                  </a:lnTo>
                                  <a:lnTo>
                                    <a:pt x="12" y="228"/>
                                  </a:lnTo>
                                  <a:lnTo>
                                    <a:pt x="37" y="162"/>
                                  </a:lnTo>
                                  <a:lnTo>
                                    <a:pt x="75" y="105"/>
                                  </a:lnTo>
                                  <a:lnTo>
                                    <a:pt x="124" y="58"/>
                                  </a:lnTo>
                                  <a:lnTo>
                                    <a:pt x="184" y="24"/>
                                  </a:lnTo>
                                  <a:lnTo>
                                    <a:pt x="251" y="4"/>
                                  </a:lnTo>
                                  <a:lnTo>
                                    <a:pt x="300" y="0"/>
                                  </a:lnTo>
                                  <a:lnTo>
                                    <a:pt x="14633" y="0"/>
                                  </a:lnTo>
                                  <a:lnTo>
                                    <a:pt x="14704" y="9"/>
                                  </a:lnTo>
                                  <a:lnTo>
                                    <a:pt x="14769" y="33"/>
                                  </a:lnTo>
                                  <a:lnTo>
                                    <a:pt x="14824" y="72"/>
                                  </a:lnTo>
                                  <a:lnTo>
                                    <a:pt x="14869" y="123"/>
                                  </a:lnTo>
                                  <a:lnTo>
                                    <a:pt x="14902" y="183"/>
                                  </a:lnTo>
                                  <a:lnTo>
                                    <a:pt x="14920" y="251"/>
                                  </a:lnTo>
                                  <a:lnTo>
                                    <a:pt x="14924" y="300"/>
                                  </a:lnTo>
                                  <a:lnTo>
                                    <a:pt x="14924" y="853"/>
                                  </a:lnTo>
                                  <a:lnTo>
                                    <a:pt x="14916" y="925"/>
                                  </a:lnTo>
                                  <a:lnTo>
                                    <a:pt x="14892" y="992"/>
                                  </a:lnTo>
                                  <a:lnTo>
                                    <a:pt x="14856" y="1051"/>
                                  </a:lnTo>
                                  <a:lnTo>
                                    <a:pt x="14807" y="1100"/>
                                  </a:lnTo>
                                  <a:lnTo>
                                    <a:pt x="14748" y="1135"/>
                                  </a:lnTo>
                                  <a:lnTo>
                                    <a:pt x="14681" y="1156"/>
                                  </a:lnTo>
                                  <a:lnTo>
                                    <a:pt x="14633" y="1160"/>
                                  </a:lnTo>
                                  <a:lnTo>
                                    <a:pt x="300" y="1160"/>
                                  </a:lnTo>
                                  <a:lnTo>
                                    <a:pt x="228" y="1151"/>
                                  </a:lnTo>
                                  <a:lnTo>
                                    <a:pt x="162" y="1125"/>
                                  </a:lnTo>
                                  <a:lnTo>
                                    <a:pt x="105" y="1085"/>
                                  </a:lnTo>
                                  <a:lnTo>
                                    <a:pt x="58" y="1033"/>
                                  </a:lnTo>
                                  <a:lnTo>
                                    <a:pt x="24" y="971"/>
                                  </a:lnTo>
                                  <a:lnTo>
                                    <a:pt x="4" y="902"/>
                                  </a:lnTo>
                                  <a:lnTo>
                                    <a:pt x="0" y="853"/>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282"/>
                        <wpg:cNvGrpSpPr>
                          <a:grpSpLocks/>
                        </wpg:cNvGrpSpPr>
                        <wpg:grpSpPr bwMode="auto">
                          <a:xfrm>
                            <a:off x="496" y="2860"/>
                            <a:ext cx="14924" cy="1160"/>
                            <a:chOff x="496" y="2860"/>
                            <a:chExt cx="14924" cy="1160"/>
                          </a:xfrm>
                        </wpg:grpSpPr>
                        <wps:wsp>
                          <wps:cNvPr id="428" name="Freeform 283"/>
                          <wps:cNvSpPr>
                            <a:spLocks/>
                          </wps:cNvSpPr>
                          <wps:spPr bwMode="auto">
                            <a:xfrm>
                              <a:off x="496" y="2860"/>
                              <a:ext cx="14924" cy="1160"/>
                            </a:xfrm>
                            <a:custGeom>
                              <a:avLst/>
                              <a:gdLst>
                                <a:gd name="T0" fmla="+- 0 15129 496"/>
                                <a:gd name="T1" fmla="*/ T0 w 14924"/>
                                <a:gd name="T2" fmla="+- 0 2860 2860"/>
                                <a:gd name="T3" fmla="*/ 2860 h 1160"/>
                                <a:gd name="T4" fmla="+- 0 796 496"/>
                                <a:gd name="T5" fmla="*/ T4 w 14924"/>
                                <a:gd name="T6" fmla="+- 0 2860 2860"/>
                                <a:gd name="T7" fmla="*/ 2860 h 1160"/>
                                <a:gd name="T8" fmla="+- 0 771 496"/>
                                <a:gd name="T9" fmla="*/ T8 w 14924"/>
                                <a:gd name="T10" fmla="+- 0 2861 2860"/>
                                <a:gd name="T11" fmla="*/ 2861 h 1160"/>
                                <a:gd name="T12" fmla="+- 0 702 496"/>
                                <a:gd name="T13" fmla="*/ T12 w 14924"/>
                                <a:gd name="T14" fmla="+- 0 2876 2860"/>
                                <a:gd name="T15" fmla="*/ 2876 h 1160"/>
                                <a:gd name="T16" fmla="+- 0 639 496"/>
                                <a:gd name="T17" fmla="*/ T16 w 14924"/>
                                <a:gd name="T18" fmla="+- 0 2907 2860"/>
                                <a:gd name="T19" fmla="*/ 2907 h 1160"/>
                                <a:gd name="T20" fmla="+- 0 586 496"/>
                                <a:gd name="T21" fmla="*/ T20 w 14924"/>
                                <a:gd name="T22" fmla="+- 0 2952 2860"/>
                                <a:gd name="T23" fmla="*/ 2952 h 1160"/>
                                <a:gd name="T24" fmla="+- 0 544 496"/>
                                <a:gd name="T25" fmla="*/ T24 w 14924"/>
                                <a:gd name="T26" fmla="+- 0 3008 2860"/>
                                <a:gd name="T27" fmla="*/ 3008 h 1160"/>
                                <a:gd name="T28" fmla="+- 0 515 496"/>
                                <a:gd name="T29" fmla="*/ T28 w 14924"/>
                                <a:gd name="T30" fmla="+- 0 3072 2860"/>
                                <a:gd name="T31" fmla="*/ 3072 h 1160"/>
                                <a:gd name="T32" fmla="+- 0 501 496"/>
                                <a:gd name="T33" fmla="*/ T32 w 14924"/>
                                <a:gd name="T34" fmla="+- 0 3143 2860"/>
                                <a:gd name="T35" fmla="*/ 3143 h 1160"/>
                                <a:gd name="T36" fmla="+- 0 496 496"/>
                                <a:gd name="T37" fmla="*/ T36 w 14924"/>
                                <a:gd name="T38" fmla="+- 0 3721 2860"/>
                                <a:gd name="T39" fmla="*/ 3721 h 1160"/>
                                <a:gd name="T40" fmla="+- 0 497 496"/>
                                <a:gd name="T41" fmla="*/ T40 w 14924"/>
                                <a:gd name="T42" fmla="+- 0 3745 2860"/>
                                <a:gd name="T43" fmla="*/ 3745 h 1160"/>
                                <a:gd name="T44" fmla="+- 0 511 496"/>
                                <a:gd name="T45" fmla="*/ T44 w 14924"/>
                                <a:gd name="T46" fmla="+- 0 3816 2860"/>
                                <a:gd name="T47" fmla="*/ 3816 h 1160"/>
                                <a:gd name="T48" fmla="+- 0 541 496"/>
                                <a:gd name="T49" fmla="*/ T48 w 14924"/>
                                <a:gd name="T50" fmla="+- 0 3879 2860"/>
                                <a:gd name="T51" fmla="*/ 3879 h 1160"/>
                                <a:gd name="T52" fmla="+- 0 584 496"/>
                                <a:gd name="T53" fmla="*/ T52 w 14924"/>
                                <a:gd name="T54" fmla="+- 0 3933 2860"/>
                                <a:gd name="T55" fmla="*/ 3933 h 1160"/>
                                <a:gd name="T56" fmla="+- 0 638 496"/>
                                <a:gd name="T57" fmla="*/ T56 w 14924"/>
                                <a:gd name="T58" fmla="+- 0 3975 2860"/>
                                <a:gd name="T59" fmla="*/ 3975 h 1160"/>
                                <a:gd name="T60" fmla="+- 0 701 496"/>
                                <a:gd name="T61" fmla="*/ T60 w 14924"/>
                                <a:gd name="T62" fmla="+- 0 4005 2860"/>
                                <a:gd name="T63" fmla="*/ 4005 h 1160"/>
                                <a:gd name="T64" fmla="+- 0 771 496"/>
                                <a:gd name="T65" fmla="*/ T64 w 14924"/>
                                <a:gd name="T66" fmla="+- 0 4019 2860"/>
                                <a:gd name="T67" fmla="*/ 4019 h 1160"/>
                                <a:gd name="T68" fmla="+- 0 796 496"/>
                                <a:gd name="T69" fmla="*/ T68 w 14924"/>
                                <a:gd name="T70" fmla="+- 0 4020 2860"/>
                                <a:gd name="T71" fmla="*/ 4020 h 1160"/>
                                <a:gd name="T72" fmla="+- 0 15129 496"/>
                                <a:gd name="T73" fmla="*/ T72 w 14924"/>
                                <a:gd name="T74" fmla="+- 0 4020 2860"/>
                                <a:gd name="T75" fmla="*/ 4020 h 1160"/>
                                <a:gd name="T76" fmla="+- 0 15200 496"/>
                                <a:gd name="T77" fmla="*/ T76 w 14924"/>
                                <a:gd name="T78" fmla="+- 0 4011 2860"/>
                                <a:gd name="T79" fmla="*/ 4011 h 1160"/>
                                <a:gd name="T80" fmla="+- 0 15265 496"/>
                                <a:gd name="T81" fmla="*/ T80 w 14924"/>
                                <a:gd name="T82" fmla="+- 0 3987 2860"/>
                                <a:gd name="T83" fmla="*/ 3987 h 1160"/>
                                <a:gd name="T84" fmla="+- 0 15320 496"/>
                                <a:gd name="T85" fmla="*/ T84 w 14924"/>
                                <a:gd name="T86" fmla="+- 0 3948 2860"/>
                                <a:gd name="T87" fmla="*/ 3948 h 1160"/>
                                <a:gd name="T88" fmla="+- 0 15365 496"/>
                                <a:gd name="T89" fmla="*/ T88 w 14924"/>
                                <a:gd name="T90" fmla="+- 0 3898 2860"/>
                                <a:gd name="T91" fmla="*/ 3898 h 1160"/>
                                <a:gd name="T92" fmla="+- 0 15398 496"/>
                                <a:gd name="T93" fmla="*/ T92 w 14924"/>
                                <a:gd name="T94" fmla="+- 0 3837 2860"/>
                                <a:gd name="T95" fmla="*/ 3837 h 1160"/>
                                <a:gd name="T96" fmla="+- 0 15416 496"/>
                                <a:gd name="T97" fmla="*/ T96 w 14924"/>
                                <a:gd name="T98" fmla="+- 0 3769 2860"/>
                                <a:gd name="T99" fmla="*/ 3769 h 1160"/>
                                <a:gd name="T100" fmla="+- 0 15420 496"/>
                                <a:gd name="T101" fmla="*/ T100 w 14924"/>
                                <a:gd name="T102" fmla="+- 0 3721 2860"/>
                                <a:gd name="T103" fmla="*/ 3721 h 1160"/>
                                <a:gd name="T104" fmla="+- 0 15420 496"/>
                                <a:gd name="T105" fmla="*/ T104 w 14924"/>
                                <a:gd name="T106" fmla="+- 0 3168 2860"/>
                                <a:gd name="T107" fmla="*/ 3168 h 1160"/>
                                <a:gd name="T108" fmla="+- 0 15412 496"/>
                                <a:gd name="T109" fmla="*/ T108 w 14924"/>
                                <a:gd name="T110" fmla="+- 0 3095 2860"/>
                                <a:gd name="T111" fmla="*/ 3095 h 1160"/>
                                <a:gd name="T112" fmla="+- 0 15388 496"/>
                                <a:gd name="T113" fmla="*/ T112 w 14924"/>
                                <a:gd name="T114" fmla="+- 0 3028 2860"/>
                                <a:gd name="T115" fmla="*/ 3028 h 1160"/>
                                <a:gd name="T116" fmla="+- 0 15352 496"/>
                                <a:gd name="T117" fmla="*/ T116 w 14924"/>
                                <a:gd name="T118" fmla="+- 0 2969 2860"/>
                                <a:gd name="T119" fmla="*/ 2969 h 1160"/>
                                <a:gd name="T120" fmla="+- 0 15303 496"/>
                                <a:gd name="T121" fmla="*/ T120 w 14924"/>
                                <a:gd name="T122" fmla="+- 0 2921 2860"/>
                                <a:gd name="T123" fmla="*/ 2921 h 1160"/>
                                <a:gd name="T124" fmla="+- 0 15244 496"/>
                                <a:gd name="T125" fmla="*/ T124 w 14924"/>
                                <a:gd name="T126" fmla="+- 0 2885 2860"/>
                                <a:gd name="T127" fmla="*/ 2885 h 1160"/>
                                <a:gd name="T128" fmla="+- 0 15177 496"/>
                                <a:gd name="T129" fmla="*/ T128 w 14924"/>
                                <a:gd name="T130" fmla="+- 0 2864 2860"/>
                                <a:gd name="T131" fmla="*/ 2864 h 1160"/>
                                <a:gd name="T132" fmla="+- 0 15129 496"/>
                                <a:gd name="T133" fmla="*/ T132 w 14924"/>
                                <a:gd name="T134" fmla="+- 0 2860 2860"/>
                                <a:gd name="T135" fmla="*/ 2860 h 1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924" h="1160">
                                  <a:moveTo>
                                    <a:pt x="14633" y="0"/>
                                  </a:moveTo>
                                  <a:lnTo>
                                    <a:pt x="300" y="0"/>
                                  </a:lnTo>
                                  <a:lnTo>
                                    <a:pt x="275" y="1"/>
                                  </a:lnTo>
                                  <a:lnTo>
                                    <a:pt x="206" y="16"/>
                                  </a:lnTo>
                                  <a:lnTo>
                                    <a:pt x="143" y="47"/>
                                  </a:lnTo>
                                  <a:lnTo>
                                    <a:pt x="90" y="92"/>
                                  </a:lnTo>
                                  <a:lnTo>
                                    <a:pt x="48" y="148"/>
                                  </a:lnTo>
                                  <a:lnTo>
                                    <a:pt x="19" y="212"/>
                                  </a:lnTo>
                                  <a:lnTo>
                                    <a:pt x="5" y="283"/>
                                  </a:lnTo>
                                  <a:lnTo>
                                    <a:pt x="0" y="861"/>
                                  </a:lnTo>
                                  <a:lnTo>
                                    <a:pt x="1" y="885"/>
                                  </a:lnTo>
                                  <a:lnTo>
                                    <a:pt x="15" y="956"/>
                                  </a:lnTo>
                                  <a:lnTo>
                                    <a:pt x="45" y="1019"/>
                                  </a:lnTo>
                                  <a:lnTo>
                                    <a:pt x="88" y="1073"/>
                                  </a:lnTo>
                                  <a:lnTo>
                                    <a:pt x="142" y="1115"/>
                                  </a:lnTo>
                                  <a:lnTo>
                                    <a:pt x="205" y="1145"/>
                                  </a:lnTo>
                                  <a:lnTo>
                                    <a:pt x="275" y="1159"/>
                                  </a:lnTo>
                                  <a:lnTo>
                                    <a:pt x="300" y="1160"/>
                                  </a:lnTo>
                                  <a:lnTo>
                                    <a:pt x="14633" y="1160"/>
                                  </a:lnTo>
                                  <a:lnTo>
                                    <a:pt x="14704" y="1151"/>
                                  </a:lnTo>
                                  <a:lnTo>
                                    <a:pt x="14769" y="1127"/>
                                  </a:lnTo>
                                  <a:lnTo>
                                    <a:pt x="14824" y="1088"/>
                                  </a:lnTo>
                                  <a:lnTo>
                                    <a:pt x="14869" y="1038"/>
                                  </a:lnTo>
                                  <a:lnTo>
                                    <a:pt x="14902" y="977"/>
                                  </a:lnTo>
                                  <a:lnTo>
                                    <a:pt x="14920" y="909"/>
                                  </a:lnTo>
                                  <a:lnTo>
                                    <a:pt x="14924" y="861"/>
                                  </a:lnTo>
                                  <a:lnTo>
                                    <a:pt x="14924" y="308"/>
                                  </a:lnTo>
                                  <a:lnTo>
                                    <a:pt x="14916" y="235"/>
                                  </a:lnTo>
                                  <a:lnTo>
                                    <a:pt x="14892" y="168"/>
                                  </a:lnTo>
                                  <a:lnTo>
                                    <a:pt x="14856" y="109"/>
                                  </a:lnTo>
                                  <a:lnTo>
                                    <a:pt x="14807" y="61"/>
                                  </a:lnTo>
                                  <a:lnTo>
                                    <a:pt x="14748" y="25"/>
                                  </a:lnTo>
                                  <a:lnTo>
                                    <a:pt x="14681" y="4"/>
                                  </a:lnTo>
                                  <a:lnTo>
                                    <a:pt x="1463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 name="Group 280"/>
                        <wpg:cNvGrpSpPr>
                          <a:grpSpLocks/>
                        </wpg:cNvGrpSpPr>
                        <wpg:grpSpPr bwMode="auto">
                          <a:xfrm>
                            <a:off x="496" y="2860"/>
                            <a:ext cx="14924" cy="1160"/>
                            <a:chOff x="496" y="2860"/>
                            <a:chExt cx="14924" cy="1160"/>
                          </a:xfrm>
                        </wpg:grpSpPr>
                        <wps:wsp>
                          <wps:cNvPr id="430" name="Freeform 281"/>
                          <wps:cNvSpPr>
                            <a:spLocks/>
                          </wps:cNvSpPr>
                          <wps:spPr bwMode="auto">
                            <a:xfrm>
                              <a:off x="496" y="2860"/>
                              <a:ext cx="14924" cy="1160"/>
                            </a:xfrm>
                            <a:custGeom>
                              <a:avLst/>
                              <a:gdLst>
                                <a:gd name="T0" fmla="+- 0 496 496"/>
                                <a:gd name="T1" fmla="*/ T0 w 14924"/>
                                <a:gd name="T2" fmla="+- 0 3721 2860"/>
                                <a:gd name="T3" fmla="*/ 3721 h 1160"/>
                                <a:gd name="T4" fmla="+- 0 500 496"/>
                                <a:gd name="T5" fmla="*/ T4 w 14924"/>
                                <a:gd name="T6" fmla="+- 0 3168 2860"/>
                                <a:gd name="T7" fmla="*/ 3168 h 1160"/>
                                <a:gd name="T8" fmla="+- 0 508 496"/>
                                <a:gd name="T9" fmla="*/ T8 w 14924"/>
                                <a:gd name="T10" fmla="+- 0 3095 2860"/>
                                <a:gd name="T11" fmla="*/ 3095 h 1160"/>
                                <a:gd name="T12" fmla="+- 0 533 496"/>
                                <a:gd name="T13" fmla="*/ T12 w 14924"/>
                                <a:gd name="T14" fmla="+- 0 3028 2860"/>
                                <a:gd name="T15" fmla="*/ 3028 h 1160"/>
                                <a:gd name="T16" fmla="+- 0 571 496"/>
                                <a:gd name="T17" fmla="*/ T16 w 14924"/>
                                <a:gd name="T18" fmla="+- 0 2969 2860"/>
                                <a:gd name="T19" fmla="*/ 2969 h 1160"/>
                                <a:gd name="T20" fmla="+- 0 620 496"/>
                                <a:gd name="T21" fmla="*/ T20 w 14924"/>
                                <a:gd name="T22" fmla="+- 0 2921 2860"/>
                                <a:gd name="T23" fmla="*/ 2921 h 1160"/>
                                <a:gd name="T24" fmla="+- 0 680 496"/>
                                <a:gd name="T25" fmla="*/ T24 w 14924"/>
                                <a:gd name="T26" fmla="+- 0 2885 2860"/>
                                <a:gd name="T27" fmla="*/ 2885 h 1160"/>
                                <a:gd name="T28" fmla="+- 0 747 496"/>
                                <a:gd name="T29" fmla="*/ T28 w 14924"/>
                                <a:gd name="T30" fmla="+- 0 2864 2860"/>
                                <a:gd name="T31" fmla="*/ 2864 h 1160"/>
                                <a:gd name="T32" fmla="+- 0 796 496"/>
                                <a:gd name="T33" fmla="*/ T32 w 14924"/>
                                <a:gd name="T34" fmla="+- 0 2860 2860"/>
                                <a:gd name="T35" fmla="*/ 2860 h 1160"/>
                                <a:gd name="T36" fmla="+- 0 15129 496"/>
                                <a:gd name="T37" fmla="*/ T36 w 14924"/>
                                <a:gd name="T38" fmla="+- 0 2860 2860"/>
                                <a:gd name="T39" fmla="*/ 2860 h 1160"/>
                                <a:gd name="T40" fmla="+- 0 15200 496"/>
                                <a:gd name="T41" fmla="*/ T40 w 14924"/>
                                <a:gd name="T42" fmla="+- 0 2869 2860"/>
                                <a:gd name="T43" fmla="*/ 2869 h 1160"/>
                                <a:gd name="T44" fmla="+- 0 15265 496"/>
                                <a:gd name="T45" fmla="*/ T44 w 14924"/>
                                <a:gd name="T46" fmla="+- 0 2895 2860"/>
                                <a:gd name="T47" fmla="*/ 2895 h 1160"/>
                                <a:gd name="T48" fmla="+- 0 15320 496"/>
                                <a:gd name="T49" fmla="*/ T48 w 14924"/>
                                <a:gd name="T50" fmla="+- 0 2936 2860"/>
                                <a:gd name="T51" fmla="*/ 2936 h 1160"/>
                                <a:gd name="T52" fmla="+- 0 15365 496"/>
                                <a:gd name="T53" fmla="*/ T52 w 14924"/>
                                <a:gd name="T54" fmla="+- 0 2988 2860"/>
                                <a:gd name="T55" fmla="*/ 2988 h 1160"/>
                                <a:gd name="T56" fmla="+- 0 15398 496"/>
                                <a:gd name="T57" fmla="*/ T56 w 14924"/>
                                <a:gd name="T58" fmla="+- 0 3050 2860"/>
                                <a:gd name="T59" fmla="*/ 3050 h 1160"/>
                                <a:gd name="T60" fmla="+- 0 15416 496"/>
                                <a:gd name="T61" fmla="*/ T60 w 14924"/>
                                <a:gd name="T62" fmla="+- 0 3119 2860"/>
                                <a:gd name="T63" fmla="*/ 3119 h 1160"/>
                                <a:gd name="T64" fmla="+- 0 15420 496"/>
                                <a:gd name="T65" fmla="*/ T64 w 14924"/>
                                <a:gd name="T66" fmla="+- 0 3168 2860"/>
                                <a:gd name="T67" fmla="*/ 3168 h 1160"/>
                                <a:gd name="T68" fmla="+- 0 15420 496"/>
                                <a:gd name="T69" fmla="*/ T68 w 14924"/>
                                <a:gd name="T70" fmla="+- 0 3721 2860"/>
                                <a:gd name="T71" fmla="*/ 3721 h 1160"/>
                                <a:gd name="T72" fmla="+- 0 15412 496"/>
                                <a:gd name="T73" fmla="*/ T72 w 14924"/>
                                <a:gd name="T74" fmla="+- 0 3793 2860"/>
                                <a:gd name="T75" fmla="*/ 3793 h 1160"/>
                                <a:gd name="T76" fmla="+- 0 15388 496"/>
                                <a:gd name="T77" fmla="*/ T76 w 14924"/>
                                <a:gd name="T78" fmla="+- 0 3859 2860"/>
                                <a:gd name="T79" fmla="*/ 3859 h 1160"/>
                                <a:gd name="T80" fmla="+- 0 15352 496"/>
                                <a:gd name="T81" fmla="*/ T80 w 14924"/>
                                <a:gd name="T82" fmla="+- 0 3916 2860"/>
                                <a:gd name="T83" fmla="*/ 3916 h 1160"/>
                                <a:gd name="T84" fmla="+- 0 15303 496"/>
                                <a:gd name="T85" fmla="*/ T84 w 14924"/>
                                <a:gd name="T86" fmla="+- 0 3962 2860"/>
                                <a:gd name="T87" fmla="*/ 3962 h 1160"/>
                                <a:gd name="T88" fmla="+- 0 15244 496"/>
                                <a:gd name="T89" fmla="*/ T88 w 14924"/>
                                <a:gd name="T90" fmla="+- 0 3997 2860"/>
                                <a:gd name="T91" fmla="*/ 3997 h 1160"/>
                                <a:gd name="T92" fmla="+- 0 15177 496"/>
                                <a:gd name="T93" fmla="*/ T92 w 14924"/>
                                <a:gd name="T94" fmla="+- 0 4016 2860"/>
                                <a:gd name="T95" fmla="*/ 4016 h 1160"/>
                                <a:gd name="T96" fmla="+- 0 15129 496"/>
                                <a:gd name="T97" fmla="*/ T96 w 14924"/>
                                <a:gd name="T98" fmla="+- 0 4020 2860"/>
                                <a:gd name="T99" fmla="*/ 4020 h 1160"/>
                                <a:gd name="T100" fmla="+- 0 796 496"/>
                                <a:gd name="T101" fmla="*/ T100 w 14924"/>
                                <a:gd name="T102" fmla="+- 0 4020 2860"/>
                                <a:gd name="T103" fmla="*/ 4020 h 1160"/>
                                <a:gd name="T104" fmla="+- 0 724 496"/>
                                <a:gd name="T105" fmla="*/ T104 w 14924"/>
                                <a:gd name="T106" fmla="+- 0 4011 2860"/>
                                <a:gd name="T107" fmla="*/ 4011 h 1160"/>
                                <a:gd name="T108" fmla="+- 0 658 496"/>
                                <a:gd name="T109" fmla="*/ T108 w 14924"/>
                                <a:gd name="T110" fmla="+- 0 3987 2860"/>
                                <a:gd name="T111" fmla="*/ 3987 h 1160"/>
                                <a:gd name="T112" fmla="+- 0 601 496"/>
                                <a:gd name="T113" fmla="*/ T112 w 14924"/>
                                <a:gd name="T114" fmla="+- 0 3948 2860"/>
                                <a:gd name="T115" fmla="*/ 3948 h 1160"/>
                                <a:gd name="T116" fmla="+- 0 554 496"/>
                                <a:gd name="T117" fmla="*/ T116 w 14924"/>
                                <a:gd name="T118" fmla="+- 0 3898 2860"/>
                                <a:gd name="T119" fmla="*/ 3898 h 1160"/>
                                <a:gd name="T120" fmla="+- 0 520 496"/>
                                <a:gd name="T121" fmla="*/ T120 w 14924"/>
                                <a:gd name="T122" fmla="+- 0 3837 2860"/>
                                <a:gd name="T123" fmla="*/ 3837 h 1160"/>
                                <a:gd name="T124" fmla="+- 0 500 496"/>
                                <a:gd name="T125" fmla="*/ T124 w 14924"/>
                                <a:gd name="T126" fmla="+- 0 3769 2860"/>
                                <a:gd name="T127" fmla="*/ 3769 h 1160"/>
                                <a:gd name="T128" fmla="+- 0 496 496"/>
                                <a:gd name="T129" fmla="*/ T128 w 14924"/>
                                <a:gd name="T130" fmla="+- 0 3721 2860"/>
                                <a:gd name="T131" fmla="*/ 3721 h 1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4924" h="1160">
                                  <a:moveTo>
                                    <a:pt x="0" y="861"/>
                                  </a:moveTo>
                                  <a:lnTo>
                                    <a:pt x="4" y="308"/>
                                  </a:lnTo>
                                  <a:lnTo>
                                    <a:pt x="12" y="235"/>
                                  </a:lnTo>
                                  <a:lnTo>
                                    <a:pt x="37" y="168"/>
                                  </a:lnTo>
                                  <a:lnTo>
                                    <a:pt x="75" y="109"/>
                                  </a:lnTo>
                                  <a:lnTo>
                                    <a:pt x="124" y="61"/>
                                  </a:lnTo>
                                  <a:lnTo>
                                    <a:pt x="184" y="25"/>
                                  </a:lnTo>
                                  <a:lnTo>
                                    <a:pt x="251" y="4"/>
                                  </a:lnTo>
                                  <a:lnTo>
                                    <a:pt x="300" y="0"/>
                                  </a:lnTo>
                                  <a:lnTo>
                                    <a:pt x="14633" y="0"/>
                                  </a:lnTo>
                                  <a:lnTo>
                                    <a:pt x="14704" y="9"/>
                                  </a:lnTo>
                                  <a:lnTo>
                                    <a:pt x="14769" y="35"/>
                                  </a:lnTo>
                                  <a:lnTo>
                                    <a:pt x="14824" y="76"/>
                                  </a:lnTo>
                                  <a:lnTo>
                                    <a:pt x="14869" y="128"/>
                                  </a:lnTo>
                                  <a:lnTo>
                                    <a:pt x="14902" y="190"/>
                                  </a:lnTo>
                                  <a:lnTo>
                                    <a:pt x="14920" y="259"/>
                                  </a:lnTo>
                                  <a:lnTo>
                                    <a:pt x="14924" y="308"/>
                                  </a:lnTo>
                                  <a:lnTo>
                                    <a:pt x="14924" y="861"/>
                                  </a:lnTo>
                                  <a:lnTo>
                                    <a:pt x="14916" y="933"/>
                                  </a:lnTo>
                                  <a:lnTo>
                                    <a:pt x="14892" y="999"/>
                                  </a:lnTo>
                                  <a:lnTo>
                                    <a:pt x="14856" y="1056"/>
                                  </a:lnTo>
                                  <a:lnTo>
                                    <a:pt x="14807" y="1102"/>
                                  </a:lnTo>
                                  <a:lnTo>
                                    <a:pt x="14748" y="1137"/>
                                  </a:lnTo>
                                  <a:lnTo>
                                    <a:pt x="14681" y="1156"/>
                                  </a:lnTo>
                                  <a:lnTo>
                                    <a:pt x="14633" y="1160"/>
                                  </a:lnTo>
                                  <a:lnTo>
                                    <a:pt x="300" y="1160"/>
                                  </a:lnTo>
                                  <a:lnTo>
                                    <a:pt x="228" y="1151"/>
                                  </a:lnTo>
                                  <a:lnTo>
                                    <a:pt x="162" y="1127"/>
                                  </a:lnTo>
                                  <a:lnTo>
                                    <a:pt x="105" y="1088"/>
                                  </a:lnTo>
                                  <a:lnTo>
                                    <a:pt x="58" y="1038"/>
                                  </a:lnTo>
                                  <a:lnTo>
                                    <a:pt x="24" y="977"/>
                                  </a:lnTo>
                                  <a:lnTo>
                                    <a:pt x="4" y="909"/>
                                  </a:lnTo>
                                  <a:lnTo>
                                    <a:pt x="0" y="861"/>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278"/>
                        <wpg:cNvGrpSpPr>
                          <a:grpSpLocks/>
                        </wpg:cNvGrpSpPr>
                        <wpg:grpSpPr bwMode="auto">
                          <a:xfrm>
                            <a:off x="512" y="4060"/>
                            <a:ext cx="14928" cy="1160"/>
                            <a:chOff x="512" y="4060"/>
                            <a:chExt cx="14928" cy="1160"/>
                          </a:xfrm>
                        </wpg:grpSpPr>
                        <wps:wsp>
                          <wps:cNvPr id="432" name="Freeform 279"/>
                          <wps:cNvSpPr>
                            <a:spLocks/>
                          </wps:cNvSpPr>
                          <wps:spPr bwMode="auto">
                            <a:xfrm>
                              <a:off x="512" y="4060"/>
                              <a:ext cx="14928" cy="1160"/>
                            </a:xfrm>
                            <a:custGeom>
                              <a:avLst/>
                              <a:gdLst>
                                <a:gd name="T0" fmla="+- 0 512 512"/>
                                <a:gd name="T1" fmla="*/ T0 w 14928"/>
                                <a:gd name="T2" fmla="+- 0 4921 4060"/>
                                <a:gd name="T3" fmla="*/ 4921 h 1160"/>
                                <a:gd name="T4" fmla="+- 0 520 512"/>
                                <a:gd name="T5" fmla="*/ T4 w 14928"/>
                                <a:gd name="T6" fmla="+- 0 4368 4060"/>
                                <a:gd name="T7" fmla="*/ 4368 h 1160"/>
                                <a:gd name="T8" fmla="+- 0 528 512"/>
                                <a:gd name="T9" fmla="*/ T8 w 14928"/>
                                <a:gd name="T10" fmla="+- 0 4295 4060"/>
                                <a:gd name="T11" fmla="*/ 4295 h 1160"/>
                                <a:gd name="T12" fmla="+- 0 552 512"/>
                                <a:gd name="T13" fmla="*/ T12 w 14928"/>
                                <a:gd name="T14" fmla="+- 0 4228 4060"/>
                                <a:gd name="T15" fmla="*/ 4228 h 1160"/>
                                <a:gd name="T16" fmla="+- 0 589 512"/>
                                <a:gd name="T17" fmla="*/ T16 w 14928"/>
                                <a:gd name="T18" fmla="+- 0 4169 4060"/>
                                <a:gd name="T19" fmla="*/ 4169 h 1160"/>
                                <a:gd name="T20" fmla="+- 0 638 512"/>
                                <a:gd name="T21" fmla="*/ T20 w 14928"/>
                                <a:gd name="T22" fmla="+- 0 4121 4060"/>
                                <a:gd name="T23" fmla="*/ 4121 h 1160"/>
                                <a:gd name="T24" fmla="+- 0 696 512"/>
                                <a:gd name="T25" fmla="*/ T24 w 14928"/>
                                <a:gd name="T26" fmla="+- 0 4085 4060"/>
                                <a:gd name="T27" fmla="*/ 4085 h 1160"/>
                                <a:gd name="T28" fmla="+- 0 764 512"/>
                                <a:gd name="T29" fmla="*/ T28 w 14928"/>
                                <a:gd name="T30" fmla="+- 0 4064 4060"/>
                                <a:gd name="T31" fmla="*/ 4064 h 1160"/>
                                <a:gd name="T32" fmla="+- 0 812 512"/>
                                <a:gd name="T33" fmla="*/ T32 w 14928"/>
                                <a:gd name="T34" fmla="+- 0 4060 4060"/>
                                <a:gd name="T35" fmla="*/ 4060 h 1160"/>
                                <a:gd name="T36" fmla="+- 0 15145 512"/>
                                <a:gd name="T37" fmla="*/ T36 w 14928"/>
                                <a:gd name="T38" fmla="+- 0 4060 4060"/>
                                <a:gd name="T39" fmla="*/ 4060 h 1160"/>
                                <a:gd name="T40" fmla="+- 0 15217 512"/>
                                <a:gd name="T41" fmla="*/ T40 w 14928"/>
                                <a:gd name="T42" fmla="+- 0 4069 4060"/>
                                <a:gd name="T43" fmla="*/ 4069 h 1160"/>
                                <a:gd name="T44" fmla="+- 0 15282 512"/>
                                <a:gd name="T45" fmla="*/ T44 w 14928"/>
                                <a:gd name="T46" fmla="+- 0 4095 4060"/>
                                <a:gd name="T47" fmla="*/ 4095 h 1160"/>
                                <a:gd name="T48" fmla="+- 0 15338 512"/>
                                <a:gd name="T49" fmla="*/ T48 w 14928"/>
                                <a:gd name="T50" fmla="+- 0 4136 4060"/>
                                <a:gd name="T51" fmla="*/ 4136 h 1160"/>
                                <a:gd name="T52" fmla="+- 0 15384 512"/>
                                <a:gd name="T53" fmla="*/ T52 w 14928"/>
                                <a:gd name="T54" fmla="+- 0 4188 4060"/>
                                <a:gd name="T55" fmla="*/ 4188 h 1160"/>
                                <a:gd name="T56" fmla="+- 0 15417 512"/>
                                <a:gd name="T57" fmla="*/ T56 w 14928"/>
                                <a:gd name="T58" fmla="+- 0 4250 4060"/>
                                <a:gd name="T59" fmla="*/ 4250 h 1160"/>
                                <a:gd name="T60" fmla="+- 0 15436 512"/>
                                <a:gd name="T61" fmla="*/ T60 w 14928"/>
                                <a:gd name="T62" fmla="+- 0 4319 4060"/>
                                <a:gd name="T63" fmla="*/ 4319 h 1160"/>
                                <a:gd name="T64" fmla="+- 0 15440 512"/>
                                <a:gd name="T65" fmla="*/ T64 w 14928"/>
                                <a:gd name="T66" fmla="+- 0 4368 4060"/>
                                <a:gd name="T67" fmla="*/ 4368 h 1160"/>
                                <a:gd name="T68" fmla="+- 0 15440 512"/>
                                <a:gd name="T69" fmla="*/ T68 w 14928"/>
                                <a:gd name="T70" fmla="+- 0 4921 4060"/>
                                <a:gd name="T71" fmla="*/ 4921 h 1160"/>
                                <a:gd name="T72" fmla="+- 0 15432 512"/>
                                <a:gd name="T73" fmla="*/ T72 w 14928"/>
                                <a:gd name="T74" fmla="+- 0 4993 4060"/>
                                <a:gd name="T75" fmla="*/ 4993 h 1160"/>
                                <a:gd name="T76" fmla="+- 0 15408 512"/>
                                <a:gd name="T77" fmla="*/ T76 w 14928"/>
                                <a:gd name="T78" fmla="+- 0 5059 4060"/>
                                <a:gd name="T79" fmla="*/ 5059 h 1160"/>
                                <a:gd name="T80" fmla="+- 0 15370 512"/>
                                <a:gd name="T81" fmla="*/ T80 w 14928"/>
                                <a:gd name="T82" fmla="+- 0 5116 4060"/>
                                <a:gd name="T83" fmla="*/ 5116 h 1160"/>
                                <a:gd name="T84" fmla="+- 0 15320 512"/>
                                <a:gd name="T85" fmla="*/ T84 w 14928"/>
                                <a:gd name="T86" fmla="+- 0 5162 4060"/>
                                <a:gd name="T87" fmla="*/ 5162 h 1160"/>
                                <a:gd name="T88" fmla="+- 0 15261 512"/>
                                <a:gd name="T89" fmla="*/ T88 w 14928"/>
                                <a:gd name="T90" fmla="+- 0 5197 4060"/>
                                <a:gd name="T91" fmla="*/ 5197 h 1160"/>
                                <a:gd name="T92" fmla="+- 0 15193 512"/>
                                <a:gd name="T93" fmla="*/ T92 w 14928"/>
                                <a:gd name="T94" fmla="+- 0 5216 4060"/>
                                <a:gd name="T95" fmla="*/ 5216 h 1160"/>
                                <a:gd name="T96" fmla="+- 0 15145 512"/>
                                <a:gd name="T97" fmla="*/ T96 w 14928"/>
                                <a:gd name="T98" fmla="+- 0 5220 4060"/>
                                <a:gd name="T99" fmla="*/ 5220 h 1160"/>
                                <a:gd name="T100" fmla="+- 0 812 512"/>
                                <a:gd name="T101" fmla="*/ T100 w 14928"/>
                                <a:gd name="T102" fmla="+- 0 5220 4060"/>
                                <a:gd name="T103" fmla="*/ 5220 h 1160"/>
                                <a:gd name="T104" fmla="+- 0 740 512"/>
                                <a:gd name="T105" fmla="*/ T104 w 14928"/>
                                <a:gd name="T106" fmla="+- 0 5211 4060"/>
                                <a:gd name="T107" fmla="*/ 5211 h 1160"/>
                                <a:gd name="T108" fmla="+- 0 674 512"/>
                                <a:gd name="T109" fmla="*/ T108 w 14928"/>
                                <a:gd name="T110" fmla="+- 0 5187 4060"/>
                                <a:gd name="T111" fmla="*/ 5187 h 1160"/>
                                <a:gd name="T112" fmla="+- 0 617 512"/>
                                <a:gd name="T113" fmla="*/ T112 w 14928"/>
                                <a:gd name="T114" fmla="+- 0 5148 4060"/>
                                <a:gd name="T115" fmla="*/ 5148 h 1160"/>
                                <a:gd name="T116" fmla="+- 0 570 512"/>
                                <a:gd name="T117" fmla="*/ T116 w 14928"/>
                                <a:gd name="T118" fmla="+- 0 5098 4060"/>
                                <a:gd name="T119" fmla="*/ 5098 h 1160"/>
                                <a:gd name="T120" fmla="+- 0 536 512"/>
                                <a:gd name="T121" fmla="*/ T120 w 14928"/>
                                <a:gd name="T122" fmla="+- 0 5037 4060"/>
                                <a:gd name="T123" fmla="*/ 5037 h 1160"/>
                                <a:gd name="T124" fmla="+- 0 516 512"/>
                                <a:gd name="T125" fmla="*/ T124 w 14928"/>
                                <a:gd name="T126" fmla="+- 0 4969 4060"/>
                                <a:gd name="T127" fmla="*/ 4969 h 1160"/>
                                <a:gd name="T128" fmla="+- 0 512 512"/>
                                <a:gd name="T129" fmla="*/ T128 w 14928"/>
                                <a:gd name="T130" fmla="+- 0 4921 4060"/>
                                <a:gd name="T131" fmla="*/ 4921 h 1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4928" h="1160">
                                  <a:moveTo>
                                    <a:pt x="0" y="861"/>
                                  </a:moveTo>
                                  <a:lnTo>
                                    <a:pt x="8" y="308"/>
                                  </a:lnTo>
                                  <a:lnTo>
                                    <a:pt x="16" y="235"/>
                                  </a:lnTo>
                                  <a:lnTo>
                                    <a:pt x="40" y="168"/>
                                  </a:lnTo>
                                  <a:lnTo>
                                    <a:pt x="77" y="109"/>
                                  </a:lnTo>
                                  <a:lnTo>
                                    <a:pt x="126" y="61"/>
                                  </a:lnTo>
                                  <a:lnTo>
                                    <a:pt x="184" y="25"/>
                                  </a:lnTo>
                                  <a:lnTo>
                                    <a:pt x="252" y="4"/>
                                  </a:lnTo>
                                  <a:lnTo>
                                    <a:pt x="300" y="0"/>
                                  </a:lnTo>
                                  <a:lnTo>
                                    <a:pt x="14633" y="0"/>
                                  </a:lnTo>
                                  <a:lnTo>
                                    <a:pt x="14705" y="9"/>
                                  </a:lnTo>
                                  <a:lnTo>
                                    <a:pt x="14770" y="35"/>
                                  </a:lnTo>
                                  <a:lnTo>
                                    <a:pt x="14826" y="76"/>
                                  </a:lnTo>
                                  <a:lnTo>
                                    <a:pt x="14872" y="128"/>
                                  </a:lnTo>
                                  <a:lnTo>
                                    <a:pt x="14905" y="190"/>
                                  </a:lnTo>
                                  <a:lnTo>
                                    <a:pt x="14924" y="259"/>
                                  </a:lnTo>
                                  <a:lnTo>
                                    <a:pt x="14928" y="308"/>
                                  </a:lnTo>
                                  <a:lnTo>
                                    <a:pt x="14928" y="861"/>
                                  </a:lnTo>
                                  <a:lnTo>
                                    <a:pt x="14920" y="933"/>
                                  </a:lnTo>
                                  <a:lnTo>
                                    <a:pt x="14896" y="999"/>
                                  </a:lnTo>
                                  <a:lnTo>
                                    <a:pt x="14858" y="1056"/>
                                  </a:lnTo>
                                  <a:lnTo>
                                    <a:pt x="14808" y="1102"/>
                                  </a:lnTo>
                                  <a:lnTo>
                                    <a:pt x="14749" y="1137"/>
                                  </a:lnTo>
                                  <a:lnTo>
                                    <a:pt x="14681" y="1156"/>
                                  </a:lnTo>
                                  <a:lnTo>
                                    <a:pt x="14633" y="1160"/>
                                  </a:lnTo>
                                  <a:lnTo>
                                    <a:pt x="300" y="1160"/>
                                  </a:lnTo>
                                  <a:lnTo>
                                    <a:pt x="228" y="1151"/>
                                  </a:lnTo>
                                  <a:lnTo>
                                    <a:pt x="162" y="1127"/>
                                  </a:lnTo>
                                  <a:lnTo>
                                    <a:pt x="105" y="1088"/>
                                  </a:lnTo>
                                  <a:lnTo>
                                    <a:pt x="58" y="1038"/>
                                  </a:lnTo>
                                  <a:lnTo>
                                    <a:pt x="24" y="977"/>
                                  </a:lnTo>
                                  <a:lnTo>
                                    <a:pt x="4" y="909"/>
                                  </a:lnTo>
                                  <a:lnTo>
                                    <a:pt x="0" y="861"/>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276"/>
                        <wpg:cNvGrpSpPr>
                          <a:grpSpLocks/>
                        </wpg:cNvGrpSpPr>
                        <wpg:grpSpPr bwMode="auto">
                          <a:xfrm>
                            <a:off x="560" y="5240"/>
                            <a:ext cx="14940" cy="1140"/>
                            <a:chOff x="560" y="5240"/>
                            <a:chExt cx="14940" cy="1140"/>
                          </a:xfrm>
                        </wpg:grpSpPr>
                        <wps:wsp>
                          <wps:cNvPr id="434" name="Freeform 277"/>
                          <wps:cNvSpPr>
                            <a:spLocks/>
                          </wps:cNvSpPr>
                          <wps:spPr bwMode="auto">
                            <a:xfrm>
                              <a:off x="560" y="5240"/>
                              <a:ext cx="14940" cy="1140"/>
                            </a:xfrm>
                            <a:custGeom>
                              <a:avLst/>
                              <a:gdLst>
                                <a:gd name="T0" fmla="+- 0 560 560"/>
                                <a:gd name="T1" fmla="*/ T0 w 14940"/>
                                <a:gd name="T2" fmla="+- 0 6089 5240"/>
                                <a:gd name="T3" fmla="*/ 6089 h 1140"/>
                                <a:gd name="T4" fmla="+- 0 560 560"/>
                                <a:gd name="T5" fmla="*/ T4 w 14940"/>
                                <a:gd name="T6" fmla="+- 0 5536 5240"/>
                                <a:gd name="T7" fmla="*/ 5536 h 1140"/>
                                <a:gd name="T8" fmla="+- 0 561 560"/>
                                <a:gd name="T9" fmla="*/ T8 w 14940"/>
                                <a:gd name="T10" fmla="+- 0 5511 5240"/>
                                <a:gd name="T11" fmla="*/ 5511 h 1140"/>
                                <a:gd name="T12" fmla="+- 0 575 560"/>
                                <a:gd name="T13" fmla="*/ T12 w 14940"/>
                                <a:gd name="T14" fmla="+- 0 5442 5240"/>
                                <a:gd name="T15" fmla="*/ 5442 h 1140"/>
                                <a:gd name="T16" fmla="+- 0 605 560"/>
                                <a:gd name="T17" fmla="*/ T16 w 14940"/>
                                <a:gd name="T18" fmla="+- 0 5379 5240"/>
                                <a:gd name="T19" fmla="*/ 5379 h 1140"/>
                                <a:gd name="T20" fmla="+- 0 648 560"/>
                                <a:gd name="T21" fmla="*/ T20 w 14940"/>
                                <a:gd name="T22" fmla="+- 0 5326 5240"/>
                                <a:gd name="T23" fmla="*/ 5326 h 1140"/>
                                <a:gd name="T24" fmla="+- 0 702 560"/>
                                <a:gd name="T25" fmla="*/ T24 w 14940"/>
                                <a:gd name="T26" fmla="+- 0 5284 5240"/>
                                <a:gd name="T27" fmla="*/ 5284 h 1140"/>
                                <a:gd name="T28" fmla="+- 0 765 560"/>
                                <a:gd name="T29" fmla="*/ T28 w 14940"/>
                                <a:gd name="T30" fmla="+- 0 5255 5240"/>
                                <a:gd name="T31" fmla="*/ 5255 h 1140"/>
                                <a:gd name="T32" fmla="+- 0 835 560"/>
                                <a:gd name="T33" fmla="*/ T32 w 14940"/>
                                <a:gd name="T34" fmla="+- 0 5241 5240"/>
                                <a:gd name="T35" fmla="*/ 5241 h 1140"/>
                                <a:gd name="T36" fmla="+- 0 860 560"/>
                                <a:gd name="T37" fmla="*/ T36 w 14940"/>
                                <a:gd name="T38" fmla="+- 0 5240 5240"/>
                                <a:gd name="T39" fmla="*/ 5240 h 1140"/>
                                <a:gd name="T40" fmla="+- 0 15193 560"/>
                                <a:gd name="T41" fmla="*/ T40 w 14940"/>
                                <a:gd name="T42" fmla="+- 0 5240 5240"/>
                                <a:gd name="T43" fmla="*/ 5240 h 1140"/>
                                <a:gd name="T44" fmla="+- 0 15265 560"/>
                                <a:gd name="T45" fmla="*/ T44 w 14940"/>
                                <a:gd name="T46" fmla="+- 0 5248 5240"/>
                                <a:gd name="T47" fmla="*/ 5248 h 1140"/>
                                <a:gd name="T48" fmla="+- 0 15332 560"/>
                                <a:gd name="T49" fmla="*/ T48 w 14940"/>
                                <a:gd name="T50" fmla="+- 0 5273 5240"/>
                                <a:gd name="T51" fmla="*/ 5273 h 1140"/>
                                <a:gd name="T52" fmla="+- 0 15391 560"/>
                                <a:gd name="T53" fmla="*/ T52 w 14940"/>
                                <a:gd name="T54" fmla="+- 0 5311 5240"/>
                                <a:gd name="T55" fmla="*/ 5311 h 1140"/>
                                <a:gd name="T56" fmla="+- 0 15440 560"/>
                                <a:gd name="T57" fmla="*/ T56 w 14940"/>
                                <a:gd name="T58" fmla="+- 0 5360 5240"/>
                                <a:gd name="T59" fmla="*/ 5360 h 1140"/>
                                <a:gd name="T60" fmla="+- 0 15475 560"/>
                                <a:gd name="T61" fmla="*/ T60 w 14940"/>
                                <a:gd name="T62" fmla="+- 0 5420 5240"/>
                                <a:gd name="T63" fmla="*/ 5420 h 1140"/>
                                <a:gd name="T64" fmla="+- 0 15496 560"/>
                                <a:gd name="T65" fmla="*/ T64 w 14940"/>
                                <a:gd name="T66" fmla="+- 0 5487 5240"/>
                                <a:gd name="T67" fmla="*/ 5487 h 1140"/>
                                <a:gd name="T68" fmla="+- 0 15500 560"/>
                                <a:gd name="T69" fmla="*/ T68 w 14940"/>
                                <a:gd name="T70" fmla="+- 0 5536 5240"/>
                                <a:gd name="T71" fmla="*/ 5536 h 1140"/>
                                <a:gd name="T72" fmla="+- 0 15500 560"/>
                                <a:gd name="T73" fmla="*/ T72 w 14940"/>
                                <a:gd name="T74" fmla="+- 0 6089 5240"/>
                                <a:gd name="T75" fmla="*/ 6089 h 1140"/>
                                <a:gd name="T76" fmla="+- 0 15491 560"/>
                                <a:gd name="T77" fmla="*/ T76 w 14940"/>
                                <a:gd name="T78" fmla="+- 0 6160 5240"/>
                                <a:gd name="T79" fmla="*/ 6160 h 1140"/>
                                <a:gd name="T80" fmla="+- 0 15465 560"/>
                                <a:gd name="T81" fmla="*/ T80 w 14940"/>
                                <a:gd name="T82" fmla="+- 0 6225 5240"/>
                                <a:gd name="T83" fmla="*/ 6225 h 1140"/>
                                <a:gd name="T84" fmla="+- 0 15425 560"/>
                                <a:gd name="T85" fmla="*/ T84 w 14940"/>
                                <a:gd name="T86" fmla="+- 0 6280 5240"/>
                                <a:gd name="T87" fmla="*/ 6280 h 1140"/>
                                <a:gd name="T88" fmla="+- 0 15373 560"/>
                                <a:gd name="T89" fmla="*/ T88 w 14940"/>
                                <a:gd name="T90" fmla="+- 0 6325 5240"/>
                                <a:gd name="T91" fmla="*/ 6325 h 1140"/>
                                <a:gd name="T92" fmla="+- 0 15311 560"/>
                                <a:gd name="T93" fmla="*/ T92 w 14940"/>
                                <a:gd name="T94" fmla="+- 0 6358 5240"/>
                                <a:gd name="T95" fmla="*/ 6358 h 1140"/>
                                <a:gd name="T96" fmla="+- 0 15242 560"/>
                                <a:gd name="T97" fmla="*/ T96 w 14940"/>
                                <a:gd name="T98" fmla="+- 0 6376 5240"/>
                                <a:gd name="T99" fmla="*/ 6376 h 1140"/>
                                <a:gd name="T100" fmla="+- 0 15193 560"/>
                                <a:gd name="T101" fmla="*/ T100 w 14940"/>
                                <a:gd name="T102" fmla="+- 0 6380 5240"/>
                                <a:gd name="T103" fmla="*/ 6380 h 1140"/>
                                <a:gd name="T104" fmla="+- 0 860 560"/>
                                <a:gd name="T105" fmla="*/ T104 w 14940"/>
                                <a:gd name="T106" fmla="+- 0 6380 5240"/>
                                <a:gd name="T107" fmla="*/ 6380 h 1140"/>
                                <a:gd name="T108" fmla="+- 0 788 560"/>
                                <a:gd name="T109" fmla="*/ T108 w 14940"/>
                                <a:gd name="T110" fmla="+- 0 6372 5240"/>
                                <a:gd name="T111" fmla="*/ 6372 h 1140"/>
                                <a:gd name="T112" fmla="+- 0 722 560"/>
                                <a:gd name="T113" fmla="*/ T112 w 14940"/>
                                <a:gd name="T114" fmla="+- 0 6348 5240"/>
                                <a:gd name="T115" fmla="*/ 6348 h 1140"/>
                                <a:gd name="T116" fmla="+- 0 665 560"/>
                                <a:gd name="T117" fmla="*/ T116 w 14940"/>
                                <a:gd name="T118" fmla="+- 0 6312 5240"/>
                                <a:gd name="T119" fmla="*/ 6312 h 1140"/>
                                <a:gd name="T120" fmla="+- 0 618 560"/>
                                <a:gd name="T121" fmla="*/ T120 w 14940"/>
                                <a:gd name="T122" fmla="+- 0 6263 5240"/>
                                <a:gd name="T123" fmla="*/ 6263 h 1140"/>
                                <a:gd name="T124" fmla="+- 0 584 560"/>
                                <a:gd name="T125" fmla="*/ T124 w 14940"/>
                                <a:gd name="T126" fmla="+- 0 6204 5240"/>
                                <a:gd name="T127" fmla="*/ 6204 h 1140"/>
                                <a:gd name="T128" fmla="+- 0 564 560"/>
                                <a:gd name="T129" fmla="*/ T128 w 14940"/>
                                <a:gd name="T130" fmla="+- 0 6137 5240"/>
                                <a:gd name="T131" fmla="*/ 6137 h 1140"/>
                                <a:gd name="T132" fmla="+- 0 560 560"/>
                                <a:gd name="T133" fmla="*/ T132 w 14940"/>
                                <a:gd name="T134" fmla="+- 0 6089 5240"/>
                                <a:gd name="T135" fmla="*/ 6089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940" h="1140">
                                  <a:moveTo>
                                    <a:pt x="0" y="849"/>
                                  </a:moveTo>
                                  <a:lnTo>
                                    <a:pt x="0" y="296"/>
                                  </a:lnTo>
                                  <a:lnTo>
                                    <a:pt x="1" y="271"/>
                                  </a:lnTo>
                                  <a:lnTo>
                                    <a:pt x="15" y="202"/>
                                  </a:lnTo>
                                  <a:lnTo>
                                    <a:pt x="45" y="139"/>
                                  </a:lnTo>
                                  <a:lnTo>
                                    <a:pt x="88" y="86"/>
                                  </a:lnTo>
                                  <a:lnTo>
                                    <a:pt x="142" y="44"/>
                                  </a:lnTo>
                                  <a:lnTo>
                                    <a:pt x="205" y="15"/>
                                  </a:lnTo>
                                  <a:lnTo>
                                    <a:pt x="275" y="1"/>
                                  </a:lnTo>
                                  <a:lnTo>
                                    <a:pt x="300" y="0"/>
                                  </a:lnTo>
                                  <a:lnTo>
                                    <a:pt x="14633" y="0"/>
                                  </a:lnTo>
                                  <a:lnTo>
                                    <a:pt x="14705" y="8"/>
                                  </a:lnTo>
                                  <a:lnTo>
                                    <a:pt x="14772" y="33"/>
                                  </a:lnTo>
                                  <a:lnTo>
                                    <a:pt x="14831" y="71"/>
                                  </a:lnTo>
                                  <a:lnTo>
                                    <a:pt x="14880" y="120"/>
                                  </a:lnTo>
                                  <a:lnTo>
                                    <a:pt x="14915" y="180"/>
                                  </a:lnTo>
                                  <a:lnTo>
                                    <a:pt x="14936" y="247"/>
                                  </a:lnTo>
                                  <a:lnTo>
                                    <a:pt x="14940" y="296"/>
                                  </a:lnTo>
                                  <a:lnTo>
                                    <a:pt x="14940" y="849"/>
                                  </a:lnTo>
                                  <a:lnTo>
                                    <a:pt x="14931" y="920"/>
                                  </a:lnTo>
                                  <a:lnTo>
                                    <a:pt x="14905" y="985"/>
                                  </a:lnTo>
                                  <a:lnTo>
                                    <a:pt x="14865" y="1040"/>
                                  </a:lnTo>
                                  <a:lnTo>
                                    <a:pt x="14813" y="1085"/>
                                  </a:lnTo>
                                  <a:lnTo>
                                    <a:pt x="14751" y="1118"/>
                                  </a:lnTo>
                                  <a:lnTo>
                                    <a:pt x="14682" y="1136"/>
                                  </a:lnTo>
                                  <a:lnTo>
                                    <a:pt x="14633" y="1140"/>
                                  </a:lnTo>
                                  <a:lnTo>
                                    <a:pt x="300" y="1140"/>
                                  </a:lnTo>
                                  <a:lnTo>
                                    <a:pt x="228" y="1132"/>
                                  </a:lnTo>
                                  <a:lnTo>
                                    <a:pt x="162" y="1108"/>
                                  </a:lnTo>
                                  <a:lnTo>
                                    <a:pt x="105" y="1072"/>
                                  </a:lnTo>
                                  <a:lnTo>
                                    <a:pt x="58" y="1023"/>
                                  </a:lnTo>
                                  <a:lnTo>
                                    <a:pt x="24" y="964"/>
                                  </a:lnTo>
                                  <a:lnTo>
                                    <a:pt x="4" y="897"/>
                                  </a:lnTo>
                                  <a:lnTo>
                                    <a:pt x="0" y="849"/>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274"/>
                        <wpg:cNvGrpSpPr>
                          <a:grpSpLocks/>
                        </wpg:cNvGrpSpPr>
                        <wpg:grpSpPr bwMode="auto">
                          <a:xfrm>
                            <a:off x="592" y="6420"/>
                            <a:ext cx="14928" cy="1160"/>
                            <a:chOff x="592" y="6420"/>
                            <a:chExt cx="14928" cy="1160"/>
                          </a:xfrm>
                        </wpg:grpSpPr>
                        <wps:wsp>
                          <wps:cNvPr id="436" name="Freeform 275"/>
                          <wps:cNvSpPr>
                            <a:spLocks/>
                          </wps:cNvSpPr>
                          <wps:spPr bwMode="auto">
                            <a:xfrm>
                              <a:off x="592" y="6420"/>
                              <a:ext cx="14928" cy="1160"/>
                            </a:xfrm>
                            <a:custGeom>
                              <a:avLst/>
                              <a:gdLst>
                                <a:gd name="T0" fmla="+- 0 592 592"/>
                                <a:gd name="T1" fmla="*/ T0 w 14928"/>
                                <a:gd name="T2" fmla="+- 0 7273 6420"/>
                                <a:gd name="T3" fmla="*/ 7273 h 1160"/>
                                <a:gd name="T4" fmla="+- 0 600 592"/>
                                <a:gd name="T5" fmla="*/ T4 w 14928"/>
                                <a:gd name="T6" fmla="+- 0 6720 6420"/>
                                <a:gd name="T7" fmla="*/ 6720 h 1160"/>
                                <a:gd name="T8" fmla="+- 0 608 592"/>
                                <a:gd name="T9" fmla="*/ T8 w 14928"/>
                                <a:gd name="T10" fmla="+- 0 6648 6420"/>
                                <a:gd name="T11" fmla="*/ 6648 h 1160"/>
                                <a:gd name="T12" fmla="+- 0 632 592"/>
                                <a:gd name="T13" fmla="*/ T12 w 14928"/>
                                <a:gd name="T14" fmla="+- 0 6582 6420"/>
                                <a:gd name="T15" fmla="*/ 6582 h 1160"/>
                                <a:gd name="T16" fmla="+- 0 669 592"/>
                                <a:gd name="T17" fmla="*/ T16 w 14928"/>
                                <a:gd name="T18" fmla="+- 0 6525 6420"/>
                                <a:gd name="T19" fmla="*/ 6525 h 1160"/>
                                <a:gd name="T20" fmla="+- 0 718 592"/>
                                <a:gd name="T21" fmla="*/ T20 w 14928"/>
                                <a:gd name="T22" fmla="+- 0 6478 6420"/>
                                <a:gd name="T23" fmla="*/ 6478 h 1160"/>
                                <a:gd name="T24" fmla="+- 0 776 592"/>
                                <a:gd name="T25" fmla="*/ T24 w 14928"/>
                                <a:gd name="T26" fmla="+- 0 6444 6420"/>
                                <a:gd name="T27" fmla="*/ 6444 h 1160"/>
                                <a:gd name="T28" fmla="+- 0 844 592"/>
                                <a:gd name="T29" fmla="*/ T28 w 14928"/>
                                <a:gd name="T30" fmla="+- 0 6424 6420"/>
                                <a:gd name="T31" fmla="*/ 6424 h 1160"/>
                                <a:gd name="T32" fmla="+- 0 892 592"/>
                                <a:gd name="T33" fmla="*/ T32 w 14928"/>
                                <a:gd name="T34" fmla="+- 0 6420 6420"/>
                                <a:gd name="T35" fmla="*/ 6420 h 1160"/>
                                <a:gd name="T36" fmla="+- 0 15225 592"/>
                                <a:gd name="T37" fmla="*/ T36 w 14928"/>
                                <a:gd name="T38" fmla="+- 0 6420 6420"/>
                                <a:gd name="T39" fmla="*/ 6420 h 1160"/>
                                <a:gd name="T40" fmla="+- 0 15297 592"/>
                                <a:gd name="T41" fmla="*/ T40 w 14928"/>
                                <a:gd name="T42" fmla="+- 0 6429 6420"/>
                                <a:gd name="T43" fmla="*/ 6429 h 1160"/>
                                <a:gd name="T44" fmla="+- 0 15362 592"/>
                                <a:gd name="T45" fmla="*/ T44 w 14928"/>
                                <a:gd name="T46" fmla="+- 0 6453 6420"/>
                                <a:gd name="T47" fmla="*/ 6453 h 1160"/>
                                <a:gd name="T48" fmla="+- 0 15418 592"/>
                                <a:gd name="T49" fmla="*/ T48 w 14928"/>
                                <a:gd name="T50" fmla="+- 0 6492 6420"/>
                                <a:gd name="T51" fmla="*/ 6492 h 1160"/>
                                <a:gd name="T52" fmla="+- 0 15464 592"/>
                                <a:gd name="T53" fmla="*/ T52 w 14928"/>
                                <a:gd name="T54" fmla="+- 0 6543 6420"/>
                                <a:gd name="T55" fmla="*/ 6543 h 1160"/>
                                <a:gd name="T56" fmla="+- 0 15497 592"/>
                                <a:gd name="T57" fmla="*/ T56 w 14928"/>
                                <a:gd name="T58" fmla="+- 0 6603 6420"/>
                                <a:gd name="T59" fmla="*/ 6603 h 1160"/>
                                <a:gd name="T60" fmla="+- 0 15516 592"/>
                                <a:gd name="T61" fmla="*/ T60 w 14928"/>
                                <a:gd name="T62" fmla="+- 0 6671 6420"/>
                                <a:gd name="T63" fmla="*/ 6671 h 1160"/>
                                <a:gd name="T64" fmla="+- 0 15520 592"/>
                                <a:gd name="T65" fmla="*/ T64 w 14928"/>
                                <a:gd name="T66" fmla="+- 0 6720 6420"/>
                                <a:gd name="T67" fmla="*/ 6720 h 1160"/>
                                <a:gd name="T68" fmla="+- 0 15520 592"/>
                                <a:gd name="T69" fmla="*/ T68 w 14928"/>
                                <a:gd name="T70" fmla="+- 0 7273 6420"/>
                                <a:gd name="T71" fmla="*/ 7273 h 1160"/>
                                <a:gd name="T72" fmla="+- 0 15512 592"/>
                                <a:gd name="T73" fmla="*/ T72 w 14928"/>
                                <a:gd name="T74" fmla="+- 0 7345 6420"/>
                                <a:gd name="T75" fmla="*/ 7345 h 1160"/>
                                <a:gd name="T76" fmla="+- 0 15488 592"/>
                                <a:gd name="T77" fmla="*/ T76 w 14928"/>
                                <a:gd name="T78" fmla="+- 0 7412 6420"/>
                                <a:gd name="T79" fmla="*/ 7412 h 1160"/>
                                <a:gd name="T80" fmla="+- 0 15450 592"/>
                                <a:gd name="T81" fmla="*/ T80 w 14928"/>
                                <a:gd name="T82" fmla="+- 0 7471 6420"/>
                                <a:gd name="T83" fmla="*/ 7471 h 1160"/>
                                <a:gd name="T84" fmla="+- 0 15400 592"/>
                                <a:gd name="T85" fmla="*/ T84 w 14928"/>
                                <a:gd name="T86" fmla="+- 0 7520 6420"/>
                                <a:gd name="T87" fmla="*/ 7520 h 1160"/>
                                <a:gd name="T88" fmla="+- 0 15341 592"/>
                                <a:gd name="T89" fmla="*/ T88 w 14928"/>
                                <a:gd name="T90" fmla="+- 0 7555 6420"/>
                                <a:gd name="T91" fmla="*/ 7555 h 1160"/>
                                <a:gd name="T92" fmla="+- 0 15273 592"/>
                                <a:gd name="T93" fmla="*/ T92 w 14928"/>
                                <a:gd name="T94" fmla="+- 0 7576 6420"/>
                                <a:gd name="T95" fmla="*/ 7576 h 1160"/>
                                <a:gd name="T96" fmla="+- 0 15225 592"/>
                                <a:gd name="T97" fmla="*/ T96 w 14928"/>
                                <a:gd name="T98" fmla="+- 0 7580 6420"/>
                                <a:gd name="T99" fmla="*/ 7580 h 1160"/>
                                <a:gd name="T100" fmla="+- 0 892 592"/>
                                <a:gd name="T101" fmla="*/ T100 w 14928"/>
                                <a:gd name="T102" fmla="+- 0 7580 6420"/>
                                <a:gd name="T103" fmla="*/ 7580 h 1160"/>
                                <a:gd name="T104" fmla="+- 0 820 592"/>
                                <a:gd name="T105" fmla="*/ T104 w 14928"/>
                                <a:gd name="T106" fmla="+- 0 7571 6420"/>
                                <a:gd name="T107" fmla="*/ 7571 h 1160"/>
                                <a:gd name="T108" fmla="+- 0 754 592"/>
                                <a:gd name="T109" fmla="*/ T108 w 14928"/>
                                <a:gd name="T110" fmla="+- 0 7545 6420"/>
                                <a:gd name="T111" fmla="*/ 7545 h 1160"/>
                                <a:gd name="T112" fmla="+- 0 697 592"/>
                                <a:gd name="T113" fmla="*/ T112 w 14928"/>
                                <a:gd name="T114" fmla="+- 0 7505 6420"/>
                                <a:gd name="T115" fmla="*/ 7505 h 1160"/>
                                <a:gd name="T116" fmla="+- 0 650 592"/>
                                <a:gd name="T117" fmla="*/ T116 w 14928"/>
                                <a:gd name="T118" fmla="+- 0 7453 6420"/>
                                <a:gd name="T119" fmla="*/ 7453 h 1160"/>
                                <a:gd name="T120" fmla="+- 0 616 592"/>
                                <a:gd name="T121" fmla="*/ T120 w 14928"/>
                                <a:gd name="T122" fmla="+- 0 7391 6420"/>
                                <a:gd name="T123" fmla="*/ 7391 h 1160"/>
                                <a:gd name="T124" fmla="+- 0 596 592"/>
                                <a:gd name="T125" fmla="*/ T124 w 14928"/>
                                <a:gd name="T126" fmla="+- 0 7322 6420"/>
                                <a:gd name="T127" fmla="*/ 7322 h 1160"/>
                                <a:gd name="T128" fmla="+- 0 592 592"/>
                                <a:gd name="T129" fmla="*/ T128 w 14928"/>
                                <a:gd name="T130" fmla="+- 0 7273 6420"/>
                                <a:gd name="T131" fmla="*/ 7273 h 1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4928" h="1160">
                                  <a:moveTo>
                                    <a:pt x="0" y="853"/>
                                  </a:moveTo>
                                  <a:lnTo>
                                    <a:pt x="8" y="300"/>
                                  </a:lnTo>
                                  <a:lnTo>
                                    <a:pt x="16" y="228"/>
                                  </a:lnTo>
                                  <a:lnTo>
                                    <a:pt x="40" y="162"/>
                                  </a:lnTo>
                                  <a:lnTo>
                                    <a:pt x="77" y="105"/>
                                  </a:lnTo>
                                  <a:lnTo>
                                    <a:pt x="126" y="58"/>
                                  </a:lnTo>
                                  <a:lnTo>
                                    <a:pt x="184" y="24"/>
                                  </a:lnTo>
                                  <a:lnTo>
                                    <a:pt x="252" y="4"/>
                                  </a:lnTo>
                                  <a:lnTo>
                                    <a:pt x="300" y="0"/>
                                  </a:lnTo>
                                  <a:lnTo>
                                    <a:pt x="14633" y="0"/>
                                  </a:lnTo>
                                  <a:lnTo>
                                    <a:pt x="14705" y="9"/>
                                  </a:lnTo>
                                  <a:lnTo>
                                    <a:pt x="14770" y="33"/>
                                  </a:lnTo>
                                  <a:lnTo>
                                    <a:pt x="14826" y="72"/>
                                  </a:lnTo>
                                  <a:lnTo>
                                    <a:pt x="14872" y="123"/>
                                  </a:lnTo>
                                  <a:lnTo>
                                    <a:pt x="14905" y="183"/>
                                  </a:lnTo>
                                  <a:lnTo>
                                    <a:pt x="14924" y="251"/>
                                  </a:lnTo>
                                  <a:lnTo>
                                    <a:pt x="14928" y="300"/>
                                  </a:lnTo>
                                  <a:lnTo>
                                    <a:pt x="14928" y="853"/>
                                  </a:lnTo>
                                  <a:lnTo>
                                    <a:pt x="14920" y="925"/>
                                  </a:lnTo>
                                  <a:lnTo>
                                    <a:pt x="14896" y="992"/>
                                  </a:lnTo>
                                  <a:lnTo>
                                    <a:pt x="14858" y="1051"/>
                                  </a:lnTo>
                                  <a:lnTo>
                                    <a:pt x="14808" y="1100"/>
                                  </a:lnTo>
                                  <a:lnTo>
                                    <a:pt x="14749" y="1135"/>
                                  </a:lnTo>
                                  <a:lnTo>
                                    <a:pt x="14681" y="1156"/>
                                  </a:lnTo>
                                  <a:lnTo>
                                    <a:pt x="14633" y="1160"/>
                                  </a:lnTo>
                                  <a:lnTo>
                                    <a:pt x="300" y="1160"/>
                                  </a:lnTo>
                                  <a:lnTo>
                                    <a:pt x="228" y="1151"/>
                                  </a:lnTo>
                                  <a:lnTo>
                                    <a:pt x="162" y="1125"/>
                                  </a:lnTo>
                                  <a:lnTo>
                                    <a:pt x="105" y="1085"/>
                                  </a:lnTo>
                                  <a:lnTo>
                                    <a:pt x="58" y="1033"/>
                                  </a:lnTo>
                                  <a:lnTo>
                                    <a:pt x="24" y="971"/>
                                  </a:lnTo>
                                  <a:lnTo>
                                    <a:pt x="4" y="902"/>
                                  </a:lnTo>
                                  <a:lnTo>
                                    <a:pt x="0" y="853"/>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272"/>
                        <wpg:cNvGrpSpPr>
                          <a:grpSpLocks/>
                        </wpg:cNvGrpSpPr>
                        <wpg:grpSpPr bwMode="auto">
                          <a:xfrm>
                            <a:off x="640" y="7580"/>
                            <a:ext cx="14940" cy="1140"/>
                            <a:chOff x="640" y="7580"/>
                            <a:chExt cx="14940" cy="1140"/>
                          </a:xfrm>
                        </wpg:grpSpPr>
                        <wps:wsp>
                          <wps:cNvPr id="438" name="Freeform 273"/>
                          <wps:cNvSpPr>
                            <a:spLocks/>
                          </wps:cNvSpPr>
                          <wps:spPr bwMode="auto">
                            <a:xfrm>
                              <a:off x="640" y="7580"/>
                              <a:ext cx="14940" cy="1140"/>
                            </a:xfrm>
                            <a:custGeom>
                              <a:avLst/>
                              <a:gdLst>
                                <a:gd name="T0" fmla="+- 0 15273 640"/>
                                <a:gd name="T1" fmla="*/ T0 w 14940"/>
                                <a:gd name="T2" fmla="+- 0 7580 7580"/>
                                <a:gd name="T3" fmla="*/ 7580 h 1140"/>
                                <a:gd name="T4" fmla="+- 0 940 640"/>
                                <a:gd name="T5" fmla="*/ T4 w 14940"/>
                                <a:gd name="T6" fmla="+- 0 7580 7580"/>
                                <a:gd name="T7" fmla="*/ 7580 h 1140"/>
                                <a:gd name="T8" fmla="+- 0 915 640"/>
                                <a:gd name="T9" fmla="*/ T8 w 14940"/>
                                <a:gd name="T10" fmla="+- 0 7581 7580"/>
                                <a:gd name="T11" fmla="*/ 7581 h 1140"/>
                                <a:gd name="T12" fmla="+- 0 845 640"/>
                                <a:gd name="T13" fmla="*/ T12 w 14940"/>
                                <a:gd name="T14" fmla="+- 0 7594 7580"/>
                                <a:gd name="T15" fmla="*/ 7594 h 1140"/>
                                <a:gd name="T16" fmla="+- 0 782 640"/>
                                <a:gd name="T17" fmla="*/ T16 w 14940"/>
                                <a:gd name="T18" fmla="+- 0 7623 7580"/>
                                <a:gd name="T19" fmla="*/ 7623 h 1140"/>
                                <a:gd name="T20" fmla="+- 0 728 640"/>
                                <a:gd name="T21" fmla="*/ T20 w 14940"/>
                                <a:gd name="T22" fmla="+- 0 7664 7580"/>
                                <a:gd name="T23" fmla="*/ 7664 h 1140"/>
                                <a:gd name="T24" fmla="+- 0 685 640"/>
                                <a:gd name="T25" fmla="*/ T24 w 14940"/>
                                <a:gd name="T26" fmla="+- 0 7716 7580"/>
                                <a:gd name="T27" fmla="*/ 7716 h 1140"/>
                                <a:gd name="T28" fmla="+- 0 655 640"/>
                                <a:gd name="T29" fmla="*/ T28 w 14940"/>
                                <a:gd name="T30" fmla="+- 0 7778 7580"/>
                                <a:gd name="T31" fmla="*/ 7778 h 1140"/>
                                <a:gd name="T32" fmla="+- 0 641 640"/>
                                <a:gd name="T33" fmla="*/ T32 w 14940"/>
                                <a:gd name="T34" fmla="+- 0 7847 7580"/>
                                <a:gd name="T35" fmla="*/ 7847 h 1140"/>
                                <a:gd name="T36" fmla="+- 0 640 640"/>
                                <a:gd name="T37" fmla="*/ T36 w 14940"/>
                                <a:gd name="T38" fmla="+- 0 7872 7580"/>
                                <a:gd name="T39" fmla="*/ 7872 h 1140"/>
                                <a:gd name="T40" fmla="+- 0 640 640"/>
                                <a:gd name="T41" fmla="*/ T40 w 14940"/>
                                <a:gd name="T42" fmla="+- 0 8425 7580"/>
                                <a:gd name="T43" fmla="*/ 8425 h 1140"/>
                                <a:gd name="T44" fmla="+- 0 649 640"/>
                                <a:gd name="T45" fmla="*/ T44 w 14940"/>
                                <a:gd name="T46" fmla="+- 0 8497 7580"/>
                                <a:gd name="T47" fmla="*/ 8497 h 1140"/>
                                <a:gd name="T48" fmla="+- 0 673 640"/>
                                <a:gd name="T49" fmla="*/ T48 w 14940"/>
                                <a:gd name="T50" fmla="+- 0 8562 7580"/>
                                <a:gd name="T51" fmla="*/ 8562 h 1140"/>
                                <a:gd name="T52" fmla="+- 0 712 640"/>
                                <a:gd name="T53" fmla="*/ T52 w 14940"/>
                                <a:gd name="T54" fmla="+- 0 8618 7580"/>
                                <a:gd name="T55" fmla="*/ 8618 h 1140"/>
                                <a:gd name="T56" fmla="+- 0 763 640"/>
                                <a:gd name="T57" fmla="*/ T56 w 14940"/>
                                <a:gd name="T58" fmla="+- 0 8664 7580"/>
                                <a:gd name="T59" fmla="*/ 8664 h 1140"/>
                                <a:gd name="T60" fmla="+- 0 823 640"/>
                                <a:gd name="T61" fmla="*/ T60 w 14940"/>
                                <a:gd name="T62" fmla="+- 0 8697 7580"/>
                                <a:gd name="T63" fmla="*/ 8697 h 1140"/>
                                <a:gd name="T64" fmla="+- 0 891 640"/>
                                <a:gd name="T65" fmla="*/ T64 w 14940"/>
                                <a:gd name="T66" fmla="+- 0 8716 7580"/>
                                <a:gd name="T67" fmla="*/ 8716 h 1140"/>
                                <a:gd name="T68" fmla="+- 0 940 640"/>
                                <a:gd name="T69" fmla="*/ T68 w 14940"/>
                                <a:gd name="T70" fmla="+- 0 8720 7580"/>
                                <a:gd name="T71" fmla="*/ 8720 h 1140"/>
                                <a:gd name="T72" fmla="+- 0 15273 640"/>
                                <a:gd name="T73" fmla="*/ T72 w 14940"/>
                                <a:gd name="T74" fmla="+- 0 8720 7580"/>
                                <a:gd name="T75" fmla="*/ 8720 h 1140"/>
                                <a:gd name="T76" fmla="+- 0 15345 640"/>
                                <a:gd name="T77" fmla="*/ T76 w 14940"/>
                                <a:gd name="T78" fmla="+- 0 8712 7580"/>
                                <a:gd name="T79" fmla="*/ 8712 h 1140"/>
                                <a:gd name="T80" fmla="+- 0 15412 640"/>
                                <a:gd name="T81" fmla="*/ T80 w 14940"/>
                                <a:gd name="T82" fmla="+- 0 8688 7580"/>
                                <a:gd name="T83" fmla="*/ 8688 h 1140"/>
                                <a:gd name="T84" fmla="+- 0 15471 640"/>
                                <a:gd name="T85" fmla="*/ T84 w 14940"/>
                                <a:gd name="T86" fmla="+- 0 8650 7580"/>
                                <a:gd name="T87" fmla="*/ 8650 h 1140"/>
                                <a:gd name="T88" fmla="+- 0 15520 640"/>
                                <a:gd name="T89" fmla="*/ T88 w 14940"/>
                                <a:gd name="T90" fmla="+- 0 8600 7580"/>
                                <a:gd name="T91" fmla="*/ 8600 h 1140"/>
                                <a:gd name="T92" fmla="+- 0 15555 640"/>
                                <a:gd name="T93" fmla="*/ T92 w 14940"/>
                                <a:gd name="T94" fmla="+- 0 8541 7580"/>
                                <a:gd name="T95" fmla="*/ 8541 h 1140"/>
                                <a:gd name="T96" fmla="+- 0 15576 640"/>
                                <a:gd name="T97" fmla="*/ T96 w 14940"/>
                                <a:gd name="T98" fmla="+- 0 8473 7580"/>
                                <a:gd name="T99" fmla="*/ 8473 h 1140"/>
                                <a:gd name="T100" fmla="+- 0 15580 640"/>
                                <a:gd name="T101" fmla="*/ T100 w 14940"/>
                                <a:gd name="T102" fmla="+- 0 8425 7580"/>
                                <a:gd name="T103" fmla="*/ 8425 h 1140"/>
                                <a:gd name="T104" fmla="+- 0 15580 640"/>
                                <a:gd name="T105" fmla="*/ T104 w 14940"/>
                                <a:gd name="T106" fmla="+- 0 7872 7580"/>
                                <a:gd name="T107" fmla="*/ 7872 h 1140"/>
                                <a:gd name="T108" fmla="+- 0 15571 640"/>
                                <a:gd name="T109" fmla="*/ T108 w 14940"/>
                                <a:gd name="T110" fmla="+- 0 7800 7580"/>
                                <a:gd name="T111" fmla="*/ 7800 h 1140"/>
                                <a:gd name="T112" fmla="+- 0 15545 640"/>
                                <a:gd name="T113" fmla="*/ T112 w 14940"/>
                                <a:gd name="T114" fmla="+- 0 7736 7580"/>
                                <a:gd name="T115" fmla="*/ 7736 h 1140"/>
                                <a:gd name="T116" fmla="+- 0 15505 640"/>
                                <a:gd name="T117" fmla="*/ T116 w 14940"/>
                                <a:gd name="T118" fmla="+- 0 7680 7580"/>
                                <a:gd name="T119" fmla="*/ 7680 h 1140"/>
                                <a:gd name="T120" fmla="+- 0 15453 640"/>
                                <a:gd name="T121" fmla="*/ T120 w 14940"/>
                                <a:gd name="T122" fmla="+- 0 7635 7580"/>
                                <a:gd name="T123" fmla="*/ 7635 h 1140"/>
                                <a:gd name="T124" fmla="+- 0 15391 640"/>
                                <a:gd name="T125" fmla="*/ T124 w 14940"/>
                                <a:gd name="T126" fmla="+- 0 7602 7580"/>
                                <a:gd name="T127" fmla="*/ 7602 h 1140"/>
                                <a:gd name="T128" fmla="+- 0 15322 640"/>
                                <a:gd name="T129" fmla="*/ T128 w 14940"/>
                                <a:gd name="T130" fmla="+- 0 7584 7580"/>
                                <a:gd name="T131" fmla="*/ 7584 h 1140"/>
                                <a:gd name="T132" fmla="+- 0 15273 640"/>
                                <a:gd name="T133" fmla="*/ T132 w 14940"/>
                                <a:gd name="T134" fmla="+- 0 7580 7580"/>
                                <a:gd name="T135" fmla="*/ 7580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940" h="1140">
                                  <a:moveTo>
                                    <a:pt x="14633" y="0"/>
                                  </a:moveTo>
                                  <a:lnTo>
                                    <a:pt x="300" y="0"/>
                                  </a:lnTo>
                                  <a:lnTo>
                                    <a:pt x="275" y="1"/>
                                  </a:lnTo>
                                  <a:lnTo>
                                    <a:pt x="205" y="14"/>
                                  </a:lnTo>
                                  <a:lnTo>
                                    <a:pt x="142" y="43"/>
                                  </a:lnTo>
                                  <a:lnTo>
                                    <a:pt x="88" y="84"/>
                                  </a:lnTo>
                                  <a:lnTo>
                                    <a:pt x="45" y="136"/>
                                  </a:lnTo>
                                  <a:lnTo>
                                    <a:pt x="15" y="198"/>
                                  </a:lnTo>
                                  <a:lnTo>
                                    <a:pt x="1" y="267"/>
                                  </a:lnTo>
                                  <a:lnTo>
                                    <a:pt x="0" y="292"/>
                                  </a:lnTo>
                                  <a:lnTo>
                                    <a:pt x="0" y="845"/>
                                  </a:lnTo>
                                  <a:lnTo>
                                    <a:pt x="9" y="917"/>
                                  </a:lnTo>
                                  <a:lnTo>
                                    <a:pt x="33" y="982"/>
                                  </a:lnTo>
                                  <a:lnTo>
                                    <a:pt x="72" y="1038"/>
                                  </a:lnTo>
                                  <a:lnTo>
                                    <a:pt x="123" y="1084"/>
                                  </a:lnTo>
                                  <a:lnTo>
                                    <a:pt x="183" y="1117"/>
                                  </a:lnTo>
                                  <a:lnTo>
                                    <a:pt x="251" y="1136"/>
                                  </a:lnTo>
                                  <a:lnTo>
                                    <a:pt x="300" y="1140"/>
                                  </a:lnTo>
                                  <a:lnTo>
                                    <a:pt x="14633" y="1140"/>
                                  </a:lnTo>
                                  <a:lnTo>
                                    <a:pt x="14705" y="1132"/>
                                  </a:lnTo>
                                  <a:lnTo>
                                    <a:pt x="14772" y="1108"/>
                                  </a:lnTo>
                                  <a:lnTo>
                                    <a:pt x="14831" y="1070"/>
                                  </a:lnTo>
                                  <a:lnTo>
                                    <a:pt x="14880" y="1020"/>
                                  </a:lnTo>
                                  <a:lnTo>
                                    <a:pt x="14915" y="961"/>
                                  </a:lnTo>
                                  <a:lnTo>
                                    <a:pt x="14936" y="893"/>
                                  </a:lnTo>
                                  <a:lnTo>
                                    <a:pt x="14940" y="845"/>
                                  </a:lnTo>
                                  <a:lnTo>
                                    <a:pt x="14940" y="292"/>
                                  </a:lnTo>
                                  <a:lnTo>
                                    <a:pt x="14931" y="220"/>
                                  </a:lnTo>
                                  <a:lnTo>
                                    <a:pt x="14905" y="156"/>
                                  </a:lnTo>
                                  <a:lnTo>
                                    <a:pt x="14865" y="100"/>
                                  </a:lnTo>
                                  <a:lnTo>
                                    <a:pt x="14813" y="55"/>
                                  </a:lnTo>
                                  <a:lnTo>
                                    <a:pt x="14751" y="22"/>
                                  </a:lnTo>
                                  <a:lnTo>
                                    <a:pt x="14682" y="4"/>
                                  </a:lnTo>
                                  <a:lnTo>
                                    <a:pt x="1463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 name="Group 270"/>
                        <wpg:cNvGrpSpPr>
                          <a:grpSpLocks/>
                        </wpg:cNvGrpSpPr>
                        <wpg:grpSpPr bwMode="auto">
                          <a:xfrm>
                            <a:off x="640" y="7580"/>
                            <a:ext cx="14940" cy="1140"/>
                            <a:chOff x="640" y="7580"/>
                            <a:chExt cx="14940" cy="1140"/>
                          </a:xfrm>
                        </wpg:grpSpPr>
                        <wps:wsp>
                          <wps:cNvPr id="440" name="Freeform 271"/>
                          <wps:cNvSpPr>
                            <a:spLocks/>
                          </wps:cNvSpPr>
                          <wps:spPr bwMode="auto">
                            <a:xfrm>
                              <a:off x="640" y="7580"/>
                              <a:ext cx="14940" cy="1140"/>
                            </a:xfrm>
                            <a:custGeom>
                              <a:avLst/>
                              <a:gdLst>
                                <a:gd name="T0" fmla="+- 0 640 640"/>
                                <a:gd name="T1" fmla="*/ T0 w 14940"/>
                                <a:gd name="T2" fmla="+- 0 8425 7580"/>
                                <a:gd name="T3" fmla="*/ 8425 h 1140"/>
                                <a:gd name="T4" fmla="+- 0 640 640"/>
                                <a:gd name="T5" fmla="*/ T4 w 14940"/>
                                <a:gd name="T6" fmla="+- 0 7872 7580"/>
                                <a:gd name="T7" fmla="*/ 7872 h 1140"/>
                                <a:gd name="T8" fmla="+- 0 641 640"/>
                                <a:gd name="T9" fmla="*/ T8 w 14940"/>
                                <a:gd name="T10" fmla="+- 0 7847 7580"/>
                                <a:gd name="T11" fmla="*/ 7847 h 1140"/>
                                <a:gd name="T12" fmla="+- 0 655 640"/>
                                <a:gd name="T13" fmla="*/ T12 w 14940"/>
                                <a:gd name="T14" fmla="+- 0 7778 7580"/>
                                <a:gd name="T15" fmla="*/ 7778 h 1140"/>
                                <a:gd name="T16" fmla="+- 0 685 640"/>
                                <a:gd name="T17" fmla="*/ T16 w 14940"/>
                                <a:gd name="T18" fmla="+- 0 7716 7580"/>
                                <a:gd name="T19" fmla="*/ 7716 h 1140"/>
                                <a:gd name="T20" fmla="+- 0 728 640"/>
                                <a:gd name="T21" fmla="*/ T20 w 14940"/>
                                <a:gd name="T22" fmla="+- 0 7664 7580"/>
                                <a:gd name="T23" fmla="*/ 7664 h 1140"/>
                                <a:gd name="T24" fmla="+- 0 782 640"/>
                                <a:gd name="T25" fmla="*/ T24 w 14940"/>
                                <a:gd name="T26" fmla="+- 0 7623 7580"/>
                                <a:gd name="T27" fmla="*/ 7623 h 1140"/>
                                <a:gd name="T28" fmla="+- 0 845 640"/>
                                <a:gd name="T29" fmla="*/ T28 w 14940"/>
                                <a:gd name="T30" fmla="+- 0 7594 7580"/>
                                <a:gd name="T31" fmla="*/ 7594 h 1140"/>
                                <a:gd name="T32" fmla="+- 0 915 640"/>
                                <a:gd name="T33" fmla="*/ T32 w 14940"/>
                                <a:gd name="T34" fmla="+- 0 7581 7580"/>
                                <a:gd name="T35" fmla="*/ 7581 h 1140"/>
                                <a:gd name="T36" fmla="+- 0 940 640"/>
                                <a:gd name="T37" fmla="*/ T36 w 14940"/>
                                <a:gd name="T38" fmla="+- 0 7580 7580"/>
                                <a:gd name="T39" fmla="*/ 7580 h 1140"/>
                                <a:gd name="T40" fmla="+- 0 15273 640"/>
                                <a:gd name="T41" fmla="*/ T40 w 14940"/>
                                <a:gd name="T42" fmla="+- 0 7580 7580"/>
                                <a:gd name="T43" fmla="*/ 7580 h 1140"/>
                                <a:gd name="T44" fmla="+- 0 15345 640"/>
                                <a:gd name="T45" fmla="*/ T44 w 14940"/>
                                <a:gd name="T46" fmla="+- 0 7588 7580"/>
                                <a:gd name="T47" fmla="*/ 7588 h 1140"/>
                                <a:gd name="T48" fmla="+- 0 15412 640"/>
                                <a:gd name="T49" fmla="*/ T48 w 14940"/>
                                <a:gd name="T50" fmla="+- 0 7612 7580"/>
                                <a:gd name="T51" fmla="*/ 7612 h 1140"/>
                                <a:gd name="T52" fmla="+- 0 15471 640"/>
                                <a:gd name="T53" fmla="*/ T52 w 14940"/>
                                <a:gd name="T54" fmla="+- 0 7649 7580"/>
                                <a:gd name="T55" fmla="*/ 7649 h 1140"/>
                                <a:gd name="T56" fmla="+- 0 15520 640"/>
                                <a:gd name="T57" fmla="*/ T56 w 14940"/>
                                <a:gd name="T58" fmla="+- 0 7698 7580"/>
                                <a:gd name="T59" fmla="*/ 7698 h 1140"/>
                                <a:gd name="T60" fmla="+- 0 15555 640"/>
                                <a:gd name="T61" fmla="*/ T60 w 14940"/>
                                <a:gd name="T62" fmla="+- 0 7756 7580"/>
                                <a:gd name="T63" fmla="*/ 7756 h 1140"/>
                                <a:gd name="T64" fmla="+- 0 15576 640"/>
                                <a:gd name="T65" fmla="*/ T64 w 14940"/>
                                <a:gd name="T66" fmla="+- 0 7824 7580"/>
                                <a:gd name="T67" fmla="*/ 7824 h 1140"/>
                                <a:gd name="T68" fmla="+- 0 15580 640"/>
                                <a:gd name="T69" fmla="*/ T68 w 14940"/>
                                <a:gd name="T70" fmla="+- 0 7872 7580"/>
                                <a:gd name="T71" fmla="*/ 7872 h 1140"/>
                                <a:gd name="T72" fmla="+- 0 15580 640"/>
                                <a:gd name="T73" fmla="*/ T72 w 14940"/>
                                <a:gd name="T74" fmla="+- 0 8425 7580"/>
                                <a:gd name="T75" fmla="*/ 8425 h 1140"/>
                                <a:gd name="T76" fmla="+- 0 15571 640"/>
                                <a:gd name="T77" fmla="*/ T76 w 14940"/>
                                <a:gd name="T78" fmla="+- 0 8497 7580"/>
                                <a:gd name="T79" fmla="*/ 8497 h 1140"/>
                                <a:gd name="T80" fmla="+- 0 15545 640"/>
                                <a:gd name="T81" fmla="*/ T80 w 14940"/>
                                <a:gd name="T82" fmla="+- 0 8562 7580"/>
                                <a:gd name="T83" fmla="*/ 8562 h 1140"/>
                                <a:gd name="T84" fmla="+- 0 15505 640"/>
                                <a:gd name="T85" fmla="*/ T84 w 14940"/>
                                <a:gd name="T86" fmla="+- 0 8618 7580"/>
                                <a:gd name="T87" fmla="*/ 8618 h 1140"/>
                                <a:gd name="T88" fmla="+- 0 15453 640"/>
                                <a:gd name="T89" fmla="*/ T88 w 14940"/>
                                <a:gd name="T90" fmla="+- 0 8664 7580"/>
                                <a:gd name="T91" fmla="*/ 8664 h 1140"/>
                                <a:gd name="T92" fmla="+- 0 15391 640"/>
                                <a:gd name="T93" fmla="*/ T92 w 14940"/>
                                <a:gd name="T94" fmla="+- 0 8697 7580"/>
                                <a:gd name="T95" fmla="*/ 8697 h 1140"/>
                                <a:gd name="T96" fmla="+- 0 15322 640"/>
                                <a:gd name="T97" fmla="*/ T96 w 14940"/>
                                <a:gd name="T98" fmla="+- 0 8716 7580"/>
                                <a:gd name="T99" fmla="*/ 8716 h 1140"/>
                                <a:gd name="T100" fmla="+- 0 15273 640"/>
                                <a:gd name="T101" fmla="*/ T100 w 14940"/>
                                <a:gd name="T102" fmla="+- 0 8720 7580"/>
                                <a:gd name="T103" fmla="*/ 8720 h 1140"/>
                                <a:gd name="T104" fmla="+- 0 940 640"/>
                                <a:gd name="T105" fmla="*/ T104 w 14940"/>
                                <a:gd name="T106" fmla="+- 0 8720 7580"/>
                                <a:gd name="T107" fmla="*/ 8720 h 1140"/>
                                <a:gd name="T108" fmla="+- 0 868 640"/>
                                <a:gd name="T109" fmla="*/ T108 w 14940"/>
                                <a:gd name="T110" fmla="+- 0 8712 7580"/>
                                <a:gd name="T111" fmla="*/ 8712 h 1140"/>
                                <a:gd name="T112" fmla="+- 0 802 640"/>
                                <a:gd name="T113" fmla="*/ T112 w 14940"/>
                                <a:gd name="T114" fmla="+- 0 8688 7580"/>
                                <a:gd name="T115" fmla="*/ 8688 h 1140"/>
                                <a:gd name="T116" fmla="+- 0 745 640"/>
                                <a:gd name="T117" fmla="*/ T116 w 14940"/>
                                <a:gd name="T118" fmla="+- 0 8650 7580"/>
                                <a:gd name="T119" fmla="*/ 8650 h 1140"/>
                                <a:gd name="T120" fmla="+- 0 698 640"/>
                                <a:gd name="T121" fmla="*/ T120 w 14940"/>
                                <a:gd name="T122" fmla="+- 0 8600 7580"/>
                                <a:gd name="T123" fmla="*/ 8600 h 1140"/>
                                <a:gd name="T124" fmla="+- 0 664 640"/>
                                <a:gd name="T125" fmla="*/ T124 w 14940"/>
                                <a:gd name="T126" fmla="+- 0 8541 7580"/>
                                <a:gd name="T127" fmla="*/ 8541 h 1140"/>
                                <a:gd name="T128" fmla="+- 0 644 640"/>
                                <a:gd name="T129" fmla="*/ T128 w 14940"/>
                                <a:gd name="T130" fmla="+- 0 8473 7580"/>
                                <a:gd name="T131" fmla="*/ 8473 h 1140"/>
                                <a:gd name="T132" fmla="+- 0 640 640"/>
                                <a:gd name="T133" fmla="*/ T132 w 14940"/>
                                <a:gd name="T134" fmla="+- 0 8425 7580"/>
                                <a:gd name="T135" fmla="*/ 8425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940" h="1140">
                                  <a:moveTo>
                                    <a:pt x="0" y="845"/>
                                  </a:moveTo>
                                  <a:lnTo>
                                    <a:pt x="0" y="292"/>
                                  </a:lnTo>
                                  <a:lnTo>
                                    <a:pt x="1" y="267"/>
                                  </a:lnTo>
                                  <a:lnTo>
                                    <a:pt x="15" y="198"/>
                                  </a:lnTo>
                                  <a:lnTo>
                                    <a:pt x="45" y="136"/>
                                  </a:lnTo>
                                  <a:lnTo>
                                    <a:pt x="88" y="84"/>
                                  </a:lnTo>
                                  <a:lnTo>
                                    <a:pt x="142" y="43"/>
                                  </a:lnTo>
                                  <a:lnTo>
                                    <a:pt x="205" y="14"/>
                                  </a:lnTo>
                                  <a:lnTo>
                                    <a:pt x="275" y="1"/>
                                  </a:lnTo>
                                  <a:lnTo>
                                    <a:pt x="300" y="0"/>
                                  </a:lnTo>
                                  <a:lnTo>
                                    <a:pt x="14633" y="0"/>
                                  </a:lnTo>
                                  <a:lnTo>
                                    <a:pt x="14705" y="8"/>
                                  </a:lnTo>
                                  <a:lnTo>
                                    <a:pt x="14772" y="32"/>
                                  </a:lnTo>
                                  <a:lnTo>
                                    <a:pt x="14831" y="69"/>
                                  </a:lnTo>
                                  <a:lnTo>
                                    <a:pt x="14880" y="118"/>
                                  </a:lnTo>
                                  <a:lnTo>
                                    <a:pt x="14915" y="176"/>
                                  </a:lnTo>
                                  <a:lnTo>
                                    <a:pt x="14936" y="244"/>
                                  </a:lnTo>
                                  <a:lnTo>
                                    <a:pt x="14940" y="292"/>
                                  </a:lnTo>
                                  <a:lnTo>
                                    <a:pt x="14940" y="845"/>
                                  </a:lnTo>
                                  <a:lnTo>
                                    <a:pt x="14931" y="917"/>
                                  </a:lnTo>
                                  <a:lnTo>
                                    <a:pt x="14905" y="982"/>
                                  </a:lnTo>
                                  <a:lnTo>
                                    <a:pt x="14865" y="1038"/>
                                  </a:lnTo>
                                  <a:lnTo>
                                    <a:pt x="14813" y="1084"/>
                                  </a:lnTo>
                                  <a:lnTo>
                                    <a:pt x="14751" y="1117"/>
                                  </a:lnTo>
                                  <a:lnTo>
                                    <a:pt x="14682" y="1136"/>
                                  </a:lnTo>
                                  <a:lnTo>
                                    <a:pt x="14633" y="1140"/>
                                  </a:lnTo>
                                  <a:lnTo>
                                    <a:pt x="300" y="1140"/>
                                  </a:lnTo>
                                  <a:lnTo>
                                    <a:pt x="228" y="1132"/>
                                  </a:lnTo>
                                  <a:lnTo>
                                    <a:pt x="162" y="1108"/>
                                  </a:lnTo>
                                  <a:lnTo>
                                    <a:pt x="105" y="1070"/>
                                  </a:lnTo>
                                  <a:lnTo>
                                    <a:pt x="58" y="1020"/>
                                  </a:lnTo>
                                  <a:lnTo>
                                    <a:pt x="24" y="961"/>
                                  </a:lnTo>
                                  <a:lnTo>
                                    <a:pt x="4" y="893"/>
                                  </a:lnTo>
                                  <a:lnTo>
                                    <a:pt x="0" y="84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268"/>
                        <wpg:cNvGrpSpPr>
                          <a:grpSpLocks/>
                        </wpg:cNvGrpSpPr>
                        <wpg:grpSpPr bwMode="auto">
                          <a:xfrm>
                            <a:off x="496" y="540"/>
                            <a:ext cx="14924" cy="1160"/>
                            <a:chOff x="496" y="540"/>
                            <a:chExt cx="14924" cy="1160"/>
                          </a:xfrm>
                        </wpg:grpSpPr>
                        <wps:wsp>
                          <wps:cNvPr id="442" name="Freeform 269"/>
                          <wps:cNvSpPr>
                            <a:spLocks/>
                          </wps:cNvSpPr>
                          <wps:spPr bwMode="auto">
                            <a:xfrm>
                              <a:off x="496" y="540"/>
                              <a:ext cx="14924" cy="1160"/>
                            </a:xfrm>
                            <a:custGeom>
                              <a:avLst/>
                              <a:gdLst>
                                <a:gd name="T0" fmla="+- 0 15129 496"/>
                                <a:gd name="T1" fmla="*/ T0 w 14924"/>
                                <a:gd name="T2" fmla="+- 0 540 540"/>
                                <a:gd name="T3" fmla="*/ 540 h 1160"/>
                                <a:gd name="T4" fmla="+- 0 796 496"/>
                                <a:gd name="T5" fmla="*/ T4 w 14924"/>
                                <a:gd name="T6" fmla="+- 0 540 540"/>
                                <a:gd name="T7" fmla="*/ 540 h 1160"/>
                                <a:gd name="T8" fmla="+- 0 771 496"/>
                                <a:gd name="T9" fmla="*/ T8 w 14924"/>
                                <a:gd name="T10" fmla="+- 0 541 540"/>
                                <a:gd name="T11" fmla="*/ 541 h 1160"/>
                                <a:gd name="T12" fmla="+- 0 702 496"/>
                                <a:gd name="T13" fmla="*/ T12 w 14924"/>
                                <a:gd name="T14" fmla="+- 0 556 540"/>
                                <a:gd name="T15" fmla="*/ 556 h 1160"/>
                                <a:gd name="T16" fmla="+- 0 639 496"/>
                                <a:gd name="T17" fmla="*/ T16 w 14924"/>
                                <a:gd name="T18" fmla="+- 0 587 540"/>
                                <a:gd name="T19" fmla="*/ 587 h 1160"/>
                                <a:gd name="T20" fmla="+- 0 586 496"/>
                                <a:gd name="T21" fmla="*/ T20 w 14924"/>
                                <a:gd name="T22" fmla="+- 0 632 540"/>
                                <a:gd name="T23" fmla="*/ 632 h 1160"/>
                                <a:gd name="T24" fmla="+- 0 544 496"/>
                                <a:gd name="T25" fmla="*/ T24 w 14924"/>
                                <a:gd name="T26" fmla="+- 0 688 540"/>
                                <a:gd name="T27" fmla="*/ 688 h 1160"/>
                                <a:gd name="T28" fmla="+- 0 515 496"/>
                                <a:gd name="T29" fmla="*/ T28 w 14924"/>
                                <a:gd name="T30" fmla="+- 0 752 540"/>
                                <a:gd name="T31" fmla="*/ 752 h 1160"/>
                                <a:gd name="T32" fmla="+- 0 501 496"/>
                                <a:gd name="T33" fmla="*/ T32 w 14924"/>
                                <a:gd name="T34" fmla="+- 0 823 540"/>
                                <a:gd name="T35" fmla="*/ 823 h 1160"/>
                                <a:gd name="T36" fmla="+- 0 496 496"/>
                                <a:gd name="T37" fmla="*/ T36 w 14924"/>
                                <a:gd name="T38" fmla="+- 0 1401 540"/>
                                <a:gd name="T39" fmla="*/ 1401 h 1160"/>
                                <a:gd name="T40" fmla="+- 0 497 496"/>
                                <a:gd name="T41" fmla="*/ T40 w 14924"/>
                                <a:gd name="T42" fmla="+- 0 1425 540"/>
                                <a:gd name="T43" fmla="*/ 1425 h 1160"/>
                                <a:gd name="T44" fmla="+- 0 511 496"/>
                                <a:gd name="T45" fmla="*/ T44 w 14924"/>
                                <a:gd name="T46" fmla="+- 0 1496 540"/>
                                <a:gd name="T47" fmla="*/ 1496 h 1160"/>
                                <a:gd name="T48" fmla="+- 0 541 496"/>
                                <a:gd name="T49" fmla="*/ T48 w 14924"/>
                                <a:gd name="T50" fmla="+- 0 1559 540"/>
                                <a:gd name="T51" fmla="*/ 1559 h 1160"/>
                                <a:gd name="T52" fmla="+- 0 584 496"/>
                                <a:gd name="T53" fmla="*/ T52 w 14924"/>
                                <a:gd name="T54" fmla="+- 0 1613 540"/>
                                <a:gd name="T55" fmla="*/ 1613 h 1160"/>
                                <a:gd name="T56" fmla="+- 0 638 496"/>
                                <a:gd name="T57" fmla="*/ T56 w 14924"/>
                                <a:gd name="T58" fmla="+- 0 1655 540"/>
                                <a:gd name="T59" fmla="*/ 1655 h 1160"/>
                                <a:gd name="T60" fmla="+- 0 701 496"/>
                                <a:gd name="T61" fmla="*/ T60 w 14924"/>
                                <a:gd name="T62" fmla="+- 0 1685 540"/>
                                <a:gd name="T63" fmla="*/ 1685 h 1160"/>
                                <a:gd name="T64" fmla="+- 0 771 496"/>
                                <a:gd name="T65" fmla="*/ T64 w 14924"/>
                                <a:gd name="T66" fmla="+- 0 1699 540"/>
                                <a:gd name="T67" fmla="*/ 1699 h 1160"/>
                                <a:gd name="T68" fmla="+- 0 796 496"/>
                                <a:gd name="T69" fmla="*/ T68 w 14924"/>
                                <a:gd name="T70" fmla="+- 0 1700 540"/>
                                <a:gd name="T71" fmla="*/ 1700 h 1160"/>
                                <a:gd name="T72" fmla="+- 0 15129 496"/>
                                <a:gd name="T73" fmla="*/ T72 w 14924"/>
                                <a:gd name="T74" fmla="+- 0 1700 540"/>
                                <a:gd name="T75" fmla="*/ 1700 h 1160"/>
                                <a:gd name="T76" fmla="+- 0 15200 496"/>
                                <a:gd name="T77" fmla="*/ T76 w 14924"/>
                                <a:gd name="T78" fmla="+- 0 1691 540"/>
                                <a:gd name="T79" fmla="*/ 1691 h 1160"/>
                                <a:gd name="T80" fmla="+- 0 15265 496"/>
                                <a:gd name="T81" fmla="*/ T80 w 14924"/>
                                <a:gd name="T82" fmla="+- 0 1667 540"/>
                                <a:gd name="T83" fmla="*/ 1667 h 1160"/>
                                <a:gd name="T84" fmla="+- 0 15320 496"/>
                                <a:gd name="T85" fmla="*/ T84 w 14924"/>
                                <a:gd name="T86" fmla="+- 0 1628 540"/>
                                <a:gd name="T87" fmla="*/ 1628 h 1160"/>
                                <a:gd name="T88" fmla="+- 0 15365 496"/>
                                <a:gd name="T89" fmla="*/ T88 w 14924"/>
                                <a:gd name="T90" fmla="+- 0 1578 540"/>
                                <a:gd name="T91" fmla="*/ 1578 h 1160"/>
                                <a:gd name="T92" fmla="+- 0 15398 496"/>
                                <a:gd name="T93" fmla="*/ T92 w 14924"/>
                                <a:gd name="T94" fmla="+- 0 1517 540"/>
                                <a:gd name="T95" fmla="*/ 1517 h 1160"/>
                                <a:gd name="T96" fmla="+- 0 15416 496"/>
                                <a:gd name="T97" fmla="*/ T96 w 14924"/>
                                <a:gd name="T98" fmla="+- 0 1449 540"/>
                                <a:gd name="T99" fmla="*/ 1449 h 1160"/>
                                <a:gd name="T100" fmla="+- 0 15420 496"/>
                                <a:gd name="T101" fmla="*/ T100 w 14924"/>
                                <a:gd name="T102" fmla="+- 0 1401 540"/>
                                <a:gd name="T103" fmla="*/ 1401 h 1160"/>
                                <a:gd name="T104" fmla="+- 0 15420 496"/>
                                <a:gd name="T105" fmla="*/ T104 w 14924"/>
                                <a:gd name="T106" fmla="+- 0 848 540"/>
                                <a:gd name="T107" fmla="*/ 848 h 1160"/>
                                <a:gd name="T108" fmla="+- 0 15412 496"/>
                                <a:gd name="T109" fmla="*/ T108 w 14924"/>
                                <a:gd name="T110" fmla="+- 0 775 540"/>
                                <a:gd name="T111" fmla="*/ 775 h 1160"/>
                                <a:gd name="T112" fmla="+- 0 15388 496"/>
                                <a:gd name="T113" fmla="*/ T112 w 14924"/>
                                <a:gd name="T114" fmla="+- 0 708 540"/>
                                <a:gd name="T115" fmla="*/ 708 h 1160"/>
                                <a:gd name="T116" fmla="+- 0 15352 496"/>
                                <a:gd name="T117" fmla="*/ T116 w 14924"/>
                                <a:gd name="T118" fmla="+- 0 649 540"/>
                                <a:gd name="T119" fmla="*/ 649 h 1160"/>
                                <a:gd name="T120" fmla="+- 0 15303 496"/>
                                <a:gd name="T121" fmla="*/ T120 w 14924"/>
                                <a:gd name="T122" fmla="+- 0 601 540"/>
                                <a:gd name="T123" fmla="*/ 601 h 1160"/>
                                <a:gd name="T124" fmla="+- 0 15244 496"/>
                                <a:gd name="T125" fmla="*/ T124 w 14924"/>
                                <a:gd name="T126" fmla="+- 0 565 540"/>
                                <a:gd name="T127" fmla="*/ 565 h 1160"/>
                                <a:gd name="T128" fmla="+- 0 15177 496"/>
                                <a:gd name="T129" fmla="*/ T128 w 14924"/>
                                <a:gd name="T130" fmla="+- 0 544 540"/>
                                <a:gd name="T131" fmla="*/ 544 h 1160"/>
                                <a:gd name="T132" fmla="+- 0 15129 496"/>
                                <a:gd name="T133" fmla="*/ T132 w 14924"/>
                                <a:gd name="T134" fmla="+- 0 540 540"/>
                                <a:gd name="T135" fmla="*/ 540 h 1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924" h="1160">
                                  <a:moveTo>
                                    <a:pt x="14633" y="0"/>
                                  </a:moveTo>
                                  <a:lnTo>
                                    <a:pt x="300" y="0"/>
                                  </a:lnTo>
                                  <a:lnTo>
                                    <a:pt x="275" y="1"/>
                                  </a:lnTo>
                                  <a:lnTo>
                                    <a:pt x="206" y="16"/>
                                  </a:lnTo>
                                  <a:lnTo>
                                    <a:pt x="143" y="47"/>
                                  </a:lnTo>
                                  <a:lnTo>
                                    <a:pt x="90" y="92"/>
                                  </a:lnTo>
                                  <a:lnTo>
                                    <a:pt x="48" y="148"/>
                                  </a:lnTo>
                                  <a:lnTo>
                                    <a:pt x="19" y="212"/>
                                  </a:lnTo>
                                  <a:lnTo>
                                    <a:pt x="5" y="283"/>
                                  </a:lnTo>
                                  <a:lnTo>
                                    <a:pt x="0" y="861"/>
                                  </a:lnTo>
                                  <a:lnTo>
                                    <a:pt x="1" y="885"/>
                                  </a:lnTo>
                                  <a:lnTo>
                                    <a:pt x="15" y="956"/>
                                  </a:lnTo>
                                  <a:lnTo>
                                    <a:pt x="45" y="1019"/>
                                  </a:lnTo>
                                  <a:lnTo>
                                    <a:pt x="88" y="1073"/>
                                  </a:lnTo>
                                  <a:lnTo>
                                    <a:pt x="142" y="1115"/>
                                  </a:lnTo>
                                  <a:lnTo>
                                    <a:pt x="205" y="1145"/>
                                  </a:lnTo>
                                  <a:lnTo>
                                    <a:pt x="275" y="1159"/>
                                  </a:lnTo>
                                  <a:lnTo>
                                    <a:pt x="300" y="1160"/>
                                  </a:lnTo>
                                  <a:lnTo>
                                    <a:pt x="14633" y="1160"/>
                                  </a:lnTo>
                                  <a:lnTo>
                                    <a:pt x="14704" y="1151"/>
                                  </a:lnTo>
                                  <a:lnTo>
                                    <a:pt x="14769" y="1127"/>
                                  </a:lnTo>
                                  <a:lnTo>
                                    <a:pt x="14824" y="1088"/>
                                  </a:lnTo>
                                  <a:lnTo>
                                    <a:pt x="14869" y="1038"/>
                                  </a:lnTo>
                                  <a:lnTo>
                                    <a:pt x="14902" y="977"/>
                                  </a:lnTo>
                                  <a:lnTo>
                                    <a:pt x="14920" y="909"/>
                                  </a:lnTo>
                                  <a:lnTo>
                                    <a:pt x="14924" y="861"/>
                                  </a:lnTo>
                                  <a:lnTo>
                                    <a:pt x="14924" y="308"/>
                                  </a:lnTo>
                                  <a:lnTo>
                                    <a:pt x="14916" y="235"/>
                                  </a:lnTo>
                                  <a:lnTo>
                                    <a:pt x="14892" y="168"/>
                                  </a:lnTo>
                                  <a:lnTo>
                                    <a:pt x="14856" y="109"/>
                                  </a:lnTo>
                                  <a:lnTo>
                                    <a:pt x="14807" y="61"/>
                                  </a:lnTo>
                                  <a:lnTo>
                                    <a:pt x="14748" y="25"/>
                                  </a:lnTo>
                                  <a:lnTo>
                                    <a:pt x="14681" y="4"/>
                                  </a:lnTo>
                                  <a:lnTo>
                                    <a:pt x="1463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 name="Group 266"/>
                        <wpg:cNvGrpSpPr>
                          <a:grpSpLocks/>
                        </wpg:cNvGrpSpPr>
                        <wpg:grpSpPr bwMode="auto">
                          <a:xfrm>
                            <a:off x="496" y="540"/>
                            <a:ext cx="14924" cy="1160"/>
                            <a:chOff x="496" y="540"/>
                            <a:chExt cx="14924" cy="1160"/>
                          </a:xfrm>
                        </wpg:grpSpPr>
                        <wps:wsp>
                          <wps:cNvPr id="444" name="Freeform 267"/>
                          <wps:cNvSpPr>
                            <a:spLocks/>
                          </wps:cNvSpPr>
                          <wps:spPr bwMode="auto">
                            <a:xfrm>
                              <a:off x="496" y="540"/>
                              <a:ext cx="14924" cy="1160"/>
                            </a:xfrm>
                            <a:custGeom>
                              <a:avLst/>
                              <a:gdLst>
                                <a:gd name="T0" fmla="+- 0 496 496"/>
                                <a:gd name="T1" fmla="*/ T0 w 14924"/>
                                <a:gd name="T2" fmla="+- 0 1401 540"/>
                                <a:gd name="T3" fmla="*/ 1401 h 1160"/>
                                <a:gd name="T4" fmla="+- 0 500 496"/>
                                <a:gd name="T5" fmla="*/ T4 w 14924"/>
                                <a:gd name="T6" fmla="+- 0 848 540"/>
                                <a:gd name="T7" fmla="*/ 848 h 1160"/>
                                <a:gd name="T8" fmla="+- 0 508 496"/>
                                <a:gd name="T9" fmla="*/ T8 w 14924"/>
                                <a:gd name="T10" fmla="+- 0 775 540"/>
                                <a:gd name="T11" fmla="*/ 775 h 1160"/>
                                <a:gd name="T12" fmla="+- 0 533 496"/>
                                <a:gd name="T13" fmla="*/ T12 w 14924"/>
                                <a:gd name="T14" fmla="+- 0 708 540"/>
                                <a:gd name="T15" fmla="*/ 708 h 1160"/>
                                <a:gd name="T16" fmla="+- 0 571 496"/>
                                <a:gd name="T17" fmla="*/ T16 w 14924"/>
                                <a:gd name="T18" fmla="+- 0 649 540"/>
                                <a:gd name="T19" fmla="*/ 649 h 1160"/>
                                <a:gd name="T20" fmla="+- 0 620 496"/>
                                <a:gd name="T21" fmla="*/ T20 w 14924"/>
                                <a:gd name="T22" fmla="+- 0 601 540"/>
                                <a:gd name="T23" fmla="*/ 601 h 1160"/>
                                <a:gd name="T24" fmla="+- 0 680 496"/>
                                <a:gd name="T25" fmla="*/ T24 w 14924"/>
                                <a:gd name="T26" fmla="+- 0 565 540"/>
                                <a:gd name="T27" fmla="*/ 565 h 1160"/>
                                <a:gd name="T28" fmla="+- 0 747 496"/>
                                <a:gd name="T29" fmla="*/ T28 w 14924"/>
                                <a:gd name="T30" fmla="+- 0 544 540"/>
                                <a:gd name="T31" fmla="*/ 544 h 1160"/>
                                <a:gd name="T32" fmla="+- 0 796 496"/>
                                <a:gd name="T33" fmla="*/ T32 w 14924"/>
                                <a:gd name="T34" fmla="+- 0 540 540"/>
                                <a:gd name="T35" fmla="*/ 540 h 1160"/>
                                <a:gd name="T36" fmla="+- 0 15129 496"/>
                                <a:gd name="T37" fmla="*/ T36 w 14924"/>
                                <a:gd name="T38" fmla="+- 0 540 540"/>
                                <a:gd name="T39" fmla="*/ 540 h 1160"/>
                                <a:gd name="T40" fmla="+- 0 15200 496"/>
                                <a:gd name="T41" fmla="*/ T40 w 14924"/>
                                <a:gd name="T42" fmla="+- 0 549 540"/>
                                <a:gd name="T43" fmla="*/ 549 h 1160"/>
                                <a:gd name="T44" fmla="+- 0 15265 496"/>
                                <a:gd name="T45" fmla="*/ T44 w 14924"/>
                                <a:gd name="T46" fmla="+- 0 575 540"/>
                                <a:gd name="T47" fmla="*/ 575 h 1160"/>
                                <a:gd name="T48" fmla="+- 0 15320 496"/>
                                <a:gd name="T49" fmla="*/ T48 w 14924"/>
                                <a:gd name="T50" fmla="+- 0 616 540"/>
                                <a:gd name="T51" fmla="*/ 616 h 1160"/>
                                <a:gd name="T52" fmla="+- 0 15365 496"/>
                                <a:gd name="T53" fmla="*/ T52 w 14924"/>
                                <a:gd name="T54" fmla="+- 0 668 540"/>
                                <a:gd name="T55" fmla="*/ 668 h 1160"/>
                                <a:gd name="T56" fmla="+- 0 15398 496"/>
                                <a:gd name="T57" fmla="*/ T56 w 14924"/>
                                <a:gd name="T58" fmla="+- 0 730 540"/>
                                <a:gd name="T59" fmla="*/ 730 h 1160"/>
                                <a:gd name="T60" fmla="+- 0 15416 496"/>
                                <a:gd name="T61" fmla="*/ T60 w 14924"/>
                                <a:gd name="T62" fmla="+- 0 799 540"/>
                                <a:gd name="T63" fmla="*/ 799 h 1160"/>
                                <a:gd name="T64" fmla="+- 0 15420 496"/>
                                <a:gd name="T65" fmla="*/ T64 w 14924"/>
                                <a:gd name="T66" fmla="+- 0 848 540"/>
                                <a:gd name="T67" fmla="*/ 848 h 1160"/>
                                <a:gd name="T68" fmla="+- 0 15420 496"/>
                                <a:gd name="T69" fmla="*/ T68 w 14924"/>
                                <a:gd name="T70" fmla="+- 0 1401 540"/>
                                <a:gd name="T71" fmla="*/ 1401 h 1160"/>
                                <a:gd name="T72" fmla="+- 0 15412 496"/>
                                <a:gd name="T73" fmla="*/ T72 w 14924"/>
                                <a:gd name="T74" fmla="+- 0 1473 540"/>
                                <a:gd name="T75" fmla="*/ 1473 h 1160"/>
                                <a:gd name="T76" fmla="+- 0 15388 496"/>
                                <a:gd name="T77" fmla="*/ T76 w 14924"/>
                                <a:gd name="T78" fmla="+- 0 1539 540"/>
                                <a:gd name="T79" fmla="*/ 1539 h 1160"/>
                                <a:gd name="T80" fmla="+- 0 15352 496"/>
                                <a:gd name="T81" fmla="*/ T80 w 14924"/>
                                <a:gd name="T82" fmla="+- 0 1596 540"/>
                                <a:gd name="T83" fmla="*/ 1596 h 1160"/>
                                <a:gd name="T84" fmla="+- 0 15303 496"/>
                                <a:gd name="T85" fmla="*/ T84 w 14924"/>
                                <a:gd name="T86" fmla="+- 0 1642 540"/>
                                <a:gd name="T87" fmla="*/ 1642 h 1160"/>
                                <a:gd name="T88" fmla="+- 0 15244 496"/>
                                <a:gd name="T89" fmla="*/ T88 w 14924"/>
                                <a:gd name="T90" fmla="+- 0 1677 540"/>
                                <a:gd name="T91" fmla="*/ 1677 h 1160"/>
                                <a:gd name="T92" fmla="+- 0 15177 496"/>
                                <a:gd name="T93" fmla="*/ T92 w 14924"/>
                                <a:gd name="T94" fmla="+- 0 1696 540"/>
                                <a:gd name="T95" fmla="*/ 1696 h 1160"/>
                                <a:gd name="T96" fmla="+- 0 15129 496"/>
                                <a:gd name="T97" fmla="*/ T96 w 14924"/>
                                <a:gd name="T98" fmla="+- 0 1700 540"/>
                                <a:gd name="T99" fmla="*/ 1700 h 1160"/>
                                <a:gd name="T100" fmla="+- 0 796 496"/>
                                <a:gd name="T101" fmla="*/ T100 w 14924"/>
                                <a:gd name="T102" fmla="+- 0 1700 540"/>
                                <a:gd name="T103" fmla="*/ 1700 h 1160"/>
                                <a:gd name="T104" fmla="+- 0 724 496"/>
                                <a:gd name="T105" fmla="*/ T104 w 14924"/>
                                <a:gd name="T106" fmla="+- 0 1691 540"/>
                                <a:gd name="T107" fmla="*/ 1691 h 1160"/>
                                <a:gd name="T108" fmla="+- 0 658 496"/>
                                <a:gd name="T109" fmla="*/ T108 w 14924"/>
                                <a:gd name="T110" fmla="+- 0 1667 540"/>
                                <a:gd name="T111" fmla="*/ 1667 h 1160"/>
                                <a:gd name="T112" fmla="+- 0 601 496"/>
                                <a:gd name="T113" fmla="*/ T112 w 14924"/>
                                <a:gd name="T114" fmla="+- 0 1628 540"/>
                                <a:gd name="T115" fmla="*/ 1628 h 1160"/>
                                <a:gd name="T116" fmla="+- 0 554 496"/>
                                <a:gd name="T117" fmla="*/ T116 w 14924"/>
                                <a:gd name="T118" fmla="+- 0 1578 540"/>
                                <a:gd name="T119" fmla="*/ 1578 h 1160"/>
                                <a:gd name="T120" fmla="+- 0 520 496"/>
                                <a:gd name="T121" fmla="*/ T120 w 14924"/>
                                <a:gd name="T122" fmla="+- 0 1517 540"/>
                                <a:gd name="T123" fmla="*/ 1517 h 1160"/>
                                <a:gd name="T124" fmla="+- 0 500 496"/>
                                <a:gd name="T125" fmla="*/ T124 w 14924"/>
                                <a:gd name="T126" fmla="+- 0 1449 540"/>
                                <a:gd name="T127" fmla="*/ 1449 h 1160"/>
                                <a:gd name="T128" fmla="+- 0 496 496"/>
                                <a:gd name="T129" fmla="*/ T128 w 14924"/>
                                <a:gd name="T130" fmla="+- 0 1401 540"/>
                                <a:gd name="T131" fmla="*/ 1401 h 1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4924" h="1160">
                                  <a:moveTo>
                                    <a:pt x="0" y="861"/>
                                  </a:moveTo>
                                  <a:lnTo>
                                    <a:pt x="4" y="308"/>
                                  </a:lnTo>
                                  <a:lnTo>
                                    <a:pt x="12" y="235"/>
                                  </a:lnTo>
                                  <a:lnTo>
                                    <a:pt x="37" y="168"/>
                                  </a:lnTo>
                                  <a:lnTo>
                                    <a:pt x="75" y="109"/>
                                  </a:lnTo>
                                  <a:lnTo>
                                    <a:pt x="124" y="61"/>
                                  </a:lnTo>
                                  <a:lnTo>
                                    <a:pt x="184" y="25"/>
                                  </a:lnTo>
                                  <a:lnTo>
                                    <a:pt x="251" y="4"/>
                                  </a:lnTo>
                                  <a:lnTo>
                                    <a:pt x="300" y="0"/>
                                  </a:lnTo>
                                  <a:lnTo>
                                    <a:pt x="14633" y="0"/>
                                  </a:lnTo>
                                  <a:lnTo>
                                    <a:pt x="14704" y="9"/>
                                  </a:lnTo>
                                  <a:lnTo>
                                    <a:pt x="14769" y="35"/>
                                  </a:lnTo>
                                  <a:lnTo>
                                    <a:pt x="14824" y="76"/>
                                  </a:lnTo>
                                  <a:lnTo>
                                    <a:pt x="14869" y="128"/>
                                  </a:lnTo>
                                  <a:lnTo>
                                    <a:pt x="14902" y="190"/>
                                  </a:lnTo>
                                  <a:lnTo>
                                    <a:pt x="14920" y="259"/>
                                  </a:lnTo>
                                  <a:lnTo>
                                    <a:pt x="14924" y="308"/>
                                  </a:lnTo>
                                  <a:lnTo>
                                    <a:pt x="14924" y="861"/>
                                  </a:lnTo>
                                  <a:lnTo>
                                    <a:pt x="14916" y="933"/>
                                  </a:lnTo>
                                  <a:lnTo>
                                    <a:pt x="14892" y="999"/>
                                  </a:lnTo>
                                  <a:lnTo>
                                    <a:pt x="14856" y="1056"/>
                                  </a:lnTo>
                                  <a:lnTo>
                                    <a:pt x="14807" y="1102"/>
                                  </a:lnTo>
                                  <a:lnTo>
                                    <a:pt x="14748" y="1137"/>
                                  </a:lnTo>
                                  <a:lnTo>
                                    <a:pt x="14681" y="1156"/>
                                  </a:lnTo>
                                  <a:lnTo>
                                    <a:pt x="14633" y="1160"/>
                                  </a:lnTo>
                                  <a:lnTo>
                                    <a:pt x="300" y="1160"/>
                                  </a:lnTo>
                                  <a:lnTo>
                                    <a:pt x="228" y="1151"/>
                                  </a:lnTo>
                                  <a:lnTo>
                                    <a:pt x="162" y="1127"/>
                                  </a:lnTo>
                                  <a:lnTo>
                                    <a:pt x="105" y="1088"/>
                                  </a:lnTo>
                                  <a:lnTo>
                                    <a:pt x="58" y="1038"/>
                                  </a:lnTo>
                                  <a:lnTo>
                                    <a:pt x="24" y="977"/>
                                  </a:lnTo>
                                  <a:lnTo>
                                    <a:pt x="4" y="909"/>
                                  </a:lnTo>
                                  <a:lnTo>
                                    <a:pt x="0" y="861"/>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264"/>
                        <wpg:cNvGrpSpPr>
                          <a:grpSpLocks/>
                        </wpg:cNvGrpSpPr>
                        <wpg:grpSpPr bwMode="auto">
                          <a:xfrm>
                            <a:off x="660" y="8720"/>
                            <a:ext cx="14940" cy="1140"/>
                            <a:chOff x="660" y="8720"/>
                            <a:chExt cx="14940" cy="1140"/>
                          </a:xfrm>
                        </wpg:grpSpPr>
                        <wps:wsp>
                          <wps:cNvPr id="446" name="Freeform 265"/>
                          <wps:cNvSpPr>
                            <a:spLocks/>
                          </wps:cNvSpPr>
                          <wps:spPr bwMode="auto">
                            <a:xfrm>
                              <a:off x="660" y="8720"/>
                              <a:ext cx="14940" cy="1140"/>
                            </a:xfrm>
                            <a:custGeom>
                              <a:avLst/>
                              <a:gdLst>
                                <a:gd name="T0" fmla="+- 0 15293 660"/>
                                <a:gd name="T1" fmla="*/ T0 w 14940"/>
                                <a:gd name="T2" fmla="+- 0 8720 8720"/>
                                <a:gd name="T3" fmla="*/ 8720 h 1140"/>
                                <a:gd name="T4" fmla="+- 0 960 660"/>
                                <a:gd name="T5" fmla="*/ T4 w 14940"/>
                                <a:gd name="T6" fmla="+- 0 8720 8720"/>
                                <a:gd name="T7" fmla="*/ 8720 h 1140"/>
                                <a:gd name="T8" fmla="+- 0 935 660"/>
                                <a:gd name="T9" fmla="*/ T8 w 14940"/>
                                <a:gd name="T10" fmla="+- 0 8721 8720"/>
                                <a:gd name="T11" fmla="*/ 8721 h 1140"/>
                                <a:gd name="T12" fmla="+- 0 865 660"/>
                                <a:gd name="T13" fmla="*/ T12 w 14940"/>
                                <a:gd name="T14" fmla="+- 0 8736 8720"/>
                                <a:gd name="T15" fmla="*/ 8736 h 1140"/>
                                <a:gd name="T16" fmla="+- 0 802 660"/>
                                <a:gd name="T17" fmla="*/ T16 w 14940"/>
                                <a:gd name="T18" fmla="+- 0 8767 8720"/>
                                <a:gd name="T19" fmla="*/ 8767 h 1140"/>
                                <a:gd name="T20" fmla="+- 0 748 660"/>
                                <a:gd name="T21" fmla="*/ T20 w 14940"/>
                                <a:gd name="T22" fmla="+- 0 8812 8720"/>
                                <a:gd name="T23" fmla="*/ 8812 h 1140"/>
                                <a:gd name="T24" fmla="+- 0 705 660"/>
                                <a:gd name="T25" fmla="*/ T24 w 14940"/>
                                <a:gd name="T26" fmla="+- 0 8868 8720"/>
                                <a:gd name="T27" fmla="*/ 8868 h 1140"/>
                                <a:gd name="T28" fmla="+- 0 675 660"/>
                                <a:gd name="T29" fmla="*/ T28 w 14940"/>
                                <a:gd name="T30" fmla="+- 0 8932 8720"/>
                                <a:gd name="T31" fmla="*/ 8932 h 1140"/>
                                <a:gd name="T32" fmla="+- 0 661 660"/>
                                <a:gd name="T33" fmla="*/ T32 w 14940"/>
                                <a:gd name="T34" fmla="+- 0 9003 8720"/>
                                <a:gd name="T35" fmla="*/ 9003 h 1140"/>
                                <a:gd name="T36" fmla="+- 0 660 660"/>
                                <a:gd name="T37" fmla="*/ T36 w 14940"/>
                                <a:gd name="T38" fmla="+- 0 9028 8720"/>
                                <a:gd name="T39" fmla="*/ 9028 h 1140"/>
                                <a:gd name="T40" fmla="+- 0 660 660"/>
                                <a:gd name="T41" fmla="*/ T40 w 14940"/>
                                <a:gd name="T42" fmla="+- 0 9560 8720"/>
                                <a:gd name="T43" fmla="*/ 9560 h 1140"/>
                                <a:gd name="T44" fmla="+- 0 669 660"/>
                                <a:gd name="T45" fmla="*/ T44 w 14940"/>
                                <a:gd name="T46" fmla="+- 0 9632 8720"/>
                                <a:gd name="T47" fmla="*/ 9632 h 1140"/>
                                <a:gd name="T48" fmla="+- 0 693 660"/>
                                <a:gd name="T49" fmla="*/ T48 w 14940"/>
                                <a:gd name="T50" fmla="+- 0 9698 8720"/>
                                <a:gd name="T51" fmla="*/ 9698 h 1140"/>
                                <a:gd name="T52" fmla="+- 0 732 660"/>
                                <a:gd name="T53" fmla="*/ T52 w 14940"/>
                                <a:gd name="T54" fmla="+- 0 9755 8720"/>
                                <a:gd name="T55" fmla="*/ 9755 h 1140"/>
                                <a:gd name="T56" fmla="+- 0 783 660"/>
                                <a:gd name="T57" fmla="*/ T56 w 14940"/>
                                <a:gd name="T58" fmla="+- 0 9802 8720"/>
                                <a:gd name="T59" fmla="*/ 9802 h 1140"/>
                                <a:gd name="T60" fmla="+- 0 843 660"/>
                                <a:gd name="T61" fmla="*/ T60 w 14940"/>
                                <a:gd name="T62" fmla="+- 0 9836 8720"/>
                                <a:gd name="T63" fmla="*/ 9836 h 1140"/>
                                <a:gd name="T64" fmla="+- 0 911 660"/>
                                <a:gd name="T65" fmla="*/ T64 w 14940"/>
                                <a:gd name="T66" fmla="+- 0 9856 8720"/>
                                <a:gd name="T67" fmla="*/ 9856 h 1140"/>
                                <a:gd name="T68" fmla="+- 0 960 660"/>
                                <a:gd name="T69" fmla="*/ T68 w 14940"/>
                                <a:gd name="T70" fmla="+- 0 9860 8720"/>
                                <a:gd name="T71" fmla="*/ 9860 h 1140"/>
                                <a:gd name="T72" fmla="+- 0 15293 660"/>
                                <a:gd name="T73" fmla="*/ T72 w 14940"/>
                                <a:gd name="T74" fmla="+- 0 9860 8720"/>
                                <a:gd name="T75" fmla="*/ 9860 h 1140"/>
                                <a:gd name="T76" fmla="+- 0 15365 660"/>
                                <a:gd name="T77" fmla="*/ T76 w 14940"/>
                                <a:gd name="T78" fmla="+- 0 9851 8720"/>
                                <a:gd name="T79" fmla="*/ 9851 h 1140"/>
                                <a:gd name="T80" fmla="+- 0 15432 660"/>
                                <a:gd name="T81" fmla="*/ T80 w 14940"/>
                                <a:gd name="T82" fmla="+- 0 9826 8720"/>
                                <a:gd name="T83" fmla="*/ 9826 h 1140"/>
                                <a:gd name="T84" fmla="+- 0 15491 660"/>
                                <a:gd name="T85" fmla="*/ T84 w 14940"/>
                                <a:gd name="T86" fmla="+- 0 9788 8720"/>
                                <a:gd name="T87" fmla="*/ 9788 h 1140"/>
                                <a:gd name="T88" fmla="+- 0 15540 660"/>
                                <a:gd name="T89" fmla="*/ T88 w 14940"/>
                                <a:gd name="T90" fmla="+- 0 9737 8720"/>
                                <a:gd name="T91" fmla="*/ 9737 h 1140"/>
                                <a:gd name="T92" fmla="+- 0 15575 660"/>
                                <a:gd name="T93" fmla="*/ T92 w 14940"/>
                                <a:gd name="T94" fmla="+- 0 9677 8720"/>
                                <a:gd name="T95" fmla="*/ 9677 h 1140"/>
                                <a:gd name="T96" fmla="+- 0 15596 660"/>
                                <a:gd name="T97" fmla="*/ T96 w 14940"/>
                                <a:gd name="T98" fmla="+- 0 9608 8720"/>
                                <a:gd name="T99" fmla="*/ 9608 h 1140"/>
                                <a:gd name="T100" fmla="+- 0 15600 660"/>
                                <a:gd name="T101" fmla="*/ T100 w 14940"/>
                                <a:gd name="T102" fmla="+- 0 9560 8720"/>
                                <a:gd name="T103" fmla="*/ 9560 h 1140"/>
                                <a:gd name="T104" fmla="+- 0 15600 660"/>
                                <a:gd name="T105" fmla="*/ T104 w 14940"/>
                                <a:gd name="T106" fmla="+- 0 9028 8720"/>
                                <a:gd name="T107" fmla="*/ 9028 h 1140"/>
                                <a:gd name="T108" fmla="+- 0 15591 660"/>
                                <a:gd name="T109" fmla="*/ T108 w 14940"/>
                                <a:gd name="T110" fmla="+- 0 8955 8720"/>
                                <a:gd name="T111" fmla="*/ 8955 h 1140"/>
                                <a:gd name="T112" fmla="+- 0 15565 660"/>
                                <a:gd name="T113" fmla="*/ T112 w 14940"/>
                                <a:gd name="T114" fmla="+- 0 8888 8720"/>
                                <a:gd name="T115" fmla="*/ 8888 h 1140"/>
                                <a:gd name="T116" fmla="+- 0 15525 660"/>
                                <a:gd name="T117" fmla="*/ T116 w 14940"/>
                                <a:gd name="T118" fmla="+- 0 8829 8720"/>
                                <a:gd name="T119" fmla="*/ 8829 h 1140"/>
                                <a:gd name="T120" fmla="+- 0 15473 660"/>
                                <a:gd name="T121" fmla="*/ T120 w 14940"/>
                                <a:gd name="T122" fmla="+- 0 8781 8720"/>
                                <a:gd name="T123" fmla="*/ 8781 h 1140"/>
                                <a:gd name="T124" fmla="+- 0 15411 660"/>
                                <a:gd name="T125" fmla="*/ T124 w 14940"/>
                                <a:gd name="T126" fmla="+- 0 8745 8720"/>
                                <a:gd name="T127" fmla="*/ 8745 h 1140"/>
                                <a:gd name="T128" fmla="+- 0 15342 660"/>
                                <a:gd name="T129" fmla="*/ T128 w 14940"/>
                                <a:gd name="T130" fmla="+- 0 8724 8720"/>
                                <a:gd name="T131" fmla="*/ 8724 h 1140"/>
                                <a:gd name="T132" fmla="+- 0 15293 660"/>
                                <a:gd name="T133" fmla="*/ T132 w 14940"/>
                                <a:gd name="T134" fmla="+- 0 8720 8720"/>
                                <a:gd name="T135" fmla="*/ 8720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940" h="1140">
                                  <a:moveTo>
                                    <a:pt x="14633" y="0"/>
                                  </a:moveTo>
                                  <a:lnTo>
                                    <a:pt x="300" y="0"/>
                                  </a:lnTo>
                                  <a:lnTo>
                                    <a:pt x="275" y="1"/>
                                  </a:lnTo>
                                  <a:lnTo>
                                    <a:pt x="205" y="16"/>
                                  </a:lnTo>
                                  <a:lnTo>
                                    <a:pt x="142" y="47"/>
                                  </a:lnTo>
                                  <a:lnTo>
                                    <a:pt x="88" y="92"/>
                                  </a:lnTo>
                                  <a:lnTo>
                                    <a:pt x="45" y="148"/>
                                  </a:lnTo>
                                  <a:lnTo>
                                    <a:pt x="15" y="212"/>
                                  </a:lnTo>
                                  <a:lnTo>
                                    <a:pt x="1" y="283"/>
                                  </a:lnTo>
                                  <a:lnTo>
                                    <a:pt x="0" y="308"/>
                                  </a:lnTo>
                                  <a:lnTo>
                                    <a:pt x="0" y="840"/>
                                  </a:lnTo>
                                  <a:lnTo>
                                    <a:pt x="9" y="912"/>
                                  </a:lnTo>
                                  <a:lnTo>
                                    <a:pt x="33" y="978"/>
                                  </a:lnTo>
                                  <a:lnTo>
                                    <a:pt x="72" y="1035"/>
                                  </a:lnTo>
                                  <a:lnTo>
                                    <a:pt x="123" y="1082"/>
                                  </a:lnTo>
                                  <a:lnTo>
                                    <a:pt x="183" y="1116"/>
                                  </a:lnTo>
                                  <a:lnTo>
                                    <a:pt x="251" y="1136"/>
                                  </a:lnTo>
                                  <a:lnTo>
                                    <a:pt x="300" y="1140"/>
                                  </a:lnTo>
                                  <a:lnTo>
                                    <a:pt x="14633" y="1140"/>
                                  </a:lnTo>
                                  <a:lnTo>
                                    <a:pt x="14705" y="1131"/>
                                  </a:lnTo>
                                  <a:lnTo>
                                    <a:pt x="14772" y="1106"/>
                                  </a:lnTo>
                                  <a:lnTo>
                                    <a:pt x="14831" y="1068"/>
                                  </a:lnTo>
                                  <a:lnTo>
                                    <a:pt x="14880" y="1017"/>
                                  </a:lnTo>
                                  <a:lnTo>
                                    <a:pt x="14915" y="957"/>
                                  </a:lnTo>
                                  <a:lnTo>
                                    <a:pt x="14936" y="888"/>
                                  </a:lnTo>
                                  <a:lnTo>
                                    <a:pt x="14940" y="840"/>
                                  </a:lnTo>
                                  <a:lnTo>
                                    <a:pt x="14940" y="308"/>
                                  </a:lnTo>
                                  <a:lnTo>
                                    <a:pt x="14931" y="235"/>
                                  </a:lnTo>
                                  <a:lnTo>
                                    <a:pt x="14905" y="168"/>
                                  </a:lnTo>
                                  <a:lnTo>
                                    <a:pt x="14865" y="109"/>
                                  </a:lnTo>
                                  <a:lnTo>
                                    <a:pt x="14813" y="61"/>
                                  </a:lnTo>
                                  <a:lnTo>
                                    <a:pt x="14751" y="25"/>
                                  </a:lnTo>
                                  <a:lnTo>
                                    <a:pt x="14682" y="4"/>
                                  </a:lnTo>
                                  <a:lnTo>
                                    <a:pt x="1463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7" name="Group 262"/>
                        <wpg:cNvGrpSpPr>
                          <a:grpSpLocks/>
                        </wpg:cNvGrpSpPr>
                        <wpg:grpSpPr bwMode="auto">
                          <a:xfrm>
                            <a:off x="660" y="8720"/>
                            <a:ext cx="14940" cy="1140"/>
                            <a:chOff x="660" y="8720"/>
                            <a:chExt cx="14940" cy="1140"/>
                          </a:xfrm>
                        </wpg:grpSpPr>
                        <wps:wsp>
                          <wps:cNvPr id="448" name="Freeform 263"/>
                          <wps:cNvSpPr>
                            <a:spLocks/>
                          </wps:cNvSpPr>
                          <wps:spPr bwMode="auto">
                            <a:xfrm>
                              <a:off x="660" y="8720"/>
                              <a:ext cx="14940" cy="1140"/>
                            </a:xfrm>
                            <a:custGeom>
                              <a:avLst/>
                              <a:gdLst>
                                <a:gd name="T0" fmla="+- 0 660 660"/>
                                <a:gd name="T1" fmla="*/ T0 w 14940"/>
                                <a:gd name="T2" fmla="+- 0 9560 8720"/>
                                <a:gd name="T3" fmla="*/ 9560 h 1140"/>
                                <a:gd name="T4" fmla="+- 0 660 660"/>
                                <a:gd name="T5" fmla="*/ T4 w 14940"/>
                                <a:gd name="T6" fmla="+- 0 9028 8720"/>
                                <a:gd name="T7" fmla="*/ 9028 h 1140"/>
                                <a:gd name="T8" fmla="+- 0 661 660"/>
                                <a:gd name="T9" fmla="*/ T8 w 14940"/>
                                <a:gd name="T10" fmla="+- 0 9003 8720"/>
                                <a:gd name="T11" fmla="*/ 9003 h 1140"/>
                                <a:gd name="T12" fmla="+- 0 675 660"/>
                                <a:gd name="T13" fmla="*/ T12 w 14940"/>
                                <a:gd name="T14" fmla="+- 0 8932 8720"/>
                                <a:gd name="T15" fmla="*/ 8932 h 1140"/>
                                <a:gd name="T16" fmla="+- 0 705 660"/>
                                <a:gd name="T17" fmla="*/ T16 w 14940"/>
                                <a:gd name="T18" fmla="+- 0 8868 8720"/>
                                <a:gd name="T19" fmla="*/ 8868 h 1140"/>
                                <a:gd name="T20" fmla="+- 0 748 660"/>
                                <a:gd name="T21" fmla="*/ T20 w 14940"/>
                                <a:gd name="T22" fmla="+- 0 8812 8720"/>
                                <a:gd name="T23" fmla="*/ 8812 h 1140"/>
                                <a:gd name="T24" fmla="+- 0 802 660"/>
                                <a:gd name="T25" fmla="*/ T24 w 14940"/>
                                <a:gd name="T26" fmla="+- 0 8767 8720"/>
                                <a:gd name="T27" fmla="*/ 8767 h 1140"/>
                                <a:gd name="T28" fmla="+- 0 865 660"/>
                                <a:gd name="T29" fmla="*/ T28 w 14940"/>
                                <a:gd name="T30" fmla="+- 0 8736 8720"/>
                                <a:gd name="T31" fmla="*/ 8736 h 1140"/>
                                <a:gd name="T32" fmla="+- 0 935 660"/>
                                <a:gd name="T33" fmla="*/ T32 w 14940"/>
                                <a:gd name="T34" fmla="+- 0 8721 8720"/>
                                <a:gd name="T35" fmla="*/ 8721 h 1140"/>
                                <a:gd name="T36" fmla="+- 0 960 660"/>
                                <a:gd name="T37" fmla="*/ T36 w 14940"/>
                                <a:gd name="T38" fmla="+- 0 8720 8720"/>
                                <a:gd name="T39" fmla="*/ 8720 h 1140"/>
                                <a:gd name="T40" fmla="+- 0 15293 660"/>
                                <a:gd name="T41" fmla="*/ T40 w 14940"/>
                                <a:gd name="T42" fmla="+- 0 8720 8720"/>
                                <a:gd name="T43" fmla="*/ 8720 h 1140"/>
                                <a:gd name="T44" fmla="+- 0 15365 660"/>
                                <a:gd name="T45" fmla="*/ T44 w 14940"/>
                                <a:gd name="T46" fmla="+- 0 8729 8720"/>
                                <a:gd name="T47" fmla="*/ 8729 h 1140"/>
                                <a:gd name="T48" fmla="+- 0 15432 660"/>
                                <a:gd name="T49" fmla="*/ T48 w 14940"/>
                                <a:gd name="T50" fmla="+- 0 8755 8720"/>
                                <a:gd name="T51" fmla="*/ 8755 h 1140"/>
                                <a:gd name="T52" fmla="+- 0 15491 660"/>
                                <a:gd name="T53" fmla="*/ T52 w 14940"/>
                                <a:gd name="T54" fmla="+- 0 8796 8720"/>
                                <a:gd name="T55" fmla="*/ 8796 h 1140"/>
                                <a:gd name="T56" fmla="+- 0 15540 660"/>
                                <a:gd name="T57" fmla="*/ T56 w 14940"/>
                                <a:gd name="T58" fmla="+- 0 8848 8720"/>
                                <a:gd name="T59" fmla="*/ 8848 h 1140"/>
                                <a:gd name="T60" fmla="+- 0 15575 660"/>
                                <a:gd name="T61" fmla="*/ T60 w 14940"/>
                                <a:gd name="T62" fmla="+- 0 8910 8720"/>
                                <a:gd name="T63" fmla="*/ 8910 h 1140"/>
                                <a:gd name="T64" fmla="+- 0 15596 660"/>
                                <a:gd name="T65" fmla="*/ T64 w 14940"/>
                                <a:gd name="T66" fmla="+- 0 8979 8720"/>
                                <a:gd name="T67" fmla="*/ 8979 h 1140"/>
                                <a:gd name="T68" fmla="+- 0 15600 660"/>
                                <a:gd name="T69" fmla="*/ T68 w 14940"/>
                                <a:gd name="T70" fmla="+- 0 9028 8720"/>
                                <a:gd name="T71" fmla="*/ 9028 h 1140"/>
                                <a:gd name="T72" fmla="+- 0 15600 660"/>
                                <a:gd name="T73" fmla="*/ T72 w 14940"/>
                                <a:gd name="T74" fmla="+- 0 9560 8720"/>
                                <a:gd name="T75" fmla="*/ 9560 h 1140"/>
                                <a:gd name="T76" fmla="+- 0 15591 660"/>
                                <a:gd name="T77" fmla="*/ T76 w 14940"/>
                                <a:gd name="T78" fmla="+- 0 9632 8720"/>
                                <a:gd name="T79" fmla="*/ 9632 h 1140"/>
                                <a:gd name="T80" fmla="+- 0 15565 660"/>
                                <a:gd name="T81" fmla="*/ T80 w 14940"/>
                                <a:gd name="T82" fmla="+- 0 9698 8720"/>
                                <a:gd name="T83" fmla="*/ 9698 h 1140"/>
                                <a:gd name="T84" fmla="+- 0 15525 660"/>
                                <a:gd name="T85" fmla="*/ T84 w 14940"/>
                                <a:gd name="T86" fmla="+- 0 9755 8720"/>
                                <a:gd name="T87" fmla="*/ 9755 h 1140"/>
                                <a:gd name="T88" fmla="+- 0 15473 660"/>
                                <a:gd name="T89" fmla="*/ T88 w 14940"/>
                                <a:gd name="T90" fmla="+- 0 9802 8720"/>
                                <a:gd name="T91" fmla="*/ 9802 h 1140"/>
                                <a:gd name="T92" fmla="+- 0 15411 660"/>
                                <a:gd name="T93" fmla="*/ T92 w 14940"/>
                                <a:gd name="T94" fmla="+- 0 9836 8720"/>
                                <a:gd name="T95" fmla="*/ 9836 h 1140"/>
                                <a:gd name="T96" fmla="+- 0 15342 660"/>
                                <a:gd name="T97" fmla="*/ T96 w 14940"/>
                                <a:gd name="T98" fmla="+- 0 9856 8720"/>
                                <a:gd name="T99" fmla="*/ 9856 h 1140"/>
                                <a:gd name="T100" fmla="+- 0 15293 660"/>
                                <a:gd name="T101" fmla="*/ T100 w 14940"/>
                                <a:gd name="T102" fmla="+- 0 9860 8720"/>
                                <a:gd name="T103" fmla="*/ 9860 h 1140"/>
                                <a:gd name="T104" fmla="+- 0 960 660"/>
                                <a:gd name="T105" fmla="*/ T104 w 14940"/>
                                <a:gd name="T106" fmla="+- 0 9860 8720"/>
                                <a:gd name="T107" fmla="*/ 9860 h 1140"/>
                                <a:gd name="T108" fmla="+- 0 888 660"/>
                                <a:gd name="T109" fmla="*/ T108 w 14940"/>
                                <a:gd name="T110" fmla="+- 0 9851 8720"/>
                                <a:gd name="T111" fmla="*/ 9851 h 1140"/>
                                <a:gd name="T112" fmla="+- 0 822 660"/>
                                <a:gd name="T113" fmla="*/ T112 w 14940"/>
                                <a:gd name="T114" fmla="+- 0 9826 8720"/>
                                <a:gd name="T115" fmla="*/ 9826 h 1140"/>
                                <a:gd name="T116" fmla="+- 0 765 660"/>
                                <a:gd name="T117" fmla="*/ T116 w 14940"/>
                                <a:gd name="T118" fmla="+- 0 9788 8720"/>
                                <a:gd name="T119" fmla="*/ 9788 h 1140"/>
                                <a:gd name="T120" fmla="+- 0 718 660"/>
                                <a:gd name="T121" fmla="*/ T120 w 14940"/>
                                <a:gd name="T122" fmla="+- 0 9737 8720"/>
                                <a:gd name="T123" fmla="*/ 9737 h 1140"/>
                                <a:gd name="T124" fmla="+- 0 684 660"/>
                                <a:gd name="T125" fmla="*/ T124 w 14940"/>
                                <a:gd name="T126" fmla="+- 0 9677 8720"/>
                                <a:gd name="T127" fmla="*/ 9677 h 1140"/>
                                <a:gd name="T128" fmla="+- 0 664 660"/>
                                <a:gd name="T129" fmla="*/ T128 w 14940"/>
                                <a:gd name="T130" fmla="+- 0 9608 8720"/>
                                <a:gd name="T131" fmla="*/ 9608 h 1140"/>
                                <a:gd name="T132" fmla="+- 0 660 660"/>
                                <a:gd name="T133" fmla="*/ T132 w 14940"/>
                                <a:gd name="T134" fmla="+- 0 9560 8720"/>
                                <a:gd name="T135" fmla="*/ 9560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940" h="1140">
                                  <a:moveTo>
                                    <a:pt x="0" y="840"/>
                                  </a:moveTo>
                                  <a:lnTo>
                                    <a:pt x="0" y="308"/>
                                  </a:lnTo>
                                  <a:lnTo>
                                    <a:pt x="1" y="283"/>
                                  </a:lnTo>
                                  <a:lnTo>
                                    <a:pt x="15" y="212"/>
                                  </a:lnTo>
                                  <a:lnTo>
                                    <a:pt x="45" y="148"/>
                                  </a:lnTo>
                                  <a:lnTo>
                                    <a:pt x="88" y="92"/>
                                  </a:lnTo>
                                  <a:lnTo>
                                    <a:pt x="142" y="47"/>
                                  </a:lnTo>
                                  <a:lnTo>
                                    <a:pt x="205" y="16"/>
                                  </a:lnTo>
                                  <a:lnTo>
                                    <a:pt x="275" y="1"/>
                                  </a:lnTo>
                                  <a:lnTo>
                                    <a:pt x="300" y="0"/>
                                  </a:lnTo>
                                  <a:lnTo>
                                    <a:pt x="14633" y="0"/>
                                  </a:lnTo>
                                  <a:lnTo>
                                    <a:pt x="14705" y="9"/>
                                  </a:lnTo>
                                  <a:lnTo>
                                    <a:pt x="14772" y="35"/>
                                  </a:lnTo>
                                  <a:lnTo>
                                    <a:pt x="14831" y="76"/>
                                  </a:lnTo>
                                  <a:lnTo>
                                    <a:pt x="14880" y="128"/>
                                  </a:lnTo>
                                  <a:lnTo>
                                    <a:pt x="14915" y="190"/>
                                  </a:lnTo>
                                  <a:lnTo>
                                    <a:pt x="14936" y="259"/>
                                  </a:lnTo>
                                  <a:lnTo>
                                    <a:pt x="14940" y="308"/>
                                  </a:lnTo>
                                  <a:lnTo>
                                    <a:pt x="14940" y="840"/>
                                  </a:lnTo>
                                  <a:lnTo>
                                    <a:pt x="14931" y="912"/>
                                  </a:lnTo>
                                  <a:lnTo>
                                    <a:pt x="14905" y="978"/>
                                  </a:lnTo>
                                  <a:lnTo>
                                    <a:pt x="14865" y="1035"/>
                                  </a:lnTo>
                                  <a:lnTo>
                                    <a:pt x="14813" y="1082"/>
                                  </a:lnTo>
                                  <a:lnTo>
                                    <a:pt x="14751" y="1116"/>
                                  </a:lnTo>
                                  <a:lnTo>
                                    <a:pt x="14682" y="1136"/>
                                  </a:lnTo>
                                  <a:lnTo>
                                    <a:pt x="14633" y="1140"/>
                                  </a:lnTo>
                                  <a:lnTo>
                                    <a:pt x="300" y="1140"/>
                                  </a:lnTo>
                                  <a:lnTo>
                                    <a:pt x="228" y="1131"/>
                                  </a:lnTo>
                                  <a:lnTo>
                                    <a:pt x="162" y="1106"/>
                                  </a:lnTo>
                                  <a:lnTo>
                                    <a:pt x="105" y="1068"/>
                                  </a:lnTo>
                                  <a:lnTo>
                                    <a:pt x="58" y="1017"/>
                                  </a:lnTo>
                                  <a:lnTo>
                                    <a:pt x="24" y="957"/>
                                  </a:lnTo>
                                  <a:lnTo>
                                    <a:pt x="4" y="888"/>
                                  </a:lnTo>
                                  <a:lnTo>
                                    <a:pt x="0" y="84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260"/>
                        <wpg:cNvGrpSpPr>
                          <a:grpSpLocks/>
                        </wpg:cNvGrpSpPr>
                        <wpg:grpSpPr bwMode="auto">
                          <a:xfrm>
                            <a:off x="680" y="9880"/>
                            <a:ext cx="14940" cy="1140"/>
                            <a:chOff x="680" y="9880"/>
                            <a:chExt cx="14940" cy="1140"/>
                          </a:xfrm>
                        </wpg:grpSpPr>
                        <wps:wsp>
                          <wps:cNvPr id="450" name="Freeform 261"/>
                          <wps:cNvSpPr>
                            <a:spLocks/>
                          </wps:cNvSpPr>
                          <wps:spPr bwMode="auto">
                            <a:xfrm>
                              <a:off x="680" y="9880"/>
                              <a:ext cx="14940" cy="1140"/>
                            </a:xfrm>
                            <a:custGeom>
                              <a:avLst/>
                              <a:gdLst>
                                <a:gd name="T0" fmla="+- 0 680 680"/>
                                <a:gd name="T1" fmla="*/ T0 w 14940"/>
                                <a:gd name="T2" fmla="+- 0 10712 9880"/>
                                <a:gd name="T3" fmla="*/ 10712 h 1140"/>
                                <a:gd name="T4" fmla="+- 0 680 680"/>
                                <a:gd name="T5" fmla="*/ T4 w 14940"/>
                                <a:gd name="T6" fmla="+- 0 10178 9880"/>
                                <a:gd name="T7" fmla="*/ 10178 h 1140"/>
                                <a:gd name="T8" fmla="+- 0 681 680"/>
                                <a:gd name="T9" fmla="*/ T8 w 14940"/>
                                <a:gd name="T10" fmla="+- 0 10153 9880"/>
                                <a:gd name="T11" fmla="*/ 10153 h 1140"/>
                                <a:gd name="T12" fmla="+- 0 695 680"/>
                                <a:gd name="T13" fmla="*/ T12 w 14940"/>
                                <a:gd name="T14" fmla="+- 0 10083 9880"/>
                                <a:gd name="T15" fmla="*/ 10083 h 1140"/>
                                <a:gd name="T16" fmla="+- 0 725 680"/>
                                <a:gd name="T17" fmla="*/ T16 w 14940"/>
                                <a:gd name="T18" fmla="+- 0 10020 9880"/>
                                <a:gd name="T19" fmla="*/ 10020 h 1140"/>
                                <a:gd name="T20" fmla="+- 0 768 680"/>
                                <a:gd name="T21" fmla="*/ T20 w 14940"/>
                                <a:gd name="T22" fmla="+- 0 9967 9880"/>
                                <a:gd name="T23" fmla="*/ 9967 h 1140"/>
                                <a:gd name="T24" fmla="+- 0 822 680"/>
                                <a:gd name="T25" fmla="*/ T24 w 14940"/>
                                <a:gd name="T26" fmla="+- 0 9924 9880"/>
                                <a:gd name="T27" fmla="*/ 9924 h 1140"/>
                                <a:gd name="T28" fmla="+- 0 885 680"/>
                                <a:gd name="T29" fmla="*/ T28 w 14940"/>
                                <a:gd name="T30" fmla="+- 0 9895 9880"/>
                                <a:gd name="T31" fmla="*/ 9895 h 1140"/>
                                <a:gd name="T32" fmla="+- 0 955 680"/>
                                <a:gd name="T33" fmla="*/ T32 w 14940"/>
                                <a:gd name="T34" fmla="+- 0 9881 9880"/>
                                <a:gd name="T35" fmla="*/ 9881 h 1140"/>
                                <a:gd name="T36" fmla="+- 0 980 680"/>
                                <a:gd name="T37" fmla="*/ T36 w 14940"/>
                                <a:gd name="T38" fmla="+- 0 9880 9880"/>
                                <a:gd name="T39" fmla="*/ 9880 h 1140"/>
                                <a:gd name="T40" fmla="+- 0 15313 680"/>
                                <a:gd name="T41" fmla="*/ T40 w 14940"/>
                                <a:gd name="T42" fmla="+- 0 9880 9880"/>
                                <a:gd name="T43" fmla="*/ 9880 h 1140"/>
                                <a:gd name="T44" fmla="+- 0 15385 680"/>
                                <a:gd name="T45" fmla="*/ T44 w 14940"/>
                                <a:gd name="T46" fmla="+- 0 9889 9880"/>
                                <a:gd name="T47" fmla="*/ 9889 h 1140"/>
                                <a:gd name="T48" fmla="+- 0 15452 680"/>
                                <a:gd name="T49" fmla="*/ T48 w 14940"/>
                                <a:gd name="T50" fmla="+- 0 9913 9880"/>
                                <a:gd name="T51" fmla="*/ 9913 h 1140"/>
                                <a:gd name="T52" fmla="+- 0 15511 680"/>
                                <a:gd name="T53" fmla="*/ T52 w 14940"/>
                                <a:gd name="T54" fmla="+- 0 9951 9880"/>
                                <a:gd name="T55" fmla="*/ 9951 h 1140"/>
                                <a:gd name="T56" fmla="+- 0 15560 680"/>
                                <a:gd name="T57" fmla="*/ T56 w 14940"/>
                                <a:gd name="T58" fmla="+- 0 10001 9880"/>
                                <a:gd name="T59" fmla="*/ 10001 h 1140"/>
                                <a:gd name="T60" fmla="+- 0 15595 680"/>
                                <a:gd name="T61" fmla="*/ T60 w 14940"/>
                                <a:gd name="T62" fmla="+- 0 10061 9880"/>
                                <a:gd name="T63" fmla="*/ 10061 h 1140"/>
                                <a:gd name="T64" fmla="+- 0 15616 680"/>
                                <a:gd name="T65" fmla="*/ T64 w 14940"/>
                                <a:gd name="T66" fmla="+- 0 10129 9880"/>
                                <a:gd name="T67" fmla="*/ 10129 h 1140"/>
                                <a:gd name="T68" fmla="+- 0 15620 680"/>
                                <a:gd name="T69" fmla="*/ T68 w 14940"/>
                                <a:gd name="T70" fmla="+- 0 10178 9880"/>
                                <a:gd name="T71" fmla="*/ 10178 h 1140"/>
                                <a:gd name="T72" fmla="+- 0 15620 680"/>
                                <a:gd name="T73" fmla="*/ T72 w 14940"/>
                                <a:gd name="T74" fmla="+- 0 10712 9880"/>
                                <a:gd name="T75" fmla="*/ 10712 h 1140"/>
                                <a:gd name="T76" fmla="+- 0 15611 680"/>
                                <a:gd name="T77" fmla="*/ T76 w 14940"/>
                                <a:gd name="T78" fmla="+- 0 10784 9880"/>
                                <a:gd name="T79" fmla="*/ 10784 h 1140"/>
                                <a:gd name="T80" fmla="+- 0 15585 680"/>
                                <a:gd name="T81" fmla="*/ T80 w 14940"/>
                                <a:gd name="T82" fmla="+- 0 10851 9880"/>
                                <a:gd name="T83" fmla="*/ 10851 h 1140"/>
                                <a:gd name="T84" fmla="+- 0 15545 680"/>
                                <a:gd name="T85" fmla="*/ T84 w 14940"/>
                                <a:gd name="T86" fmla="+- 0 10910 9880"/>
                                <a:gd name="T87" fmla="*/ 10910 h 1140"/>
                                <a:gd name="T88" fmla="+- 0 15493 680"/>
                                <a:gd name="T89" fmla="*/ T88 w 14940"/>
                                <a:gd name="T90" fmla="+- 0 10959 9880"/>
                                <a:gd name="T91" fmla="*/ 10959 h 1140"/>
                                <a:gd name="T92" fmla="+- 0 15431 680"/>
                                <a:gd name="T93" fmla="*/ T92 w 14940"/>
                                <a:gd name="T94" fmla="+- 0 10995 9880"/>
                                <a:gd name="T95" fmla="*/ 10995 h 1140"/>
                                <a:gd name="T96" fmla="+- 0 15362 680"/>
                                <a:gd name="T97" fmla="*/ T96 w 14940"/>
                                <a:gd name="T98" fmla="+- 0 11016 9880"/>
                                <a:gd name="T99" fmla="*/ 11016 h 1140"/>
                                <a:gd name="T100" fmla="+- 0 15313 680"/>
                                <a:gd name="T101" fmla="*/ T100 w 14940"/>
                                <a:gd name="T102" fmla="+- 0 11020 9880"/>
                                <a:gd name="T103" fmla="*/ 11020 h 1140"/>
                                <a:gd name="T104" fmla="+- 0 980 680"/>
                                <a:gd name="T105" fmla="*/ T104 w 14940"/>
                                <a:gd name="T106" fmla="+- 0 11020 9880"/>
                                <a:gd name="T107" fmla="*/ 11020 h 1140"/>
                                <a:gd name="T108" fmla="+- 0 908 680"/>
                                <a:gd name="T109" fmla="*/ T108 w 14940"/>
                                <a:gd name="T110" fmla="+- 0 11011 9880"/>
                                <a:gd name="T111" fmla="*/ 11011 h 1140"/>
                                <a:gd name="T112" fmla="+- 0 842 680"/>
                                <a:gd name="T113" fmla="*/ T112 w 14940"/>
                                <a:gd name="T114" fmla="+- 0 10985 9880"/>
                                <a:gd name="T115" fmla="*/ 10985 h 1140"/>
                                <a:gd name="T116" fmla="+- 0 785 680"/>
                                <a:gd name="T117" fmla="*/ T116 w 14940"/>
                                <a:gd name="T118" fmla="+- 0 10944 9880"/>
                                <a:gd name="T119" fmla="*/ 10944 h 1140"/>
                                <a:gd name="T120" fmla="+- 0 738 680"/>
                                <a:gd name="T121" fmla="*/ T120 w 14940"/>
                                <a:gd name="T122" fmla="+- 0 10892 9880"/>
                                <a:gd name="T123" fmla="*/ 10892 h 1140"/>
                                <a:gd name="T124" fmla="+- 0 704 680"/>
                                <a:gd name="T125" fmla="*/ T124 w 14940"/>
                                <a:gd name="T126" fmla="+- 0 10830 9880"/>
                                <a:gd name="T127" fmla="*/ 10830 h 1140"/>
                                <a:gd name="T128" fmla="+- 0 684 680"/>
                                <a:gd name="T129" fmla="*/ T128 w 14940"/>
                                <a:gd name="T130" fmla="+- 0 10761 9880"/>
                                <a:gd name="T131" fmla="*/ 10761 h 1140"/>
                                <a:gd name="T132" fmla="+- 0 680 680"/>
                                <a:gd name="T133" fmla="*/ T132 w 14940"/>
                                <a:gd name="T134" fmla="+- 0 10712 9880"/>
                                <a:gd name="T135" fmla="*/ 10712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940" h="1140">
                                  <a:moveTo>
                                    <a:pt x="0" y="832"/>
                                  </a:moveTo>
                                  <a:lnTo>
                                    <a:pt x="0" y="298"/>
                                  </a:lnTo>
                                  <a:lnTo>
                                    <a:pt x="1" y="273"/>
                                  </a:lnTo>
                                  <a:lnTo>
                                    <a:pt x="15" y="203"/>
                                  </a:lnTo>
                                  <a:lnTo>
                                    <a:pt x="45" y="140"/>
                                  </a:lnTo>
                                  <a:lnTo>
                                    <a:pt x="88" y="87"/>
                                  </a:lnTo>
                                  <a:lnTo>
                                    <a:pt x="142" y="44"/>
                                  </a:lnTo>
                                  <a:lnTo>
                                    <a:pt x="205" y="15"/>
                                  </a:lnTo>
                                  <a:lnTo>
                                    <a:pt x="275" y="1"/>
                                  </a:lnTo>
                                  <a:lnTo>
                                    <a:pt x="300" y="0"/>
                                  </a:lnTo>
                                  <a:lnTo>
                                    <a:pt x="14633" y="0"/>
                                  </a:lnTo>
                                  <a:lnTo>
                                    <a:pt x="14705" y="9"/>
                                  </a:lnTo>
                                  <a:lnTo>
                                    <a:pt x="14772" y="33"/>
                                  </a:lnTo>
                                  <a:lnTo>
                                    <a:pt x="14831" y="71"/>
                                  </a:lnTo>
                                  <a:lnTo>
                                    <a:pt x="14880" y="121"/>
                                  </a:lnTo>
                                  <a:lnTo>
                                    <a:pt x="14915" y="181"/>
                                  </a:lnTo>
                                  <a:lnTo>
                                    <a:pt x="14936" y="249"/>
                                  </a:lnTo>
                                  <a:lnTo>
                                    <a:pt x="14940" y="298"/>
                                  </a:lnTo>
                                  <a:lnTo>
                                    <a:pt x="14940" y="832"/>
                                  </a:lnTo>
                                  <a:lnTo>
                                    <a:pt x="14931" y="904"/>
                                  </a:lnTo>
                                  <a:lnTo>
                                    <a:pt x="14905" y="971"/>
                                  </a:lnTo>
                                  <a:lnTo>
                                    <a:pt x="14865" y="1030"/>
                                  </a:lnTo>
                                  <a:lnTo>
                                    <a:pt x="14813" y="1079"/>
                                  </a:lnTo>
                                  <a:lnTo>
                                    <a:pt x="14751" y="1115"/>
                                  </a:lnTo>
                                  <a:lnTo>
                                    <a:pt x="14682" y="1136"/>
                                  </a:lnTo>
                                  <a:lnTo>
                                    <a:pt x="14633" y="1140"/>
                                  </a:lnTo>
                                  <a:lnTo>
                                    <a:pt x="300" y="1140"/>
                                  </a:lnTo>
                                  <a:lnTo>
                                    <a:pt x="228" y="1131"/>
                                  </a:lnTo>
                                  <a:lnTo>
                                    <a:pt x="162" y="1105"/>
                                  </a:lnTo>
                                  <a:lnTo>
                                    <a:pt x="105" y="1064"/>
                                  </a:lnTo>
                                  <a:lnTo>
                                    <a:pt x="58" y="1012"/>
                                  </a:lnTo>
                                  <a:lnTo>
                                    <a:pt x="24" y="950"/>
                                  </a:lnTo>
                                  <a:lnTo>
                                    <a:pt x="4" y="881"/>
                                  </a:lnTo>
                                  <a:lnTo>
                                    <a:pt x="0" y="832"/>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799D69" id="Group 259" o:spid="_x0000_s1026" style="position:absolute;margin-left:1in;margin-top:1in;width:464.25pt;height:408.25pt;z-index:-251596800;mso-position-horizontal-relative:page;mso-position-vertical-relative:page" coordorigin="476,520" coordsize="15164,1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">
                <v:group id="Group 284" o:spid="_x0000_s1027" style="position:absolute;left:496;top:1700;width:14924;height:1160" coordorigin="496,1700" coordsize="14924,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285" o:spid="_x0000_s1028" style="position:absolute;left:496;top:1700;width:14924;height:1160;visibility:visible;mso-wrap-style:square;v-text-anchor:top" coordsize="1492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laMcA&#10;AADcAAAADwAAAGRycy9kb3ducmV2LnhtbESP3WoCMRSE7wu+QzhC72q2VkVXo5RCS6kW/AO9PGxO&#10;s6mbk+0m1e3bm0Khl8PMfMPMFq2rxJmaYD0ruO9lIIgLry0bBfvd890YRIjIGivPpOCHAizmnZsZ&#10;5tpfeEPnbTQiQTjkqKCMsc6lDEVJDkPP18TJ+/CNw5hkY6Ru8JLgrpL9LBtJh5bTQok1PZVUnLbf&#10;ToHNTg/LF3OcfB2q993wszZvdrVW6rbbPk5BRGrjf/iv/aoVDPoj+D2Tj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55WjHAAAA3AAAAA8AAAAAAAAAAAAAAAAAmAIAAGRy&#10;cy9kb3ducmV2LnhtbFBLBQYAAAAABAAEAPUAAACMAwAAAAA=&#10;" path="m,853l4,300r8,-72l37,162,75,105,124,58,184,24,251,4,300,,14633,r71,9l14769,33r55,39l14869,123r33,60l14920,251r4,49l14924,853r-8,72l14892,992r-36,59l14807,1100r-59,35l14681,1156r-48,4l300,1160r-72,-9l162,1125r-57,-40l58,1033,24,971,4,902,,853xe" filled="f" strokeweight="2pt">
                    <v:path arrowok="t" o:connecttype="custom" o:connectlocs="0,2553;4,2000;12,1928;37,1862;75,1805;124,1758;184,1724;251,1704;300,1700;14633,1700;14704,1709;14769,1733;14824,1772;14869,1823;14902,1883;14920,1951;14924,2000;14924,2553;14916,2625;14892,2692;14856,2751;14807,2800;14748,2835;14681,2856;14633,2860;300,2860;228,2851;162,2825;105,2785;58,2733;24,2671;4,2602;0,2553" o:connectangles="0,0,0,0,0,0,0,0,0,0,0,0,0,0,0,0,0,0,0,0,0,0,0,0,0,0,0,0,0,0,0,0,0"/>
                  </v:shape>
                </v:group>
                <v:group id="Group 282" o:spid="_x0000_s1029" style="position:absolute;left:496;top:2860;width:14924;height:1160" coordorigin="496,2860" coordsize="14924,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283" o:spid="_x0000_s1030" style="position:absolute;left:496;top:2860;width:14924;height:1160;visibility:visible;mso-wrap-style:square;v-text-anchor:top" coordsize="1492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6Z8MA&#10;AADcAAAADwAAAGRycy9kb3ducmV2LnhtbERPu27CMBTdkfgH61bqVpxSqNoQgxCoEl0QhTJ0u8Q3&#10;D4ivI9sN6d/joRLj0Xlni940oiPna8sKnkcJCOLc6ppLBd+Hj6c3ED4ga2wsk4I/8rCYDwcZptpe&#10;+Yu6fShFDGGfooIqhDaV0ucVGfQj2xJHrrDOYIjQlVI7vMZw08hxkrxKgzXHhgpbWlWUX/a/RgF2&#10;uzO9yMOxmB6X6617n65Pnz9KPT70yxmIQH24i//dG61gMo5r45l4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S6Z8MAAADcAAAADwAAAAAAAAAAAAAAAACYAgAAZHJzL2Rv&#10;d25yZXYueG1sUEsFBgAAAAAEAAQA9QAAAIgDAAAAAA==&#10;" path="m14633,l300,,275,1,206,16,143,47,90,92,48,148,19,212,5,283,,861r1,24l15,956r30,63l88,1073r54,42l205,1145r70,14l300,1160r14333,l14704,1151r65,-24l14824,1088r45,-50l14902,977r18,-68l14924,861r,-553l14916,235r-24,-67l14856,109r-49,-48l14748,25,14681,4,14633,e" stroked="f">
                    <v:path arrowok="t" o:connecttype="custom" o:connectlocs="14633,2860;300,2860;275,2861;206,2876;143,2907;90,2952;48,3008;19,3072;5,3143;0,3721;1,3745;15,3816;45,3879;88,3933;142,3975;205,4005;275,4019;300,4020;14633,4020;14704,4011;14769,3987;14824,3948;14869,3898;14902,3837;14920,3769;14924,3721;14924,3168;14916,3095;14892,3028;14856,2969;14807,2921;14748,2885;14681,2864;14633,2860" o:connectangles="0,0,0,0,0,0,0,0,0,0,0,0,0,0,0,0,0,0,0,0,0,0,0,0,0,0,0,0,0,0,0,0,0,0"/>
                  </v:shape>
                </v:group>
                <v:group id="Group 280" o:spid="_x0000_s1031" style="position:absolute;left:496;top:2860;width:14924;height:1160" coordorigin="496,2860" coordsize="14924,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281" o:spid="_x0000_s1032" style="position:absolute;left:496;top:2860;width:14924;height:1160;visibility:visible;mso-wrap-style:square;v-text-anchor:top" coordsize="1492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OWsQA&#10;AADcAAAADwAAAGRycy9kb3ducmV2LnhtbERPXU/CMBR9N/E/NNfEN+kEMTDXEUMiMYKJAgk+3qzX&#10;rrLejrXA+Pf2wcTHk/NdzHrXiBN1wXpWcD/IQBBXXls2Crabl7sJiBCRNTaeScGFAszK66sCc+3P&#10;/EmndTQihXDIUUEdY5tLGaqaHIaBb4kT9+07hzHBzkjd4TmFu0YOs+xROrScGmpsaV5TtV8fnQKb&#10;7UfLhfmaHnbN+2b805o3u/pQ6vamf34CEamP/+I/96tW8DBK89OZdAR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FTlrEAAAA3AAAAA8AAAAAAAAAAAAAAAAAmAIAAGRycy9k&#10;b3ducmV2LnhtbFBLBQYAAAAABAAEAPUAAACJAwAAAAA=&#10;" path="m,861l4,308r8,-73l37,168,75,109,124,61,184,25,251,4,300,,14633,r71,9l14769,35r55,41l14869,128r33,62l14920,259r4,49l14924,861r-8,72l14892,999r-36,57l14807,1102r-59,35l14681,1156r-48,4l300,1160r-72,-9l162,1127r-57,-39l58,1038,24,977,4,909,,861xe" filled="f" strokeweight="2pt">
                    <v:path arrowok="t" o:connecttype="custom" o:connectlocs="0,3721;4,3168;12,3095;37,3028;75,2969;124,2921;184,2885;251,2864;300,2860;14633,2860;14704,2869;14769,2895;14824,2936;14869,2988;14902,3050;14920,3119;14924,3168;14924,3721;14916,3793;14892,3859;14856,3916;14807,3962;14748,3997;14681,4016;14633,4020;300,4020;228,4011;162,3987;105,3948;58,3898;24,3837;4,3769;0,3721" o:connectangles="0,0,0,0,0,0,0,0,0,0,0,0,0,0,0,0,0,0,0,0,0,0,0,0,0,0,0,0,0,0,0,0,0"/>
                  </v:shape>
                </v:group>
                <v:group id="Group 278" o:spid="_x0000_s1033" style="position:absolute;left:512;top:4060;width:14928;height:1160" coordorigin="512,4060" coordsize="14928,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279" o:spid="_x0000_s1034" style="position:absolute;left:512;top:4060;width:14928;height:1160;visibility:visible;mso-wrap-style:square;v-text-anchor:top" coordsize="14928,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iF8MA&#10;AADcAAAADwAAAGRycy9kb3ducmV2LnhtbESPT2sCMRTE7wW/Q3iCt5p1LUVXoxSh0JPF/9fH5rlZ&#10;3LwsSarrtzeC0OMwM79h5svONuJKPtSOFYyGGQji0umaKwX73ff7BESIyBobx6TgTgGWi97bHAvt&#10;bryh6zZWIkE4FKjAxNgWUobSkMUwdC1x8s7OW4xJ+kpqj7cEt43Ms+xTWqw5LRhsaWWovGz/rILf&#10;zWTtj9OpPOStP42asjZxvFJq0O++ZiAidfE//Gr/aAUf4xyeZ9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kiF8MAAADcAAAADwAAAAAAAAAAAAAAAACYAgAAZHJzL2Rv&#10;d25yZXYueG1sUEsFBgAAAAAEAAQA9QAAAIgDAAAAAA==&#10;" path="m,861l8,308r8,-73l40,168,77,109,126,61,184,25,252,4,300,,14633,r72,9l14770,35r56,41l14872,128r33,62l14924,259r4,49l14928,861r-8,72l14896,999r-38,57l14808,1102r-59,35l14681,1156r-48,4l300,1160r-72,-9l162,1127r-57,-39l58,1038,24,977,4,909,,861xe" filled="f" strokeweight="2pt">
                    <v:path arrowok="t" o:connecttype="custom" o:connectlocs="0,4921;8,4368;16,4295;40,4228;77,4169;126,4121;184,4085;252,4064;300,4060;14633,4060;14705,4069;14770,4095;14826,4136;14872,4188;14905,4250;14924,4319;14928,4368;14928,4921;14920,4993;14896,5059;14858,5116;14808,5162;14749,5197;14681,5216;14633,5220;300,5220;228,5211;162,5187;105,5148;58,5098;24,5037;4,4969;0,4921" o:connectangles="0,0,0,0,0,0,0,0,0,0,0,0,0,0,0,0,0,0,0,0,0,0,0,0,0,0,0,0,0,0,0,0,0"/>
                  </v:shape>
                </v:group>
                <v:group id="Group 276" o:spid="_x0000_s1035" style="position:absolute;left:560;top:5240;width:14940;height:1140" coordorigin="560,5240" coordsize="14940,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277" o:spid="_x0000_s1036" style="position:absolute;left:560;top:5240;width:14940;height:1140;visibility:visible;mso-wrap-style:square;v-text-anchor:top" coordsize="14940,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H1cQA&#10;AADcAAAADwAAAGRycy9kb3ducmV2LnhtbESPzWrDMBCE74W+g9hCb7VUxyTFiRJKIaS3kJ9Lb4u1&#10;sdxaK2OpjpunrwKBHIeZ+YZZrEbXioH60HjW8JopEMSVNw3XGo6H9csbiBCRDbaeScMfBVgtHx8W&#10;WBp/5h0N+1iLBOFQogYbY1dKGSpLDkPmO+LknXzvMCbZ19L0eE5w18pcqal02HBasNjRh6XqZ//r&#10;NKiiyym/jDNlNy4M31/ysmm3Wj8/je9zEJHGeA/f2p9GQzEp4Ho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th9XEAAAA3AAAAA8AAAAAAAAAAAAAAAAAmAIAAGRycy9k&#10;b3ducmV2LnhtbFBLBQYAAAAABAAEAPUAAACJAwAAAAA=&#10;" path="m,849l,296,1,271,15,202,45,139,88,86,142,44,205,15,275,1,300,,14633,r72,8l14772,33r59,38l14880,120r35,60l14936,247r4,49l14940,849r-9,71l14905,985r-40,55l14813,1085r-62,33l14682,1136r-49,4l300,1140r-72,-8l162,1108r-57,-36l58,1023,24,964,4,897,,849xe" filled="f" strokeweight="2pt">
                    <v:path arrowok="t" o:connecttype="custom" o:connectlocs="0,6089;0,5536;1,5511;15,5442;45,5379;88,5326;142,5284;205,5255;275,5241;300,5240;14633,5240;14705,5248;14772,5273;14831,5311;14880,5360;14915,5420;14936,5487;14940,5536;14940,6089;14931,6160;14905,6225;14865,6280;14813,6325;14751,6358;14682,6376;14633,6380;300,6380;228,6372;162,6348;105,6312;58,6263;24,6204;4,6137;0,6089" o:connectangles="0,0,0,0,0,0,0,0,0,0,0,0,0,0,0,0,0,0,0,0,0,0,0,0,0,0,0,0,0,0,0,0,0,0"/>
                  </v:shape>
                </v:group>
                <v:group id="Group 274" o:spid="_x0000_s1037" style="position:absolute;left:592;top:6420;width:14928;height:1160" coordorigin="592,6420" coordsize="14928,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275" o:spid="_x0000_s1038" style="position:absolute;left:592;top:6420;width:14928;height:1160;visibility:visible;mso-wrap-style:square;v-text-anchor:top" coordsize="14928,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kFMIA&#10;AADcAAAADwAAAGRycy9kb3ducmV2LnhtbESPS4sCMRCE74L/IbTgTTM+EB2NIsKCp118X5tJOxmc&#10;dIYkq7P/fiMs7LGoqq+o1aa1tXiSD5VjBaNhBoK4cLriUsH59DGYgwgRWWPtmBT8UIDNuttZYa7d&#10;iw/0PMZSJAiHHBWYGJtcylAYshiGriFO3t15izFJX0rt8ZXgtpbjLJtJixWnBYMN7QwVj+O3VfB1&#10;mH/662IhL+PG30Z1UZk42SnV77XbJYhIbfwP/7X3WsF0MoP3mX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iQUwgAAANwAAAAPAAAAAAAAAAAAAAAAAJgCAABkcnMvZG93&#10;bnJldi54bWxQSwUGAAAAAAQABAD1AAAAhwMAAAAA&#10;" path="m,853l8,300r8,-72l40,162,77,105,126,58,184,24,252,4,300,,14633,r72,9l14770,33r56,39l14872,123r33,60l14924,251r4,49l14928,853r-8,72l14896,992r-38,59l14808,1100r-59,35l14681,1156r-48,4l300,1160r-72,-9l162,1125r-57,-40l58,1033,24,971,4,902,,853xe" filled="f" strokeweight="2pt">
                    <v:path arrowok="t" o:connecttype="custom" o:connectlocs="0,7273;8,6720;16,6648;40,6582;77,6525;126,6478;184,6444;252,6424;300,6420;14633,6420;14705,6429;14770,6453;14826,6492;14872,6543;14905,6603;14924,6671;14928,6720;14928,7273;14920,7345;14896,7412;14858,7471;14808,7520;14749,7555;14681,7576;14633,7580;300,7580;228,7571;162,7545;105,7505;58,7453;24,7391;4,7322;0,7273" o:connectangles="0,0,0,0,0,0,0,0,0,0,0,0,0,0,0,0,0,0,0,0,0,0,0,0,0,0,0,0,0,0,0,0,0"/>
                  </v:shape>
                </v:group>
                <v:group id="Group 272" o:spid="_x0000_s1039" style="position:absolute;left:640;top:7580;width:14940;height:1140" coordorigin="640,7580" coordsize="14940,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273" o:spid="_x0000_s1040" style="position:absolute;left:640;top:7580;width:14940;height:1140;visibility:visible;mso-wrap-style:square;v-text-anchor:top" coordsize="14940,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KhVMMA&#10;AADcAAAADwAAAGRycy9kb3ducmV2LnhtbERPTWsCMRC9C/0PYQpepGa1pbWrUcRW8KJQ9dDjuBmz&#10;i5vJkqTr+u+bg+Dx8b5ni87WoiUfKscKRsMMBHHhdMVGwfGwfpmACBFZY+2YFNwowGL+1Jthrt2V&#10;f6jdRyNSCIccFZQxNrmUoSjJYhi6hjhxZ+ctxgS9kdrjNYXbWo6z7F1arDg1lNjQqqTisv+zCszI&#10;y1P7sZl87r62ZzP4XX3vQqVU/7lbTkFE6uJDfHdvtIK317Q2nU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KhVMMAAADcAAAADwAAAAAAAAAAAAAAAACYAgAAZHJzL2Rv&#10;d25yZXYueG1sUEsFBgAAAAAEAAQA9QAAAIgDAAAAAA==&#10;" path="m14633,l300,,275,1,205,14,142,43,88,84,45,136,15,198,1,267,,292,,845r9,72l33,982r39,56l123,1084r60,33l251,1136r49,4l14633,1140r72,-8l14772,1108r59,-38l14880,1020r35,-59l14936,893r4,-48l14940,292r-9,-72l14905,156r-40,-56l14813,55r-62,-33l14682,4,14633,e" stroked="f">
                    <v:path arrowok="t" o:connecttype="custom" o:connectlocs="14633,7580;300,7580;275,7581;205,7594;142,7623;88,7664;45,7716;15,7778;1,7847;0,7872;0,8425;9,8497;33,8562;72,8618;123,8664;183,8697;251,8716;300,8720;14633,8720;14705,8712;14772,8688;14831,8650;14880,8600;14915,8541;14936,8473;14940,8425;14940,7872;14931,7800;14905,7736;14865,7680;14813,7635;14751,7602;14682,7584;14633,7580" o:connectangles="0,0,0,0,0,0,0,0,0,0,0,0,0,0,0,0,0,0,0,0,0,0,0,0,0,0,0,0,0,0,0,0,0,0"/>
                  </v:shape>
                </v:group>
                <v:group id="Group 270" o:spid="_x0000_s1041" style="position:absolute;left:640;top:7580;width:14940;height:1140" coordorigin="640,7580" coordsize="14940,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271" o:spid="_x0000_s1042" style="position:absolute;left:640;top:7580;width:14940;height:1140;visibility:visible;mso-wrap-style:square;v-text-anchor:top" coordsize="14940,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yq8AA&#10;AADcAAAADwAAAGRycy9kb3ducmV2LnhtbERPz2vCMBS+D/wfwhO8zWSlTKlGGYOhN5l68fZonk21&#10;eSlNrNW/3hwGO358v5frwTWipy7UnjV8TBUI4tKbmisNx8PP+xxEiMgGG8+k4UEB1qvR2xIL4+/8&#10;S/0+ViKFcChQg42xLaQMpSWHYepb4sSdfecwJthV0nR4T+GukZlSn9JhzanBYkvflsrr/uY0qLzN&#10;KHsOM2U3LvSXk3xump3Wk/HwtQARaYj/4j/31mjI8zQ/nUlH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Dyq8AAAADcAAAADwAAAAAAAAAAAAAAAACYAgAAZHJzL2Rvd25y&#10;ZXYueG1sUEsFBgAAAAAEAAQA9QAAAIUDAAAAAA==&#10;" path="m,845l,292,1,267,15,198,45,136,88,84,142,43,205,14,275,1,300,,14633,r72,8l14772,32r59,37l14880,118r35,58l14936,244r4,48l14940,845r-9,72l14905,982r-40,56l14813,1084r-62,33l14682,1136r-49,4l300,1140r-72,-8l162,1108r-57,-38l58,1020,24,961,4,893,,845xe" filled="f" strokeweight="2pt">
                    <v:path arrowok="t" o:connecttype="custom" o:connectlocs="0,8425;0,7872;1,7847;15,7778;45,7716;88,7664;142,7623;205,7594;275,7581;300,7580;14633,7580;14705,7588;14772,7612;14831,7649;14880,7698;14915,7756;14936,7824;14940,7872;14940,8425;14931,8497;14905,8562;14865,8618;14813,8664;14751,8697;14682,8716;14633,8720;300,8720;228,8712;162,8688;105,8650;58,8600;24,8541;4,8473;0,8425" o:connectangles="0,0,0,0,0,0,0,0,0,0,0,0,0,0,0,0,0,0,0,0,0,0,0,0,0,0,0,0,0,0,0,0,0,0"/>
                  </v:shape>
                </v:group>
                <v:group id="Group 268" o:spid="_x0000_s1043" style="position:absolute;left:496;top:540;width:14924;height:1160" coordorigin="496,540" coordsize="14924,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269" o:spid="_x0000_s1044" style="position:absolute;left:496;top:540;width:14924;height:1160;visibility:visible;mso-wrap-style:square;v-text-anchor:top" coordsize="1492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NoLcYA&#10;AADcAAAADwAAAGRycy9kb3ducmV2LnhtbESPS2vDMBCE74X8B7GB3Bo5TxInSggNhfZS8jzktrE2&#10;tlNrZSTVcf99VSj0OMzMN8xy3ZpKNOR8aVnBoJ+AIM6sLjlXcDq+Ps9A+ICssbJMCr7Jw3rVeVpi&#10;qu2D99QcQi4ihH2KCooQ6lRKnxVk0PdtTRy9m3UGQ5Qul9rhI8JNJYdJMpUGS44LBdb0UlD2efgy&#10;CrDZ3Wkkj+fb5LzZfrj5ZHt9vyjV67abBYhAbfgP/7XftILxeAi/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NoLcYAAADcAAAADwAAAAAAAAAAAAAAAACYAgAAZHJz&#10;L2Rvd25yZXYueG1sUEsFBgAAAAAEAAQA9QAAAIsDAAAAAA==&#10;" path="m14633,l300,,275,1,206,16,143,47,90,92,48,148,19,212,5,283,,861r1,24l15,956r30,63l88,1073r54,42l205,1145r70,14l300,1160r14333,l14704,1151r65,-24l14824,1088r45,-50l14902,977r18,-68l14924,861r,-553l14916,235r-24,-67l14856,109r-49,-48l14748,25,14681,4,14633,e" stroked="f">
                    <v:path arrowok="t" o:connecttype="custom" o:connectlocs="14633,540;300,540;275,541;206,556;143,587;90,632;48,688;19,752;5,823;0,1401;1,1425;15,1496;45,1559;88,1613;142,1655;205,1685;275,1699;300,1700;14633,1700;14704,1691;14769,1667;14824,1628;14869,1578;14902,1517;14920,1449;14924,1401;14924,848;14916,775;14892,708;14856,649;14807,601;14748,565;14681,544;14633,540" o:connectangles="0,0,0,0,0,0,0,0,0,0,0,0,0,0,0,0,0,0,0,0,0,0,0,0,0,0,0,0,0,0,0,0,0,0"/>
                  </v:shape>
                </v:group>
                <v:group id="Group 266" o:spid="_x0000_s1045" style="position:absolute;left:496;top:540;width:14924;height:1160" coordorigin="496,540" coordsize="14924,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267" o:spid="_x0000_s1046" style="position:absolute;left:496;top:540;width:14924;height:1160;visibility:visible;mso-wrap-style:square;v-text-anchor:top" coordsize="1492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7JMcA&#10;AADcAAAADwAAAGRycy9kb3ducmV2LnhtbESPW2sCMRSE3wv9D+EIfdOs7bbo1iil0CK9QL2APh42&#10;p9nUzcl2E3X996Yg9HGYmW+YyaxztThQG6xnBcNBBoK49NqyUbBevfRHIEJE1lh7JgUnCjCbXl9N&#10;sND+yAs6LKMRCcKhQAVVjE0hZSgrchgGviFO3rdvHcYkWyN1i8cEd7W8zbIH6dByWqiwoeeKyt1y&#10;7xTYbHf3/mq2499N/bm6/2nMm/34Uuqm1z09gojUxf/wpT3XCvI8h78z6QjI6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4OyTHAAAA3AAAAA8AAAAAAAAAAAAAAAAAmAIAAGRy&#10;cy9kb3ducmV2LnhtbFBLBQYAAAAABAAEAPUAAACMAwAAAAA=&#10;" path="m,861l4,308r8,-73l37,168,75,109,124,61,184,25,251,4,300,,14633,r71,9l14769,35r55,41l14869,128r33,62l14920,259r4,49l14924,861r-8,72l14892,999r-36,57l14807,1102r-59,35l14681,1156r-48,4l300,1160r-72,-9l162,1127r-57,-39l58,1038,24,977,4,909,,861xe" filled="f" strokeweight="2pt">
                    <v:path arrowok="t" o:connecttype="custom" o:connectlocs="0,1401;4,848;12,775;37,708;75,649;124,601;184,565;251,544;300,540;14633,540;14704,549;14769,575;14824,616;14869,668;14902,730;14920,799;14924,848;14924,1401;14916,1473;14892,1539;14856,1596;14807,1642;14748,1677;14681,1696;14633,1700;300,1700;228,1691;162,1667;105,1628;58,1578;24,1517;4,1449;0,1401" o:connectangles="0,0,0,0,0,0,0,0,0,0,0,0,0,0,0,0,0,0,0,0,0,0,0,0,0,0,0,0,0,0,0,0,0"/>
                  </v:shape>
                </v:group>
                <v:group id="Group 264" o:spid="_x0000_s1047" style="position:absolute;left:660;top:8720;width:14940;height:1140" coordorigin="660,8720" coordsize="14940,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265" o:spid="_x0000_s1048" style="position:absolute;left:660;top:8720;width:14940;height:1140;visibility:visible;mso-wrap-style:square;v-text-anchor:top" coordsize="14940,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jwMYA&#10;AADcAAAADwAAAGRycy9kb3ducmV2LnhtbESPQWsCMRSE74X+h/AKXkrNKqJ2axTRFrwouO2hx9fN&#10;M7t087Ik6br990YQPA4z8w2zWPW2ER35UDtWMBpmIIhLp2s2Cr4+P17mIEJE1tg4JgX/FGC1fHxY&#10;YK7dmY/UFdGIBOGQo4IqxjaXMpQVWQxD1xIn7+S8xZikN1J7PCe4beQ4y6bSYs1pocKWNhWVv8Wf&#10;VWBGXv50s9389bDdn8zz9+b9EGqlBk/9+g1EpD7ew7f2TiuYTKZ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fjwMYAAADcAAAADwAAAAAAAAAAAAAAAACYAgAAZHJz&#10;L2Rvd25yZXYueG1sUEsFBgAAAAAEAAQA9QAAAIsDAAAAAA==&#10;" path="m14633,l300,,275,1,205,16,142,47,88,92,45,148,15,212,1,283,,308,,840r9,72l33,978r39,57l123,1082r60,34l251,1136r49,4l14633,1140r72,-9l14772,1106r59,-38l14880,1017r35,-60l14936,888r4,-48l14940,308r-9,-73l14905,168r-40,-59l14813,61r-62,-36l14682,4,14633,e" stroked="f">
                    <v:path arrowok="t" o:connecttype="custom" o:connectlocs="14633,8720;300,8720;275,8721;205,8736;142,8767;88,8812;45,8868;15,8932;1,9003;0,9028;0,9560;9,9632;33,9698;72,9755;123,9802;183,9836;251,9856;300,9860;14633,9860;14705,9851;14772,9826;14831,9788;14880,9737;14915,9677;14936,9608;14940,9560;14940,9028;14931,8955;14905,8888;14865,8829;14813,8781;14751,8745;14682,8724;14633,8720" o:connectangles="0,0,0,0,0,0,0,0,0,0,0,0,0,0,0,0,0,0,0,0,0,0,0,0,0,0,0,0,0,0,0,0,0,0"/>
                  </v:shape>
                </v:group>
                <v:group id="Group 262" o:spid="_x0000_s1049" style="position:absolute;left:660;top:8720;width:14940;height:1140" coordorigin="660,8720" coordsize="14940,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263" o:spid="_x0000_s1050" style="position:absolute;left:660;top:8720;width:14940;height:1140;visibility:visible;mso-wrap-style:square;v-text-anchor:top" coordsize="14940,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rcAA&#10;AADcAAAADwAAAGRycy9kb3ducmV2LnhtbERPz2vCMBS+D/wfwhO8zWSlTKlGGYOhN5l68fZonk21&#10;eSlNrNW/3hwGO358v5frwTWipy7UnjV8TBUI4tKbmisNx8PP+xxEiMgGG8+k4UEB1qvR2xIL4+/8&#10;S/0+ViKFcChQg42xLaQMpSWHYepb4sSdfecwJthV0nR4T+GukZlSn9JhzanBYkvflsrr/uY0qLzN&#10;KHsOM2U3LvSXk3xump3Wk/HwtQARaYj/4j/31mjI87Q2nUlH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b+rcAAAADcAAAADwAAAAAAAAAAAAAAAACYAgAAZHJzL2Rvd25y&#10;ZXYueG1sUEsFBgAAAAAEAAQA9QAAAIUDAAAAAA==&#10;" path="m,840l,308,1,283,15,212,45,148,88,92,142,47,205,16,275,1,300,,14633,r72,9l14772,35r59,41l14880,128r35,62l14936,259r4,49l14940,840r-9,72l14905,978r-40,57l14813,1082r-62,34l14682,1136r-49,4l300,1140r-72,-9l162,1106r-57,-38l58,1017,24,957,4,888,,840xe" filled="f" strokeweight="2pt">
                    <v:path arrowok="t" o:connecttype="custom" o:connectlocs="0,9560;0,9028;1,9003;15,8932;45,8868;88,8812;142,8767;205,8736;275,8721;300,8720;14633,8720;14705,8729;14772,8755;14831,8796;14880,8848;14915,8910;14936,8979;14940,9028;14940,9560;14931,9632;14905,9698;14865,9755;14813,9802;14751,9836;14682,9856;14633,9860;300,9860;228,9851;162,9826;105,9788;58,9737;24,9677;4,9608;0,9560" o:connectangles="0,0,0,0,0,0,0,0,0,0,0,0,0,0,0,0,0,0,0,0,0,0,0,0,0,0,0,0,0,0,0,0,0,0"/>
                  </v:shape>
                </v:group>
                <v:group id="Group 260" o:spid="_x0000_s1051" style="position:absolute;left:680;top:9880;width:14940;height:1140" coordorigin="680,9880" coordsize="14940,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261" o:spid="_x0000_s1052" style="position:absolute;left:680;top:9880;width:14940;height:1140;visibility:visible;mso-wrap-style:square;v-text-anchor:top" coordsize="14940,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kdsEA&#10;AADcAAAADwAAAGRycy9kb3ducmV2LnhtbERPTWvCMBi+C/6H8Aq7aWLpPqjGIsLQ29DtsttL866p&#10;Nm9Kk9XOX28Owo4Pz/e6HF0rBupD41nDcqFAEFfeNFxr+Pp8n7+BCBHZYOuZNPxRgHIznayxMP7K&#10;RxpOsRYphEOBGmyMXSFlqCw5DAvfESfux/cOY4J9LU2P1xTuWpkp9SIdNpwaLHa0s1RdTr9Og8q7&#10;jLLb+Krs3oXh/C1v+/ZD66fZuF2BiDTGf/HDfTAa8uc0P51JR0B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JZHbBAAAA3AAAAA8AAAAAAAAAAAAAAAAAmAIAAGRycy9kb3du&#10;cmV2LnhtbFBLBQYAAAAABAAEAPUAAACGAwAAAAA=&#10;" path="m,832l,298,1,273,15,203,45,140,88,87,142,44,205,15,275,1,300,,14633,r72,9l14772,33r59,38l14880,121r35,60l14936,249r4,49l14940,832r-9,72l14905,971r-40,59l14813,1079r-62,36l14682,1136r-49,4l300,1140r-72,-9l162,1105r-57,-41l58,1012,24,950,4,881,,832xe" filled="f" strokeweight="2pt">
                    <v:path arrowok="t" o:connecttype="custom" o:connectlocs="0,10712;0,10178;1,10153;15,10083;45,10020;88,9967;142,9924;205,9895;275,9881;300,9880;14633,9880;14705,9889;14772,9913;14831,9951;14880,10001;14915,10061;14936,10129;14940,10178;14940,10712;14931,10784;14905,10851;14865,10910;14813,10959;14751,10995;14682,11016;14633,11020;300,11020;228,11011;162,10985;105,10944;58,10892;24,10830;4,10761;0,10712" o:connectangles="0,0,0,0,0,0,0,0,0,0,0,0,0,0,0,0,0,0,0,0,0,0,0,0,0,0,0,0,0,0,0,0,0,0"/>
                  </v:shape>
                </v:group>
                <w10:wrap anchorx="page" anchory="page"/>
              </v:group>
            </w:pict>
          </mc:Fallback>
        </mc:AlternateContent>
      </w:r>
    </w:p>
    <w:p w:rsidR="00331D35" w:rsidRDefault="00331D35" w:rsidP="00331D35">
      <w:pPr>
        <w:tabs>
          <w:tab w:val="left" w:pos="1005"/>
        </w:tabs>
        <w:jc w:val="center"/>
        <w:rPr>
          <w:rFonts w:ascii="Times New Roman" w:hAnsi="Times New Roman" w:cs="Times New Roman"/>
          <w:sz w:val="24"/>
          <w:szCs w:val="24"/>
        </w:rPr>
      </w:pPr>
    </w:p>
    <w:p w:rsidR="00331D35" w:rsidRDefault="00331D35" w:rsidP="00331D35">
      <w:pPr>
        <w:tabs>
          <w:tab w:val="left" w:pos="1005"/>
        </w:tabs>
        <w:jc w:val="center"/>
        <w:rPr>
          <w:rFonts w:ascii="Times New Roman" w:hAnsi="Times New Roman" w:cs="Times New Roman"/>
          <w:sz w:val="24"/>
          <w:szCs w:val="24"/>
        </w:rPr>
      </w:pPr>
    </w:p>
    <w:p w:rsidR="00331D35" w:rsidRDefault="00331D35" w:rsidP="00331D35">
      <w:pPr>
        <w:tabs>
          <w:tab w:val="left" w:pos="1005"/>
        </w:tabs>
        <w:jc w:val="center"/>
        <w:rPr>
          <w:rFonts w:ascii="Times New Roman" w:hAnsi="Times New Roman" w:cs="Times New Roman"/>
          <w:sz w:val="24"/>
          <w:szCs w:val="24"/>
        </w:rPr>
      </w:pPr>
    </w:p>
    <w:p w:rsidR="00331D35" w:rsidRDefault="00331D35" w:rsidP="00331D35">
      <w:pPr>
        <w:tabs>
          <w:tab w:val="left" w:pos="1005"/>
        </w:tabs>
        <w:jc w:val="center"/>
        <w:rPr>
          <w:rFonts w:ascii="Times New Roman" w:hAnsi="Times New Roman" w:cs="Times New Roman"/>
          <w:sz w:val="24"/>
          <w:szCs w:val="24"/>
        </w:rPr>
      </w:pPr>
    </w:p>
    <w:p w:rsidR="00331D35" w:rsidRDefault="00331D35" w:rsidP="00331D35">
      <w:pPr>
        <w:tabs>
          <w:tab w:val="left" w:pos="1005"/>
        </w:tabs>
        <w:jc w:val="center"/>
        <w:rPr>
          <w:rFonts w:ascii="Times New Roman" w:hAnsi="Times New Roman" w:cs="Times New Roman"/>
          <w:sz w:val="24"/>
          <w:szCs w:val="24"/>
        </w:rPr>
      </w:pPr>
    </w:p>
    <w:p w:rsidR="00331D35" w:rsidRDefault="00331D35" w:rsidP="00331D35">
      <w:pPr>
        <w:tabs>
          <w:tab w:val="left" w:pos="1005"/>
        </w:tabs>
        <w:jc w:val="center"/>
        <w:rPr>
          <w:rFonts w:ascii="Times New Roman" w:hAnsi="Times New Roman" w:cs="Times New Roman"/>
          <w:sz w:val="24"/>
          <w:szCs w:val="24"/>
        </w:rPr>
      </w:pPr>
    </w:p>
    <w:p w:rsidR="00331D35" w:rsidRDefault="00331D35" w:rsidP="00331D35">
      <w:pPr>
        <w:tabs>
          <w:tab w:val="left" w:pos="1005"/>
        </w:tabs>
        <w:jc w:val="center"/>
        <w:rPr>
          <w:rFonts w:ascii="Times New Roman" w:hAnsi="Times New Roman" w:cs="Times New Roman"/>
          <w:sz w:val="24"/>
          <w:szCs w:val="24"/>
        </w:rPr>
      </w:pPr>
    </w:p>
    <w:p w:rsidR="00331D35" w:rsidRDefault="00331D35" w:rsidP="00331D35">
      <w:pPr>
        <w:tabs>
          <w:tab w:val="left" w:pos="1005"/>
        </w:tabs>
        <w:jc w:val="center"/>
        <w:rPr>
          <w:rFonts w:ascii="Times New Roman" w:hAnsi="Times New Roman" w:cs="Times New Roman"/>
          <w:sz w:val="24"/>
          <w:szCs w:val="24"/>
        </w:rPr>
      </w:pPr>
    </w:p>
    <w:p w:rsidR="00331D35" w:rsidRDefault="00331D35" w:rsidP="00331D35">
      <w:pPr>
        <w:tabs>
          <w:tab w:val="left" w:pos="1005"/>
        </w:tabs>
        <w:jc w:val="center"/>
        <w:rPr>
          <w:rFonts w:ascii="Times New Roman" w:hAnsi="Times New Roman" w:cs="Times New Roman"/>
          <w:sz w:val="24"/>
          <w:szCs w:val="24"/>
        </w:rPr>
      </w:pPr>
    </w:p>
    <w:p w:rsidR="00331D35" w:rsidRDefault="00BF5137" w:rsidP="00331D35">
      <w:pPr>
        <w:tabs>
          <w:tab w:val="left" w:pos="1005"/>
        </w:tabs>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07708A6B" wp14:editId="037AE8FE">
                <wp:simplePos x="0" y="0"/>
                <wp:positionH relativeFrom="column">
                  <wp:posOffset>3476625</wp:posOffset>
                </wp:positionH>
                <wp:positionV relativeFrom="paragraph">
                  <wp:posOffset>314325</wp:posOffset>
                </wp:positionV>
                <wp:extent cx="0" cy="2190750"/>
                <wp:effectExtent l="19050" t="0" r="19050" b="19050"/>
                <wp:wrapNone/>
                <wp:docPr id="652" name="Straight Connector 652"/>
                <wp:cNvGraphicFramePr/>
                <a:graphic xmlns:a="http://schemas.openxmlformats.org/drawingml/2006/main">
                  <a:graphicData uri="http://schemas.microsoft.com/office/word/2010/wordprocessingShape">
                    <wps:wsp>
                      <wps:cNvCnPr/>
                      <wps:spPr>
                        <a:xfrm>
                          <a:off x="0" y="0"/>
                          <a:ext cx="0" cy="21907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E779A5" id="Straight Connector 652"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273.75pt,24.75pt" to="273.75pt,1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" strokecolor="black [3213]" strokeweight="2.25pt">
                <v:stroke joinstyle="miter"/>
              </v:line>
            </w:pict>
          </mc:Fallback>
        </mc:AlternateContent>
      </w:r>
    </w:p>
    <w:tbl>
      <w:tblPr>
        <w:tblW w:w="0" w:type="auto"/>
        <w:tblInd w:w="89" w:type="dxa"/>
        <w:tblLayout w:type="fixed"/>
        <w:tblCellMar>
          <w:left w:w="0" w:type="dxa"/>
          <w:right w:w="0" w:type="dxa"/>
        </w:tblCellMar>
        <w:tblLook w:val="01E0" w:firstRow="1" w:lastRow="1" w:firstColumn="1" w:lastColumn="1" w:noHBand="0" w:noVBand="0"/>
      </w:tblPr>
      <w:tblGrid>
        <w:gridCol w:w="922"/>
        <w:gridCol w:w="918"/>
        <w:gridCol w:w="882"/>
        <w:gridCol w:w="857"/>
        <w:gridCol w:w="842"/>
        <w:gridCol w:w="940"/>
      </w:tblGrid>
      <w:tr w:rsidR="00BF5137" w:rsidTr="001B561D">
        <w:trPr>
          <w:trHeight w:hRule="exact" w:val="400"/>
        </w:trPr>
        <w:tc>
          <w:tcPr>
            <w:tcW w:w="5360" w:type="dxa"/>
            <w:gridSpan w:val="6"/>
            <w:tcBorders>
              <w:top w:val="single" w:sz="20" w:space="0" w:color="000000"/>
              <w:left w:val="single" w:sz="20" w:space="0" w:color="000000"/>
              <w:bottom w:val="single" w:sz="17" w:space="0" w:color="000000"/>
              <w:right w:val="nil"/>
            </w:tcBorders>
          </w:tcPr>
          <w:p w:rsidR="00BF5137" w:rsidRDefault="00BF5137" w:rsidP="001B561D"/>
        </w:tc>
      </w:tr>
      <w:tr w:rsidR="00BF5137" w:rsidTr="001B561D">
        <w:trPr>
          <w:trHeight w:hRule="exact" w:val="3038"/>
        </w:trPr>
        <w:tc>
          <w:tcPr>
            <w:tcW w:w="922" w:type="dxa"/>
            <w:tcBorders>
              <w:top w:val="single" w:sz="17" w:space="0" w:color="000000"/>
              <w:left w:val="single" w:sz="20" w:space="0" w:color="000000"/>
              <w:bottom w:val="single" w:sz="17" w:space="0" w:color="000000"/>
              <w:right w:val="single" w:sz="20" w:space="0" w:color="000000"/>
            </w:tcBorders>
          </w:tcPr>
          <w:p w:rsidR="00BF5137" w:rsidRDefault="00BF5137" w:rsidP="001B561D"/>
        </w:tc>
        <w:tc>
          <w:tcPr>
            <w:tcW w:w="918" w:type="dxa"/>
            <w:tcBorders>
              <w:top w:val="single" w:sz="17" w:space="0" w:color="000000"/>
              <w:left w:val="single" w:sz="20" w:space="0" w:color="000000"/>
              <w:bottom w:val="single" w:sz="17" w:space="0" w:color="000000"/>
              <w:right w:val="single" w:sz="17" w:space="0" w:color="000000"/>
            </w:tcBorders>
          </w:tcPr>
          <w:p w:rsidR="00BF5137" w:rsidRDefault="00BF5137" w:rsidP="001B561D"/>
        </w:tc>
        <w:tc>
          <w:tcPr>
            <w:tcW w:w="882" w:type="dxa"/>
            <w:tcBorders>
              <w:top w:val="single" w:sz="17" w:space="0" w:color="000000"/>
              <w:left w:val="single" w:sz="17" w:space="0" w:color="000000"/>
              <w:bottom w:val="single" w:sz="17" w:space="0" w:color="000000"/>
              <w:right w:val="single" w:sz="20" w:space="0" w:color="000000"/>
            </w:tcBorders>
          </w:tcPr>
          <w:p w:rsidR="00BF5137" w:rsidRDefault="00BF5137" w:rsidP="001B561D"/>
        </w:tc>
        <w:tc>
          <w:tcPr>
            <w:tcW w:w="857" w:type="dxa"/>
            <w:tcBorders>
              <w:top w:val="single" w:sz="17" w:space="0" w:color="000000"/>
              <w:left w:val="single" w:sz="20" w:space="0" w:color="000000"/>
              <w:bottom w:val="single" w:sz="17" w:space="0" w:color="000000"/>
              <w:right w:val="single" w:sz="20" w:space="0" w:color="000000"/>
            </w:tcBorders>
          </w:tcPr>
          <w:p w:rsidR="00BF5137" w:rsidRDefault="00BF5137" w:rsidP="001B561D"/>
        </w:tc>
        <w:tc>
          <w:tcPr>
            <w:tcW w:w="842" w:type="dxa"/>
            <w:tcBorders>
              <w:top w:val="single" w:sz="17" w:space="0" w:color="000000"/>
              <w:left w:val="single" w:sz="20" w:space="0" w:color="000000"/>
              <w:bottom w:val="single" w:sz="17" w:space="0" w:color="000000"/>
              <w:right w:val="single" w:sz="20" w:space="0" w:color="000000"/>
            </w:tcBorders>
          </w:tcPr>
          <w:p w:rsidR="00BF5137" w:rsidRDefault="00BF5137" w:rsidP="001B561D"/>
        </w:tc>
        <w:tc>
          <w:tcPr>
            <w:tcW w:w="940" w:type="dxa"/>
            <w:tcBorders>
              <w:top w:val="single" w:sz="17" w:space="0" w:color="000000"/>
              <w:left w:val="single" w:sz="20" w:space="0" w:color="000000"/>
              <w:bottom w:val="single" w:sz="17" w:space="0" w:color="000000"/>
              <w:right w:val="nil"/>
            </w:tcBorders>
          </w:tcPr>
          <w:p w:rsidR="00BF5137" w:rsidRDefault="00BF5137" w:rsidP="001B561D"/>
        </w:tc>
      </w:tr>
    </w:tbl>
    <w:p w:rsidR="00331D35" w:rsidRDefault="00BF5137" w:rsidP="00331D35">
      <w:pPr>
        <w:tabs>
          <w:tab w:val="left" w:pos="1005"/>
        </w:tabs>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simplePos x="0" y="0"/>
                <wp:positionH relativeFrom="column">
                  <wp:posOffset>3476625</wp:posOffset>
                </wp:positionH>
                <wp:positionV relativeFrom="paragraph">
                  <wp:posOffset>309244</wp:posOffset>
                </wp:positionV>
                <wp:extent cx="28575" cy="2181225"/>
                <wp:effectExtent l="19050" t="19050" r="28575" b="28575"/>
                <wp:wrapNone/>
                <wp:docPr id="656" name="Straight Connector 656"/>
                <wp:cNvGraphicFramePr/>
                <a:graphic xmlns:a="http://schemas.openxmlformats.org/drawingml/2006/main">
                  <a:graphicData uri="http://schemas.microsoft.com/office/word/2010/wordprocessingShape">
                    <wps:wsp>
                      <wps:cNvCnPr/>
                      <wps:spPr>
                        <a:xfrm>
                          <a:off x="0" y="0"/>
                          <a:ext cx="28575" cy="21812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AC6350" id="Straight Connector 656"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273.75pt,24.35pt" to="276pt,1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" strokecolor="black [3213]" strokeweight="2.25pt">
                <v:stroke joinstyle="miter"/>
              </v:line>
            </w:pict>
          </mc:Fallback>
        </mc:AlternateContent>
      </w:r>
    </w:p>
    <w:tbl>
      <w:tblPr>
        <w:tblW w:w="0" w:type="auto"/>
        <w:tblInd w:w="89" w:type="dxa"/>
        <w:tblLayout w:type="fixed"/>
        <w:tblCellMar>
          <w:left w:w="0" w:type="dxa"/>
          <w:right w:w="0" w:type="dxa"/>
        </w:tblCellMar>
        <w:tblLook w:val="01E0" w:firstRow="1" w:lastRow="1" w:firstColumn="1" w:lastColumn="1" w:noHBand="0" w:noVBand="0"/>
      </w:tblPr>
      <w:tblGrid>
        <w:gridCol w:w="922"/>
        <w:gridCol w:w="918"/>
        <w:gridCol w:w="882"/>
        <w:gridCol w:w="857"/>
        <w:gridCol w:w="842"/>
        <w:gridCol w:w="940"/>
      </w:tblGrid>
      <w:tr w:rsidR="00BF5137" w:rsidTr="00BF5137">
        <w:trPr>
          <w:trHeight w:hRule="exact" w:val="400"/>
        </w:trPr>
        <w:tc>
          <w:tcPr>
            <w:tcW w:w="5361" w:type="dxa"/>
            <w:gridSpan w:val="6"/>
            <w:tcBorders>
              <w:top w:val="single" w:sz="20" w:space="0" w:color="000000"/>
              <w:left w:val="single" w:sz="20" w:space="0" w:color="000000"/>
              <w:bottom w:val="single" w:sz="17" w:space="0" w:color="000000"/>
              <w:right w:val="nil"/>
            </w:tcBorders>
          </w:tcPr>
          <w:p w:rsidR="00BF5137" w:rsidRDefault="00BF5137" w:rsidP="001B561D"/>
        </w:tc>
      </w:tr>
      <w:tr w:rsidR="00BF5137" w:rsidTr="001B561D">
        <w:trPr>
          <w:trHeight w:hRule="exact" w:val="3038"/>
        </w:trPr>
        <w:tc>
          <w:tcPr>
            <w:tcW w:w="922" w:type="dxa"/>
            <w:tcBorders>
              <w:top w:val="single" w:sz="17" w:space="0" w:color="000000"/>
              <w:left w:val="single" w:sz="20" w:space="0" w:color="000000"/>
              <w:bottom w:val="single" w:sz="17" w:space="0" w:color="000000"/>
              <w:right w:val="single" w:sz="20" w:space="0" w:color="000000"/>
            </w:tcBorders>
          </w:tcPr>
          <w:p w:rsidR="00BF5137" w:rsidRDefault="00BF5137" w:rsidP="001B561D"/>
        </w:tc>
        <w:tc>
          <w:tcPr>
            <w:tcW w:w="918" w:type="dxa"/>
            <w:tcBorders>
              <w:top w:val="single" w:sz="17" w:space="0" w:color="000000"/>
              <w:left w:val="single" w:sz="20" w:space="0" w:color="000000"/>
              <w:bottom w:val="single" w:sz="17" w:space="0" w:color="000000"/>
              <w:right w:val="single" w:sz="17" w:space="0" w:color="000000"/>
            </w:tcBorders>
          </w:tcPr>
          <w:p w:rsidR="00BF5137" w:rsidRDefault="00BF5137" w:rsidP="001B561D"/>
        </w:tc>
        <w:tc>
          <w:tcPr>
            <w:tcW w:w="882" w:type="dxa"/>
            <w:tcBorders>
              <w:top w:val="single" w:sz="17" w:space="0" w:color="000000"/>
              <w:left w:val="single" w:sz="17" w:space="0" w:color="000000"/>
              <w:bottom w:val="single" w:sz="17" w:space="0" w:color="000000"/>
              <w:right w:val="single" w:sz="20" w:space="0" w:color="000000"/>
            </w:tcBorders>
          </w:tcPr>
          <w:p w:rsidR="00BF5137" w:rsidRDefault="00BF5137" w:rsidP="001B561D"/>
        </w:tc>
        <w:tc>
          <w:tcPr>
            <w:tcW w:w="857" w:type="dxa"/>
            <w:tcBorders>
              <w:top w:val="single" w:sz="17" w:space="0" w:color="000000"/>
              <w:left w:val="single" w:sz="20" w:space="0" w:color="000000"/>
              <w:bottom w:val="single" w:sz="17" w:space="0" w:color="000000"/>
              <w:right w:val="single" w:sz="20" w:space="0" w:color="000000"/>
            </w:tcBorders>
          </w:tcPr>
          <w:p w:rsidR="00BF5137" w:rsidRDefault="00BF5137" w:rsidP="001B561D"/>
        </w:tc>
        <w:tc>
          <w:tcPr>
            <w:tcW w:w="842" w:type="dxa"/>
            <w:tcBorders>
              <w:top w:val="single" w:sz="17" w:space="0" w:color="000000"/>
              <w:left w:val="single" w:sz="20" w:space="0" w:color="000000"/>
              <w:bottom w:val="single" w:sz="17" w:space="0" w:color="000000"/>
              <w:right w:val="single" w:sz="20" w:space="0" w:color="000000"/>
            </w:tcBorders>
          </w:tcPr>
          <w:p w:rsidR="00BF5137" w:rsidRDefault="00BF5137" w:rsidP="001B561D"/>
        </w:tc>
        <w:tc>
          <w:tcPr>
            <w:tcW w:w="940" w:type="dxa"/>
            <w:tcBorders>
              <w:top w:val="single" w:sz="17" w:space="0" w:color="000000"/>
              <w:left w:val="single" w:sz="20" w:space="0" w:color="000000"/>
              <w:bottom w:val="single" w:sz="17" w:space="0" w:color="000000"/>
              <w:right w:val="nil"/>
            </w:tcBorders>
          </w:tcPr>
          <w:p w:rsidR="00BF5137" w:rsidRDefault="00BF5137" w:rsidP="001B561D"/>
        </w:tc>
      </w:tr>
    </w:tbl>
    <w:p w:rsidR="00331D35" w:rsidRDefault="00BF5137" w:rsidP="00331D35">
      <w:pPr>
        <w:tabs>
          <w:tab w:val="left" w:pos="1005"/>
        </w:tabs>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simplePos x="0" y="0"/>
                <wp:positionH relativeFrom="column">
                  <wp:posOffset>3486150</wp:posOffset>
                </wp:positionH>
                <wp:positionV relativeFrom="paragraph">
                  <wp:posOffset>304165</wp:posOffset>
                </wp:positionV>
                <wp:extent cx="19050" cy="2190750"/>
                <wp:effectExtent l="19050" t="19050" r="19050" b="19050"/>
                <wp:wrapNone/>
                <wp:docPr id="657" name="Straight Connector 657"/>
                <wp:cNvGraphicFramePr/>
                <a:graphic xmlns:a="http://schemas.openxmlformats.org/drawingml/2006/main">
                  <a:graphicData uri="http://schemas.microsoft.com/office/word/2010/wordprocessingShape">
                    <wps:wsp>
                      <wps:cNvCnPr/>
                      <wps:spPr>
                        <a:xfrm>
                          <a:off x="0" y="0"/>
                          <a:ext cx="19050" cy="21907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274B22" id="Straight Connector 657"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274.5pt,23.95pt" to="276pt,1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" strokecolor="black [3213]" strokeweight="2.25pt">
                <v:stroke joinstyle="miter"/>
              </v:line>
            </w:pict>
          </mc:Fallback>
        </mc:AlternateContent>
      </w:r>
    </w:p>
    <w:tbl>
      <w:tblPr>
        <w:tblW w:w="0" w:type="auto"/>
        <w:tblInd w:w="89" w:type="dxa"/>
        <w:tblLayout w:type="fixed"/>
        <w:tblCellMar>
          <w:left w:w="0" w:type="dxa"/>
          <w:right w:w="0" w:type="dxa"/>
        </w:tblCellMar>
        <w:tblLook w:val="01E0" w:firstRow="1" w:lastRow="1" w:firstColumn="1" w:lastColumn="1" w:noHBand="0" w:noVBand="0"/>
      </w:tblPr>
      <w:tblGrid>
        <w:gridCol w:w="922"/>
        <w:gridCol w:w="918"/>
        <w:gridCol w:w="882"/>
        <w:gridCol w:w="857"/>
        <w:gridCol w:w="842"/>
        <w:gridCol w:w="940"/>
      </w:tblGrid>
      <w:tr w:rsidR="00BF5137" w:rsidRPr="00BF5137" w:rsidTr="001B561D">
        <w:trPr>
          <w:trHeight w:hRule="exact" w:val="400"/>
        </w:trPr>
        <w:tc>
          <w:tcPr>
            <w:tcW w:w="5360" w:type="dxa"/>
            <w:gridSpan w:val="6"/>
            <w:tcBorders>
              <w:top w:val="single" w:sz="20" w:space="0" w:color="000000"/>
              <w:left w:val="single" w:sz="20" w:space="0" w:color="000000"/>
              <w:bottom w:val="single" w:sz="17" w:space="0" w:color="000000"/>
              <w:right w:val="nil"/>
            </w:tcBorders>
          </w:tcPr>
          <w:p w:rsidR="00BF5137" w:rsidRDefault="00BF5137" w:rsidP="001B561D"/>
        </w:tc>
      </w:tr>
      <w:tr w:rsidR="00BF5137" w:rsidRPr="00BF5137" w:rsidTr="001B561D">
        <w:trPr>
          <w:trHeight w:hRule="exact" w:val="3038"/>
        </w:trPr>
        <w:tc>
          <w:tcPr>
            <w:tcW w:w="922" w:type="dxa"/>
            <w:tcBorders>
              <w:top w:val="single" w:sz="17" w:space="0" w:color="000000"/>
              <w:left w:val="single" w:sz="20" w:space="0" w:color="000000"/>
              <w:bottom w:val="single" w:sz="17" w:space="0" w:color="000000"/>
              <w:right w:val="single" w:sz="20" w:space="0" w:color="000000"/>
            </w:tcBorders>
          </w:tcPr>
          <w:p w:rsidR="00BF5137" w:rsidRDefault="00BF5137" w:rsidP="001B561D"/>
        </w:tc>
        <w:tc>
          <w:tcPr>
            <w:tcW w:w="918" w:type="dxa"/>
            <w:tcBorders>
              <w:top w:val="single" w:sz="17" w:space="0" w:color="000000"/>
              <w:left w:val="single" w:sz="20" w:space="0" w:color="000000"/>
              <w:bottom w:val="single" w:sz="17" w:space="0" w:color="000000"/>
              <w:right w:val="single" w:sz="17" w:space="0" w:color="000000"/>
            </w:tcBorders>
          </w:tcPr>
          <w:p w:rsidR="00BF5137" w:rsidRDefault="00BF5137" w:rsidP="001B561D"/>
        </w:tc>
        <w:tc>
          <w:tcPr>
            <w:tcW w:w="882" w:type="dxa"/>
            <w:tcBorders>
              <w:top w:val="single" w:sz="17" w:space="0" w:color="000000"/>
              <w:left w:val="single" w:sz="17" w:space="0" w:color="000000"/>
              <w:bottom w:val="single" w:sz="17" w:space="0" w:color="000000"/>
              <w:right w:val="single" w:sz="20" w:space="0" w:color="000000"/>
            </w:tcBorders>
          </w:tcPr>
          <w:p w:rsidR="00BF5137" w:rsidRDefault="00BF5137" w:rsidP="001B561D"/>
        </w:tc>
        <w:tc>
          <w:tcPr>
            <w:tcW w:w="857" w:type="dxa"/>
            <w:tcBorders>
              <w:top w:val="single" w:sz="17" w:space="0" w:color="000000"/>
              <w:left w:val="single" w:sz="20" w:space="0" w:color="000000"/>
              <w:bottom w:val="single" w:sz="17" w:space="0" w:color="000000"/>
              <w:right w:val="single" w:sz="20" w:space="0" w:color="000000"/>
            </w:tcBorders>
          </w:tcPr>
          <w:p w:rsidR="00BF5137" w:rsidRDefault="00BF5137" w:rsidP="001B561D"/>
        </w:tc>
        <w:tc>
          <w:tcPr>
            <w:tcW w:w="842" w:type="dxa"/>
            <w:tcBorders>
              <w:top w:val="single" w:sz="17" w:space="0" w:color="000000"/>
              <w:left w:val="single" w:sz="20" w:space="0" w:color="000000"/>
              <w:bottom w:val="single" w:sz="17" w:space="0" w:color="000000"/>
              <w:right w:val="single" w:sz="20" w:space="0" w:color="000000"/>
            </w:tcBorders>
          </w:tcPr>
          <w:p w:rsidR="00BF5137" w:rsidRDefault="00BF5137" w:rsidP="001B561D"/>
        </w:tc>
        <w:tc>
          <w:tcPr>
            <w:tcW w:w="940" w:type="dxa"/>
            <w:tcBorders>
              <w:top w:val="single" w:sz="17" w:space="0" w:color="000000"/>
              <w:left w:val="single" w:sz="20" w:space="0" w:color="000000"/>
              <w:bottom w:val="single" w:sz="17" w:space="0" w:color="000000"/>
              <w:right w:val="nil"/>
            </w:tcBorders>
          </w:tcPr>
          <w:p w:rsidR="00BF5137" w:rsidRDefault="00BF5137" w:rsidP="001B561D"/>
        </w:tc>
      </w:tr>
    </w:tbl>
    <w:p w:rsidR="00331D35" w:rsidRDefault="00331D35" w:rsidP="00BF5137">
      <w:pPr>
        <w:tabs>
          <w:tab w:val="left" w:pos="1005"/>
        </w:tabs>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r>
        <w:rPr>
          <w:rFonts w:ascii="Times New Roman" w:hAnsi="Times New Roman" w:cs="Times New Roman"/>
          <w:b/>
          <w:sz w:val="24"/>
          <w:szCs w:val="24"/>
          <w:u w:val="single"/>
        </w:rPr>
        <w:lastRenderedPageBreak/>
        <w:t>Learning Content</w:t>
      </w:r>
      <w:r>
        <w:rPr>
          <w:rFonts w:ascii="Times New Roman" w:hAnsi="Times New Roman" w:cs="Times New Roman"/>
          <w:sz w:val="24"/>
          <w:szCs w:val="24"/>
        </w:rPr>
        <w:t xml:space="preserve">:  </w:t>
      </w:r>
      <w:r w:rsidR="009F71DF">
        <w:rPr>
          <w:rFonts w:ascii="Times New Roman" w:hAnsi="Times New Roman" w:cs="Times New Roman"/>
          <w:sz w:val="24"/>
          <w:szCs w:val="24"/>
        </w:rPr>
        <w:t>Safety</w:t>
      </w:r>
    </w:p>
    <w:p w:rsidR="00331D35" w:rsidRDefault="00331D35" w:rsidP="00331D35">
      <w:pPr>
        <w:spacing w:after="0"/>
        <w:rPr>
          <w:rFonts w:ascii="Times New Roman" w:hAnsi="Times New Roman" w:cs="Times New Roman"/>
          <w:sz w:val="24"/>
          <w:szCs w:val="24"/>
        </w:rPr>
      </w:pPr>
    </w:p>
    <w:p w:rsidR="00331D35" w:rsidRPr="00CF0B11" w:rsidRDefault="00331D35" w:rsidP="00331D35">
      <w:pPr>
        <w:spacing w:after="0"/>
        <w:rPr>
          <w:rFonts w:ascii="Times New Roman" w:hAnsi="Times New Roman" w:cs="Times New Roman"/>
          <w:sz w:val="24"/>
          <w:szCs w:val="24"/>
        </w:rPr>
      </w:pPr>
      <w:r>
        <w:rPr>
          <w:rFonts w:ascii="Times New Roman" w:hAnsi="Times New Roman" w:cs="Times New Roman"/>
          <w:b/>
          <w:sz w:val="24"/>
          <w:szCs w:val="24"/>
          <w:u w:val="single"/>
        </w:rPr>
        <w:t>Essential Question:</w:t>
      </w:r>
      <w:r>
        <w:rPr>
          <w:rFonts w:ascii="Times New Roman" w:hAnsi="Times New Roman" w:cs="Times New Roman"/>
          <w:sz w:val="24"/>
          <w:szCs w:val="24"/>
        </w:rPr>
        <w:t xml:space="preserve"> What should I do if I am caught in a fire?</w:t>
      </w:r>
    </w:p>
    <w:p w:rsidR="00331D35" w:rsidRDefault="00331D35" w:rsidP="00331D35">
      <w:pPr>
        <w:spacing w:after="0"/>
        <w:rPr>
          <w:rFonts w:ascii="Times New Roman" w:hAnsi="Times New Roman" w:cs="Times New Roman"/>
          <w:b/>
          <w:sz w:val="24"/>
          <w:szCs w:val="24"/>
        </w:rPr>
      </w:pPr>
    </w:p>
    <w:p w:rsidR="00331D35" w:rsidRDefault="00331D35" w:rsidP="00331D35">
      <w:pPr>
        <w:spacing w:after="0"/>
        <w:rPr>
          <w:rFonts w:ascii="Times New Roman" w:hAnsi="Times New Roman" w:cs="Times New Roman"/>
          <w:sz w:val="24"/>
          <w:szCs w:val="24"/>
        </w:rPr>
      </w:pPr>
      <w:r>
        <w:rPr>
          <w:rFonts w:ascii="Times New Roman" w:hAnsi="Times New Roman" w:cs="Times New Roman"/>
          <w:b/>
          <w:sz w:val="24"/>
          <w:szCs w:val="24"/>
          <w:u w:val="single"/>
        </w:rPr>
        <w:t>Big Idea:</w:t>
      </w:r>
      <w:r w:rsidRPr="00794F40">
        <w:rPr>
          <w:rFonts w:ascii="Times New Roman" w:hAnsi="Times New Roman" w:cs="Times New Roman"/>
          <w:b/>
          <w:sz w:val="24"/>
          <w:szCs w:val="24"/>
        </w:rPr>
        <w:t xml:space="preserve"> </w:t>
      </w:r>
      <w:r>
        <w:rPr>
          <w:rFonts w:ascii="Times New Roman" w:hAnsi="Times New Roman" w:cs="Times New Roman"/>
          <w:sz w:val="24"/>
          <w:szCs w:val="24"/>
        </w:rPr>
        <w:t>Students will be able to spell and define various fire safety terms, practice dialing 9-1-1, and understand what to do in case of a fire in their house.</w:t>
      </w:r>
    </w:p>
    <w:p w:rsidR="00331D35" w:rsidRDefault="00331D35" w:rsidP="00331D35">
      <w:pPr>
        <w:spacing w:after="0"/>
        <w:rPr>
          <w:rFonts w:ascii="Times New Roman" w:hAnsi="Times New Roman" w:cs="Times New Roman"/>
          <w:sz w:val="24"/>
          <w:szCs w:val="24"/>
        </w:rPr>
      </w:pPr>
    </w:p>
    <w:p w:rsidR="00331D35" w:rsidRPr="006824B4" w:rsidRDefault="00331D35" w:rsidP="00331D35">
      <w:pPr>
        <w:spacing w:after="0"/>
        <w:rPr>
          <w:rFonts w:ascii="Times New Roman" w:hAnsi="Times New Roman" w:cs="Times New Roman"/>
          <w:sz w:val="24"/>
          <w:szCs w:val="24"/>
        </w:rPr>
      </w:pPr>
      <w:r>
        <w:rPr>
          <w:rFonts w:ascii="Times New Roman" w:hAnsi="Times New Roman" w:cs="Times New Roman"/>
          <w:b/>
          <w:sz w:val="24"/>
          <w:szCs w:val="24"/>
          <w:u w:val="single"/>
        </w:rPr>
        <w:t>Vocabulary Words:</w:t>
      </w:r>
      <w:r>
        <w:rPr>
          <w:rFonts w:ascii="Times New Roman" w:hAnsi="Times New Roman" w:cs="Times New Roman"/>
          <w:sz w:val="24"/>
          <w:szCs w:val="24"/>
        </w:rPr>
        <w:t xml:space="preserve"> Emergency, crawl, flame, escape, sound, smoke</w:t>
      </w:r>
    </w:p>
    <w:p w:rsidR="00331D35" w:rsidRDefault="00331D35" w:rsidP="00331D35">
      <w:pPr>
        <w:spacing w:after="0"/>
        <w:rPr>
          <w:rFonts w:ascii="Times New Roman" w:hAnsi="Times New Roman" w:cs="Times New Roman"/>
          <w:sz w:val="24"/>
          <w:szCs w:val="24"/>
        </w:rPr>
      </w:pPr>
    </w:p>
    <w:p w:rsidR="00331D35" w:rsidRDefault="00331D35" w:rsidP="00331D35">
      <w:pPr>
        <w:spacing w:after="0"/>
        <w:ind w:left="720" w:hanging="720"/>
        <w:rPr>
          <w:rFonts w:ascii="Times New Roman" w:hAnsi="Times New Roman" w:cs="Times New Roman"/>
          <w:b/>
          <w:sz w:val="24"/>
          <w:szCs w:val="24"/>
          <w:u w:val="single"/>
        </w:rPr>
      </w:pPr>
      <w:r>
        <w:rPr>
          <w:rFonts w:ascii="Times New Roman" w:hAnsi="Times New Roman" w:cs="Times New Roman"/>
          <w:b/>
          <w:sz w:val="24"/>
          <w:szCs w:val="24"/>
          <w:u w:val="single"/>
        </w:rPr>
        <w:t>National Standards:</w:t>
      </w:r>
    </w:p>
    <w:p w:rsidR="00331D35" w:rsidRDefault="00331D35" w:rsidP="00331D35">
      <w:pPr>
        <w:pStyle w:val="ListParagraph"/>
        <w:numPr>
          <w:ilvl w:val="0"/>
          <w:numId w:val="11"/>
        </w:numPr>
        <w:spacing w:after="0"/>
        <w:rPr>
          <w:rFonts w:ascii="Times New Roman" w:hAnsi="Times New Roman" w:cs="Times New Roman"/>
          <w:b/>
          <w:sz w:val="24"/>
          <w:szCs w:val="24"/>
          <w:u w:val="single"/>
        </w:rPr>
      </w:pPr>
      <w:r>
        <w:rPr>
          <w:rFonts w:ascii="Times New Roman" w:hAnsi="Times New Roman" w:cs="Times New Roman"/>
          <w:sz w:val="24"/>
          <w:szCs w:val="24"/>
          <w:u w:val="single"/>
        </w:rPr>
        <w:t>Standard #1:</w:t>
      </w:r>
      <w:r>
        <w:rPr>
          <w:rFonts w:ascii="Times New Roman" w:hAnsi="Times New Roman" w:cs="Times New Roman"/>
          <w:sz w:val="24"/>
          <w:szCs w:val="24"/>
        </w:rPr>
        <w:t xml:space="preserve">  Students will comprehend concepts related to health promotion and disease prevention to enhance health.</w:t>
      </w:r>
    </w:p>
    <w:p w:rsidR="00331D35" w:rsidRDefault="00331D35" w:rsidP="00331D35">
      <w:pPr>
        <w:pStyle w:val="ListParagraph"/>
        <w:numPr>
          <w:ilvl w:val="0"/>
          <w:numId w:val="11"/>
        </w:numPr>
        <w:spacing w:after="0"/>
        <w:rPr>
          <w:rFonts w:ascii="Times New Roman" w:hAnsi="Times New Roman" w:cs="Times New Roman"/>
          <w:sz w:val="24"/>
          <w:szCs w:val="24"/>
        </w:rPr>
      </w:pPr>
      <w:r>
        <w:rPr>
          <w:rFonts w:ascii="Times New Roman" w:hAnsi="Times New Roman" w:cs="Times New Roman"/>
          <w:sz w:val="24"/>
          <w:szCs w:val="24"/>
          <w:u w:val="single"/>
        </w:rPr>
        <w:t>Standard #2:</w:t>
      </w:r>
      <w:r>
        <w:rPr>
          <w:rFonts w:ascii="Times New Roman" w:hAnsi="Times New Roman" w:cs="Times New Roman"/>
          <w:sz w:val="24"/>
          <w:szCs w:val="24"/>
        </w:rPr>
        <w:t xml:space="preserve">  Students will analyze the influence of family, peers, culture, media, technology, and other factors on health behaviors.</w:t>
      </w:r>
    </w:p>
    <w:p w:rsidR="00331D35" w:rsidRPr="00C83CDD" w:rsidRDefault="00331D35" w:rsidP="00331D35">
      <w:pPr>
        <w:pStyle w:val="ListParagraph"/>
        <w:numPr>
          <w:ilvl w:val="0"/>
          <w:numId w:val="11"/>
        </w:numPr>
        <w:spacing w:after="0"/>
        <w:rPr>
          <w:rFonts w:ascii="Times New Roman" w:hAnsi="Times New Roman" w:cs="Times New Roman"/>
          <w:sz w:val="24"/>
          <w:szCs w:val="24"/>
        </w:rPr>
      </w:pPr>
      <w:r>
        <w:rPr>
          <w:rFonts w:ascii="Times New Roman" w:hAnsi="Times New Roman" w:cs="Times New Roman"/>
          <w:sz w:val="24"/>
          <w:szCs w:val="24"/>
          <w:u w:val="single"/>
        </w:rPr>
        <w:t>Standard #3:</w:t>
      </w:r>
      <w:r>
        <w:rPr>
          <w:rFonts w:ascii="Times New Roman" w:hAnsi="Times New Roman" w:cs="Times New Roman"/>
          <w:sz w:val="24"/>
          <w:szCs w:val="24"/>
        </w:rPr>
        <w:t xml:space="preserve"> </w:t>
      </w:r>
      <w:r w:rsidRPr="00C83CDD">
        <w:rPr>
          <w:rFonts w:ascii="Times New Roman" w:hAnsi="Times New Roman" w:cs="Times New Roman"/>
          <w:color w:val="000000"/>
          <w:sz w:val="24"/>
          <w:szCs w:val="24"/>
          <w:shd w:val="clear" w:color="auto" w:fill="FFFFFF"/>
        </w:rPr>
        <w:t>Students will demonstrate the ability to access valid information, products, and services to enhance health.</w:t>
      </w:r>
    </w:p>
    <w:p w:rsidR="00331D35" w:rsidRPr="00C83CDD" w:rsidRDefault="00331D35" w:rsidP="00331D35">
      <w:pPr>
        <w:pStyle w:val="ListParagraph"/>
        <w:numPr>
          <w:ilvl w:val="0"/>
          <w:numId w:val="11"/>
        </w:numPr>
        <w:spacing w:after="0"/>
        <w:rPr>
          <w:rFonts w:ascii="Times New Roman" w:hAnsi="Times New Roman" w:cs="Times New Roman"/>
          <w:sz w:val="24"/>
          <w:szCs w:val="24"/>
        </w:rPr>
      </w:pPr>
      <w:r w:rsidRPr="00C83CDD">
        <w:rPr>
          <w:rFonts w:ascii="Times New Roman" w:hAnsi="Times New Roman" w:cs="Times New Roman"/>
          <w:sz w:val="24"/>
          <w:szCs w:val="24"/>
          <w:u w:val="single"/>
        </w:rPr>
        <w:t xml:space="preserve">Standard #4: </w:t>
      </w:r>
      <w:r w:rsidRPr="00C83CDD">
        <w:rPr>
          <w:rFonts w:ascii="Times New Roman" w:hAnsi="Times New Roman" w:cs="Times New Roman"/>
          <w:color w:val="000000"/>
          <w:sz w:val="24"/>
          <w:szCs w:val="24"/>
          <w:shd w:val="clear" w:color="auto" w:fill="FFFFFF"/>
        </w:rPr>
        <w:t>Students will demonstrate the ability to use interpersonal communication skills to enhance health and avoid or reduce health risks.</w:t>
      </w:r>
    </w:p>
    <w:p w:rsidR="00331D35" w:rsidRPr="00C83CDD" w:rsidRDefault="00331D35" w:rsidP="00331D35">
      <w:pPr>
        <w:pStyle w:val="ListParagraph"/>
        <w:numPr>
          <w:ilvl w:val="0"/>
          <w:numId w:val="11"/>
        </w:numPr>
        <w:spacing w:after="0"/>
        <w:rPr>
          <w:rFonts w:ascii="Times New Roman" w:hAnsi="Times New Roman" w:cs="Times New Roman"/>
          <w:sz w:val="24"/>
          <w:szCs w:val="24"/>
        </w:rPr>
      </w:pPr>
      <w:r w:rsidRPr="00C83CDD">
        <w:rPr>
          <w:rFonts w:ascii="Times New Roman" w:hAnsi="Times New Roman" w:cs="Times New Roman"/>
          <w:sz w:val="24"/>
          <w:szCs w:val="24"/>
          <w:u w:val="single"/>
        </w:rPr>
        <w:t>Standard #5:</w:t>
      </w:r>
      <w:r w:rsidRPr="00C83CDD">
        <w:rPr>
          <w:rFonts w:ascii="Times New Roman" w:hAnsi="Times New Roman" w:cs="Times New Roman"/>
          <w:sz w:val="24"/>
          <w:szCs w:val="24"/>
        </w:rPr>
        <w:t xml:space="preserve"> </w:t>
      </w:r>
      <w:r w:rsidRPr="00C83CDD">
        <w:rPr>
          <w:rFonts w:ascii="Times New Roman" w:hAnsi="Times New Roman" w:cs="Times New Roman"/>
          <w:color w:val="000000"/>
          <w:sz w:val="24"/>
          <w:szCs w:val="24"/>
          <w:shd w:val="clear" w:color="auto" w:fill="FFFFFF"/>
        </w:rPr>
        <w:t>Students will demonstrate the ability to use decision-making skills to enhance health.</w:t>
      </w:r>
    </w:p>
    <w:p w:rsidR="00331D35" w:rsidRPr="00C83CDD" w:rsidRDefault="00331D35" w:rsidP="00331D35">
      <w:pPr>
        <w:pStyle w:val="ListParagraph"/>
        <w:numPr>
          <w:ilvl w:val="0"/>
          <w:numId w:val="11"/>
        </w:numPr>
        <w:spacing w:after="0"/>
        <w:rPr>
          <w:rFonts w:ascii="Times New Roman" w:hAnsi="Times New Roman" w:cs="Times New Roman"/>
          <w:sz w:val="24"/>
          <w:szCs w:val="24"/>
        </w:rPr>
      </w:pPr>
      <w:r w:rsidRPr="00C83CDD">
        <w:rPr>
          <w:rFonts w:ascii="Times New Roman" w:hAnsi="Times New Roman" w:cs="Times New Roman"/>
          <w:sz w:val="24"/>
          <w:szCs w:val="24"/>
          <w:u w:val="single"/>
        </w:rPr>
        <w:t>Standard #6:</w:t>
      </w:r>
      <w:r w:rsidRPr="00C83CDD">
        <w:rPr>
          <w:rFonts w:ascii="Times New Roman" w:hAnsi="Times New Roman" w:cs="Times New Roman"/>
          <w:sz w:val="24"/>
          <w:szCs w:val="24"/>
        </w:rPr>
        <w:t xml:space="preserve"> </w:t>
      </w:r>
      <w:r w:rsidRPr="00C83CDD">
        <w:rPr>
          <w:rFonts w:ascii="Times New Roman" w:hAnsi="Times New Roman" w:cs="Times New Roman"/>
          <w:color w:val="000000"/>
          <w:sz w:val="24"/>
          <w:szCs w:val="24"/>
          <w:shd w:val="clear" w:color="auto" w:fill="FFFFFF"/>
        </w:rPr>
        <w:t>Students will demonstrate the ability to use goal-setting skills to enhance health.</w:t>
      </w:r>
    </w:p>
    <w:p w:rsidR="00331D35" w:rsidRDefault="00331D35" w:rsidP="00331D35">
      <w:pPr>
        <w:pStyle w:val="ListParagraph"/>
        <w:numPr>
          <w:ilvl w:val="0"/>
          <w:numId w:val="11"/>
        </w:numPr>
        <w:spacing w:after="0"/>
        <w:rPr>
          <w:rFonts w:ascii="Times New Roman" w:hAnsi="Times New Roman" w:cs="Times New Roman"/>
          <w:sz w:val="24"/>
          <w:szCs w:val="24"/>
        </w:rPr>
      </w:pPr>
      <w:r>
        <w:rPr>
          <w:rFonts w:ascii="Times New Roman" w:hAnsi="Times New Roman" w:cs="Times New Roman"/>
          <w:sz w:val="24"/>
          <w:szCs w:val="24"/>
          <w:u w:val="single"/>
        </w:rPr>
        <w:t>Standard #7</w:t>
      </w:r>
      <w:r>
        <w:rPr>
          <w:rFonts w:ascii="Times New Roman" w:hAnsi="Times New Roman" w:cs="Times New Roman"/>
          <w:sz w:val="24"/>
          <w:szCs w:val="24"/>
        </w:rPr>
        <w:t>:  Students will demonstrate the ability to practice health-enhancing behaviors and avoid or reduce health risks.</w:t>
      </w:r>
    </w:p>
    <w:p w:rsidR="00331D35" w:rsidRDefault="00331D35" w:rsidP="00331D35">
      <w:pPr>
        <w:pStyle w:val="ListParagraph"/>
        <w:numPr>
          <w:ilvl w:val="0"/>
          <w:numId w:val="11"/>
        </w:numPr>
        <w:spacing w:after="0"/>
        <w:rPr>
          <w:rFonts w:ascii="Times New Roman" w:hAnsi="Times New Roman" w:cs="Times New Roman"/>
          <w:sz w:val="24"/>
          <w:szCs w:val="24"/>
        </w:rPr>
      </w:pPr>
      <w:r>
        <w:rPr>
          <w:rFonts w:ascii="Times New Roman" w:hAnsi="Times New Roman" w:cs="Times New Roman"/>
          <w:sz w:val="24"/>
          <w:szCs w:val="24"/>
          <w:u w:val="single"/>
        </w:rPr>
        <w:t>Standard #8</w:t>
      </w:r>
      <w:r>
        <w:rPr>
          <w:rFonts w:ascii="Times New Roman" w:hAnsi="Times New Roman" w:cs="Times New Roman"/>
          <w:sz w:val="24"/>
          <w:szCs w:val="24"/>
        </w:rPr>
        <w:t>:  Students will demonstrate the ability to advocate for personal, family, and community health.</w:t>
      </w:r>
    </w:p>
    <w:p w:rsidR="00331D35" w:rsidRDefault="00331D35" w:rsidP="00331D35">
      <w:pPr>
        <w:pStyle w:val="ListParagraph"/>
        <w:spacing w:after="0"/>
        <w:ind w:left="1080"/>
        <w:rPr>
          <w:rFonts w:ascii="Times New Roman" w:hAnsi="Times New Roman" w:cs="Times New Roman"/>
          <w:sz w:val="24"/>
          <w:szCs w:val="24"/>
        </w:rPr>
      </w:pPr>
    </w:p>
    <w:p w:rsidR="00331D35" w:rsidRDefault="00331D35" w:rsidP="00331D35">
      <w:pPr>
        <w:spacing w:after="0"/>
        <w:rPr>
          <w:rFonts w:ascii="Times New Roman" w:hAnsi="Times New Roman" w:cs="Times New Roman"/>
          <w:b/>
          <w:sz w:val="24"/>
          <w:szCs w:val="24"/>
          <w:u w:val="single"/>
        </w:rPr>
      </w:pPr>
      <w:r>
        <w:rPr>
          <w:rFonts w:ascii="Times New Roman" w:hAnsi="Times New Roman" w:cs="Times New Roman"/>
          <w:b/>
          <w:sz w:val="24"/>
          <w:szCs w:val="24"/>
          <w:u w:val="single"/>
        </w:rPr>
        <w:t>New York State Standards:</w:t>
      </w:r>
    </w:p>
    <w:p w:rsidR="00331D35" w:rsidRDefault="00331D35" w:rsidP="00331D35">
      <w:pPr>
        <w:pStyle w:val="ListParagraph"/>
        <w:numPr>
          <w:ilvl w:val="0"/>
          <w:numId w:val="11"/>
        </w:numPr>
        <w:spacing w:after="0"/>
        <w:rPr>
          <w:rFonts w:ascii="Times New Roman" w:hAnsi="Times New Roman" w:cs="Times New Roman"/>
          <w:sz w:val="24"/>
          <w:szCs w:val="24"/>
          <w:u w:val="single"/>
        </w:rPr>
      </w:pPr>
      <w:r>
        <w:rPr>
          <w:rFonts w:ascii="Times New Roman" w:hAnsi="Times New Roman" w:cs="Times New Roman"/>
          <w:sz w:val="24"/>
          <w:szCs w:val="24"/>
          <w:u w:val="single"/>
        </w:rPr>
        <w:t>Standard 1: Personal Health and Fitness</w:t>
      </w:r>
    </w:p>
    <w:p w:rsidR="00331D35" w:rsidRDefault="00331D35" w:rsidP="00331D35">
      <w:pPr>
        <w:pStyle w:val="ListParagraph"/>
        <w:numPr>
          <w:ilvl w:val="0"/>
          <w:numId w:val="11"/>
        </w:numPr>
        <w:spacing w:after="0"/>
        <w:rPr>
          <w:rFonts w:ascii="Times New Roman" w:hAnsi="Times New Roman" w:cs="Times New Roman"/>
          <w:sz w:val="24"/>
          <w:szCs w:val="24"/>
          <w:u w:val="single"/>
        </w:rPr>
      </w:pPr>
      <w:r>
        <w:rPr>
          <w:rFonts w:ascii="Times New Roman" w:hAnsi="Times New Roman" w:cs="Times New Roman"/>
          <w:sz w:val="24"/>
          <w:szCs w:val="24"/>
          <w:u w:val="single"/>
        </w:rPr>
        <w:t>Standard 2: Safe and Healthy Environment</w:t>
      </w:r>
    </w:p>
    <w:p w:rsidR="00331D35" w:rsidRDefault="00331D35" w:rsidP="00331D35">
      <w:pPr>
        <w:pStyle w:val="ListParagraph"/>
        <w:numPr>
          <w:ilvl w:val="0"/>
          <w:numId w:val="11"/>
        </w:numPr>
        <w:spacing w:after="0"/>
        <w:rPr>
          <w:rFonts w:ascii="Times New Roman" w:hAnsi="Times New Roman" w:cs="Times New Roman"/>
          <w:sz w:val="24"/>
          <w:szCs w:val="24"/>
          <w:u w:val="single"/>
        </w:rPr>
      </w:pPr>
      <w:r w:rsidRPr="00093E8C">
        <w:rPr>
          <w:rFonts w:ascii="Times New Roman" w:hAnsi="Times New Roman" w:cs="Times New Roman"/>
          <w:sz w:val="24"/>
          <w:szCs w:val="24"/>
          <w:u w:val="single"/>
        </w:rPr>
        <w:t>Standard 3: Resource Management</w:t>
      </w:r>
    </w:p>
    <w:p w:rsidR="00331D35" w:rsidRDefault="00331D35" w:rsidP="00331D35">
      <w:pPr>
        <w:spacing w:after="0"/>
        <w:rPr>
          <w:rFonts w:ascii="Times New Roman" w:hAnsi="Times New Roman" w:cs="Times New Roman"/>
          <w:b/>
          <w:sz w:val="24"/>
          <w:szCs w:val="24"/>
          <w:u w:val="single"/>
        </w:rPr>
      </w:pPr>
    </w:p>
    <w:p w:rsidR="00331D35" w:rsidRDefault="00331D35" w:rsidP="00331D35">
      <w:pPr>
        <w:spacing w:after="0"/>
        <w:rPr>
          <w:rFonts w:ascii="Times New Roman" w:hAnsi="Times New Roman" w:cs="Times New Roman"/>
          <w:b/>
          <w:sz w:val="24"/>
          <w:szCs w:val="24"/>
          <w:u w:val="single"/>
        </w:rPr>
      </w:pPr>
    </w:p>
    <w:p w:rsidR="00331D35" w:rsidRDefault="00331D35" w:rsidP="00331D35">
      <w:pPr>
        <w:spacing w:after="0"/>
        <w:rPr>
          <w:rFonts w:ascii="Times New Roman" w:hAnsi="Times New Roman" w:cs="Times New Roman"/>
          <w:b/>
          <w:sz w:val="24"/>
          <w:szCs w:val="24"/>
          <w:u w:val="single"/>
        </w:rPr>
      </w:pPr>
      <w:r>
        <w:rPr>
          <w:rFonts w:ascii="Times New Roman" w:hAnsi="Times New Roman" w:cs="Times New Roman"/>
          <w:b/>
          <w:sz w:val="24"/>
          <w:szCs w:val="24"/>
          <w:u w:val="single"/>
        </w:rPr>
        <w:t>Resources Needed:</w:t>
      </w:r>
    </w:p>
    <w:p w:rsidR="00331D35" w:rsidRDefault="00331D35" w:rsidP="00331D35">
      <w:pPr>
        <w:spacing w:after="0"/>
        <w:rPr>
          <w:rFonts w:ascii="Times New Roman" w:hAnsi="Times New Roman" w:cs="Times New Roman"/>
          <w:sz w:val="24"/>
          <w:szCs w:val="24"/>
        </w:rPr>
      </w:pPr>
      <w:r>
        <w:rPr>
          <w:rFonts w:ascii="Times New Roman" w:hAnsi="Times New Roman" w:cs="Times New Roman"/>
          <w:sz w:val="24"/>
          <w:szCs w:val="24"/>
        </w:rPr>
        <w:t>• Fire Safety Spelling/Vocabulary worksheet</w:t>
      </w:r>
    </w:p>
    <w:p w:rsidR="00331D35" w:rsidRDefault="00331D35" w:rsidP="00331D35">
      <w:pPr>
        <w:spacing w:after="0"/>
        <w:rPr>
          <w:rFonts w:ascii="Times New Roman" w:hAnsi="Times New Roman" w:cs="Times New Roman"/>
          <w:sz w:val="24"/>
          <w:szCs w:val="24"/>
        </w:rPr>
      </w:pPr>
      <w:r>
        <w:rPr>
          <w:rFonts w:ascii="Times New Roman" w:hAnsi="Times New Roman" w:cs="Times New Roman"/>
          <w:sz w:val="24"/>
          <w:szCs w:val="24"/>
        </w:rPr>
        <w:t>• Dialing 9-1-1 worksheet</w:t>
      </w:r>
    </w:p>
    <w:p w:rsidR="00331D35" w:rsidRDefault="00331D35" w:rsidP="00331D35">
      <w:pPr>
        <w:spacing w:after="0"/>
        <w:rPr>
          <w:rFonts w:ascii="Times New Roman" w:hAnsi="Times New Roman" w:cs="Times New Roman"/>
          <w:sz w:val="24"/>
          <w:szCs w:val="24"/>
        </w:rPr>
      </w:pPr>
      <w:r>
        <w:rPr>
          <w:rFonts w:ascii="Times New Roman" w:hAnsi="Times New Roman" w:cs="Times New Roman"/>
          <w:sz w:val="24"/>
          <w:szCs w:val="24"/>
        </w:rPr>
        <w:t>• Fire safety checklist homework</w:t>
      </w:r>
    </w:p>
    <w:p w:rsidR="00331D35" w:rsidRDefault="00331D35" w:rsidP="00331D35">
      <w:pPr>
        <w:spacing w:after="0"/>
        <w:rPr>
          <w:rFonts w:ascii="Times New Roman" w:hAnsi="Times New Roman" w:cs="Times New Roman"/>
          <w:sz w:val="24"/>
          <w:szCs w:val="24"/>
        </w:rPr>
      </w:pPr>
      <w:r>
        <w:rPr>
          <w:rFonts w:ascii="Times New Roman" w:hAnsi="Times New Roman" w:cs="Times New Roman"/>
          <w:sz w:val="24"/>
          <w:szCs w:val="24"/>
        </w:rPr>
        <w:t>• Fire Escape Book template</w:t>
      </w:r>
    </w:p>
    <w:p w:rsidR="00331D35" w:rsidRPr="00833DD1"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r>
        <w:rPr>
          <w:rFonts w:ascii="Times New Roman" w:hAnsi="Times New Roman" w:cs="Times New Roman"/>
          <w:b/>
          <w:sz w:val="24"/>
          <w:szCs w:val="24"/>
          <w:u w:val="single"/>
        </w:rPr>
        <w:t>Suggested Time Allowance:</w:t>
      </w:r>
      <w:r w:rsidRPr="002F5859">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20– 30 minutes</w:t>
      </w:r>
    </w:p>
    <w:p w:rsidR="00331D35" w:rsidRDefault="00331D35" w:rsidP="00331D35">
      <w:pPr>
        <w:spacing w:after="0"/>
        <w:rPr>
          <w:rFonts w:ascii="Times New Roman" w:hAnsi="Times New Roman" w:cs="Times New Roman"/>
          <w:sz w:val="24"/>
          <w:szCs w:val="24"/>
        </w:rPr>
      </w:pPr>
    </w:p>
    <w:p w:rsidR="00331D35" w:rsidRDefault="00331D35" w:rsidP="00331D35">
      <w:pPr>
        <w:spacing w:before="59" w:after="0" w:line="240" w:lineRule="auto"/>
        <w:ind w:right="-20"/>
        <w:rPr>
          <w:rFonts w:ascii="Times New Roman" w:eastAsia="Times New Roman" w:hAnsi="Times New Roman" w:cs="Times New Roman"/>
          <w:bCs/>
          <w:sz w:val="24"/>
          <w:szCs w:val="24"/>
        </w:rPr>
      </w:pPr>
      <w:r w:rsidRPr="00907079">
        <w:rPr>
          <w:rFonts w:ascii="Times New Roman" w:eastAsia="Times New Roman" w:hAnsi="Times New Roman" w:cs="Times New Roman"/>
          <w:b/>
          <w:bCs/>
          <w:sz w:val="24"/>
          <w:szCs w:val="24"/>
          <w:u w:val="single"/>
        </w:rPr>
        <w:lastRenderedPageBreak/>
        <w:t>Grade Level</w:t>
      </w:r>
      <w:r w:rsidRPr="00907079">
        <w:rPr>
          <w:rFonts w:ascii="Times New Roman" w:eastAsia="Times New Roman" w:hAnsi="Times New Roman" w:cs="Times New Roman"/>
          <w:b/>
          <w:bCs/>
          <w:sz w:val="24"/>
          <w:szCs w:val="24"/>
        </w:rPr>
        <w:t>:</w:t>
      </w:r>
      <w:r>
        <w:rPr>
          <w:rFonts w:ascii="Times New Roman" w:eastAsia="Times New Roman" w:hAnsi="Times New Roman" w:cs="Times New Roman"/>
          <w:bCs/>
          <w:sz w:val="24"/>
          <w:szCs w:val="24"/>
        </w:rPr>
        <w:t xml:space="preserve"> First</w:t>
      </w:r>
    </w:p>
    <w:p w:rsidR="00331D35" w:rsidRDefault="00331D35" w:rsidP="00331D35">
      <w:pPr>
        <w:spacing w:after="0"/>
        <w:rPr>
          <w:rFonts w:ascii="Times New Roman" w:hAnsi="Times New Roman" w:cs="Times New Roman"/>
          <w:b/>
          <w:sz w:val="24"/>
          <w:szCs w:val="24"/>
          <w:u w:val="single"/>
        </w:rPr>
      </w:pPr>
    </w:p>
    <w:p w:rsidR="00331D35" w:rsidRPr="00245E15" w:rsidRDefault="00331D35" w:rsidP="00331D35">
      <w:pPr>
        <w:spacing w:after="0"/>
        <w:rPr>
          <w:rFonts w:ascii="Times New Roman" w:hAnsi="Times New Roman" w:cs="Times New Roman"/>
          <w:sz w:val="24"/>
          <w:szCs w:val="24"/>
        </w:rPr>
      </w:pPr>
      <w:r>
        <w:rPr>
          <w:rFonts w:ascii="Times New Roman" w:hAnsi="Times New Roman" w:cs="Times New Roman"/>
          <w:b/>
          <w:sz w:val="24"/>
          <w:szCs w:val="24"/>
          <w:u w:val="single"/>
        </w:rPr>
        <w:t>Lesson Content:</w:t>
      </w:r>
      <w:r>
        <w:rPr>
          <w:rFonts w:ascii="Times New Roman" w:hAnsi="Times New Roman" w:cs="Times New Roman"/>
          <w:sz w:val="24"/>
          <w:szCs w:val="24"/>
        </w:rPr>
        <w:t xml:space="preserve"> Fire safety</w:t>
      </w:r>
    </w:p>
    <w:p w:rsidR="00331D35" w:rsidRDefault="00331D35" w:rsidP="00331D35">
      <w:pPr>
        <w:spacing w:after="0"/>
        <w:rPr>
          <w:rFonts w:ascii="Times New Roman" w:hAnsi="Times New Roman" w:cs="Times New Roman"/>
          <w:b/>
          <w:sz w:val="24"/>
          <w:szCs w:val="24"/>
          <w:u w:val="single"/>
        </w:rPr>
      </w:pPr>
    </w:p>
    <w:p w:rsidR="00331D35" w:rsidRDefault="00331D35" w:rsidP="00331D35">
      <w:pPr>
        <w:spacing w:after="0"/>
        <w:rPr>
          <w:rFonts w:ascii="Times New Roman" w:hAnsi="Times New Roman" w:cs="Times New Roman"/>
          <w:sz w:val="24"/>
          <w:szCs w:val="24"/>
        </w:rPr>
      </w:pPr>
      <w:r>
        <w:rPr>
          <w:rFonts w:ascii="Times New Roman" w:hAnsi="Times New Roman" w:cs="Times New Roman"/>
          <w:b/>
          <w:sz w:val="24"/>
          <w:szCs w:val="24"/>
          <w:u w:val="single"/>
        </w:rPr>
        <w:t>Activities/Procedures</w:t>
      </w:r>
      <w:r w:rsidRPr="00143141">
        <w:rPr>
          <w:rFonts w:ascii="Times New Roman" w:hAnsi="Times New Roman" w:cs="Times New Roman"/>
          <w:b/>
          <w:sz w:val="24"/>
          <w:szCs w:val="24"/>
          <w:u w:val="single"/>
        </w:rPr>
        <w:t>:</w:t>
      </w:r>
      <w:r>
        <w:rPr>
          <w:rFonts w:ascii="Times New Roman" w:hAnsi="Times New Roman" w:cs="Times New Roman"/>
          <w:b/>
          <w:sz w:val="24"/>
          <w:szCs w:val="24"/>
        </w:rPr>
        <w:t xml:space="preserve"> </w:t>
      </w:r>
      <w:r w:rsidRPr="00FA7624">
        <w:rPr>
          <w:rFonts w:ascii="Times New Roman" w:hAnsi="Times New Roman" w:cs="Times New Roman"/>
          <w:sz w:val="24"/>
          <w:szCs w:val="24"/>
        </w:rPr>
        <w:t xml:space="preserve">In this lesson, students will learn </w:t>
      </w:r>
      <w:r>
        <w:rPr>
          <w:rFonts w:ascii="Times New Roman" w:hAnsi="Times New Roman" w:cs="Times New Roman"/>
          <w:sz w:val="24"/>
          <w:szCs w:val="24"/>
        </w:rPr>
        <w:t xml:space="preserve">the spelling and definitions of five fire-related terms: </w:t>
      </w:r>
      <w:r>
        <w:rPr>
          <w:rFonts w:ascii="Times New Roman" w:hAnsi="Times New Roman" w:cs="Times New Roman"/>
          <w:i/>
          <w:sz w:val="24"/>
          <w:szCs w:val="24"/>
        </w:rPr>
        <w:t>crawl, flame, escape, sound, smoke.</w:t>
      </w:r>
      <w:r>
        <w:rPr>
          <w:rFonts w:ascii="Times New Roman" w:hAnsi="Times New Roman" w:cs="Times New Roman"/>
          <w:sz w:val="24"/>
          <w:szCs w:val="24"/>
        </w:rPr>
        <w:t xml:space="preserve"> Each student will individually complete writing the spelling words on the right side of the “Fire Safety Spelling/Vocabulary” worksheet.  Once students have finished writing their new terms, read each paragraph, one at a time, to the class.  Ask students if they have ever heard any of those terms before and in what context.  They should, through discussion, be able to develop their own definitions for the vocabulary words.  </w:t>
      </w:r>
    </w:p>
    <w:p w:rsidR="00331D35" w:rsidRPr="00E7692E" w:rsidRDefault="00331D35" w:rsidP="00331D35">
      <w:pPr>
        <w:spacing w:after="0"/>
        <w:rPr>
          <w:rFonts w:ascii="Times New Roman" w:hAnsi="Times New Roman" w:cs="Times New Roman"/>
          <w:b/>
          <w:sz w:val="24"/>
          <w:szCs w:val="24"/>
          <w:u w:val="single"/>
        </w:rPr>
      </w:pPr>
    </w:p>
    <w:p w:rsidR="00331D35" w:rsidRPr="00E7692E" w:rsidRDefault="00331D35" w:rsidP="00331D35">
      <w:pPr>
        <w:spacing w:after="0"/>
        <w:rPr>
          <w:rFonts w:ascii="Times New Roman" w:hAnsi="Times New Roman" w:cs="Times New Roman"/>
          <w:sz w:val="24"/>
          <w:szCs w:val="24"/>
        </w:rPr>
      </w:pPr>
      <w:r>
        <w:rPr>
          <w:rFonts w:ascii="Times New Roman" w:hAnsi="Times New Roman" w:cs="Times New Roman"/>
          <w:sz w:val="24"/>
          <w:szCs w:val="24"/>
        </w:rPr>
        <w:t xml:space="preserve">Next, hand out the “Dialing 9-1-1” worksheet.  This is a review from Kindergarten—students should know to write “9-1-1” in the boxes provided.  Discuss when to </w:t>
      </w:r>
      <w:r w:rsidRPr="00E7692E">
        <w:rPr>
          <w:rFonts w:ascii="Times New Roman" w:hAnsi="Times New Roman" w:cs="Times New Roman"/>
          <w:i/>
          <w:sz w:val="24"/>
          <w:szCs w:val="24"/>
        </w:rPr>
        <w:t>and when not to</w:t>
      </w:r>
      <w:r>
        <w:rPr>
          <w:rFonts w:ascii="Times New Roman" w:hAnsi="Times New Roman" w:cs="Times New Roman"/>
          <w:sz w:val="24"/>
          <w:szCs w:val="24"/>
        </w:rPr>
        <w:t xml:space="preserve"> dial those three numbers.  Define </w:t>
      </w:r>
      <w:r>
        <w:rPr>
          <w:rFonts w:ascii="Times New Roman" w:hAnsi="Times New Roman" w:cs="Times New Roman"/>
          <w:sz w:val="24"/>
          <w:szCs w:val="24"/>
          <w:u w:val="single"/>
        </w:rPr>
        <w:t>emergency</w:t>
      </w:r>
      <w:r>
        <w:rPr>
          <w:rFonts w:ascii="Times New Roman" w:hAnsi="Times New Roman" w:cs="Times New Roman"/>
          <w:sz w:val="24"/>
          <w:szCs w:val="24"/>
        </w:rPr>
        <w:t xml:space="preserve">. </w:t>
      </w: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r>
        <w:rPr>
          <w:rFonts w:ascii="Times New Roman" w:hAnsi="Times New Roman" w:cs="Times New Roman"/>
          <w:sz w:val="24"/>
          <w:szCs w:val="24"/>
        </w:rPr>
        <w:t xml:space="preserve">Lastly, students should each be given a “Fire Escape Book”.  </w:t>
      </w:r>
    </w:p>
    <w:p w:rsidR="00331D35" w:rsidRDefault="004E42E1" w:rsidP="00331D35">
      <w:pPr>
        <w:spacing w:after="0"/>
        <w:rPr>
          <w:rFonts w:ascii="Times New Roman" w:hAnsi="Times New Roman" w:cs="Times New Roman"/>
          <w:sz w:val="24"/>
          <w:szCs w:val="24"/>
        </w:rPr>
      </w:pPr>
      <w:hyperlink r:id="rId36" w:history="1">
        <w:r w:rsidR="00331D35" w:rsidRPr="00566A6C">
          <w:rPr>
            <w:rStyle w:val="Hyperlink"/>
            <w:rFonts w:ascii="Times New Roman" w:hAnsi="Times New Roman" w:cs="Times New Roman"/>
            <w:sz w:val="24"/>
            <w:szCs w:val="24"/>
          </w:rPr>
          <w:t>http://keepyourchildsafe.org/aspwpadmin/stattrack/downloads/fire-escape-mini-book.PDF</w:t>
        </w:r>
      </w:hyperlink>
    </w:p>
    <w:p w:rsidR="00331D35" w:rsidRPr="00143141" w:rsidRDefault="00331D35" w:rsidP="00331D35">
      <w:pPr>
        <w:spacing w:after="0"/>
        <w:rPr>
          <w:rFonts w:ascii="Times New Roman" w:hAnsi="Times New Roman" w:cs="Times New Roman"/>
          <w:sz w:val="24"/>
          <w:szCs w:val="24"/>
        </w:rPr>
      </w:pPr>
      <w:r>
        <w:rPr>
          <w:rFonts w:ascii="Times New Roman" w:hAnsi="Times New Roman" w:cs="Times New Roman"/>
          <w:sz w:val="24"/>
          <w:szCs w:val="24"/>
        </w:rPr>
        <w:t>There is a copy attached as well.  Students can color the pages of the book as you read them aloud as a class.</w:t>
      </w:r>
    </w:p>
    <w:p w:rsidR="00331D35" w:rsidRDefault="00331D35" w:rsidP="00331D35">
      <w:pPr>
        <w:spacing w:after="0"/>
        <w:rPr>
          <w:rFonts w:ascii="Times New Roman" w:hAnsi="Times New Roman" w:cs="Times New Roman"/>
          <w:sz w:val="24"/>
          <w:szCs w:val="24"/>
        </w:rPr>
      </w:pPr>
      <w:r w:rsidRPr="00FA7624">
        <w:rPr>
          <w:rFonts w:ascii="Times New Roman" w:hAnsi="Times New Roman" w:cs="Times New Roman"/>
          <w:sz w:val="24"/>
          <w:szCs w:val="24"/>
        </w:rPr>
        <w:t xml:space="preserve"> </w:t>
      </w:r>
    </w:p>
    <w:p w:rsidR="00331D35" w:rsidRPr="001E44F0" w:rsidRDefault="00331D35" w:rsidP="00331D35">
      <w:pPr>
        <w:spacing w:after="0"/>
        <w:rPr>
          <w:rFonts w:ascii="Times New Roman" w:hAnsi="Times New Roman" w:cs="Times New Roman"/>
          <w:sz w:val="24"/>
          <w:szCs w:val="24"/>
        </w:rPr>
      </w:pPr>
      <w:r w:rsidRPr="0004456D">
        <w:rPr>
          <w:rFonts w:ascii="Times New Roman" w:hAnsi="Times New Roman" w:cs="Times New Roman"/>
          <w:b/>
          <w:sz w:val="24"/>
          <w:szCs w:val="24"/>
          <w:u w:val="single"/>
        </w:rPr>
        <w:t>Citation:</w:t>
      </w:r>
      <w:r>
        <w:rPr>
          <w:rFonts w:ascii="Times New Roman" w:hAnsi="Times New Roman" w:cs="Times New Roman"/>
          <w:sz w:val="24"/>
          <w:szCs w:val="24"/>
        </w:rPr>
        <w:t xml:space="preserve"> </w:t>
      </w:r>
      <w:hyperlink r:id="rId37" w:history="1">
        <w:r w:rsidR="005531F0" w:rsidRPr="00230FD1">
          <w:rPr>
            <w:rStyle w:val="Hyperlink"/>
            <w:rFonts w:ascii="Times New Roman" w:hAnsi="Times New Roman" w:cs="Times New Roman"/>
            <w:sz w:val="24"/>
            <w:szCs w:val="24"/>
          </w:rPr>
          <w:t>www.keepyourchildsafe.org</w:t>
        </w:r>
      </w:hyperlink>
      <w:r w:rsidR="005531F0">
        <w:rPr>
          <w:rFonts w:ascii="Times New Roman" w:hAnsi="Times New Roman" w:cs="Times New Roman"/>
          <w:sz w:val="24"/>
          <w:szCs w:val="24"/>
        </w:rPr>
        <w:t xml:space="preserve"> </w:t>
      </w:r>
    </w:p>
    <w:p w:rsidR="00331D35" w:rsidRPr="0004456D" w:rsidRDefault="00331D35" w:rsidP="00331D35">
      <w:pPr>
        <w:spacing w:after="0"/>
        <w:rPr>
          <w:rFonts w:ascii="Times New Roman" w:hAnsi="Times New Roman" w:cs="Times New Roman"/>
          <w:b/>
          <w:sz w:val="24"/>
          <w:szCs w:val="24"/>
          <w:u w:val="single"/>
        </w:rPr>
      </w:pPr>
    </w:p>
    <w:p w:rsidR="00331D35" w:rsidRDefault="00331D35" w:rsidP="00331D35">
      <w:pPr>
        <w:spacing w:after="0"/>
        <w:rPr>
          <w:rFonts w:ascii="Times New Roman" w:hAnsi="Times New Roman" w:cs="Times New Roman"/>
          <w:sz w:val="24"/>
          <w:szCs w:val="24"/>
        </w:rPr>
      </w:pPr>
      <w:r w:rsidRPr="0004456D">
        <w:rPr>
          <w:rFonts w:ascii="Times New Roman" w:hAnsi="Times New Roman" w:cs="Times New Roman"/>
          <w:b/>
          <w:sz w:val="24"/>
          <w:szCs w:val="24"/>
          <w:u w:val="single"/>
        </w:rPr>
        <w:t>Weekly Writing Focus:</w:t>
      </w:r>
      <w:r>
        <w:rPr>
          <w:rFonts w:ascii="Times New Roman" w:hAnsi="Times New Roman" w:cs="Times New Roman"/>
          <w:sz w:val="24"/>
          <w:szCs w:val="24"/>
        </w:rPr>
        <w:t xml:space="preserve"> Besides 9-1-1 list other people you can call or ask for help in an </w:t>
      </w:r>
      <w:r w:rsidRPr="008557A2">
        <w:rPr>
          <w:rFonts w:ascii="Times New Roman" w:hAnsi="Times New Roman" w:cs="Times New Roman"/>
          <w:sz w:val="24"/>
          <w:szCs w:val="24"/>
          <w:u w:val="single"/>
        </w:rPr>
        <w:t>emergency</w:t>
      </w:r>
      <w:r>
        <w:rPr>
          <w:rFonts w:ascii="Times New Roman" w:hAnsi="Times New Roman" w:cs="Times New Roman"/>
          <w:sz w:val="24"/>
          <w:szCs w:val="24"/>
        </w:rPr>
        <w:t>.</w:t>
      </w:r>
    </w:p>
    <w:p w:rsidR="00331D35" w:rsidRDefault="00331D35" w:rsidP="00331D35">
      <w:pPr>
        <w:spacing w:after="0"/>
        <w:rPr>
          <w:rFonts w:ascii="Times New Roman" w:hAnsi="Times New Roman" w:cs="Times New Roman"/>
          <w:b/>
          <w:sz w:val="24"/>
          <w:szCs w:val="24"/>
          <w:u w:val="single"/>
        </w:rPr>
      </w:pPr>
    </w:p>
    <w:p w:rsidR="00331D35" w:rsidRPr="001E44F0" w:rsidRDefault="00331D35" w:rsidP="00331D35">
      <w:pPr>
        <w:spacing w:after="0"/>
        <w:rPr>
          <w:rFonts w:ascii="Times New Roman" w:hAnsi="Times New Roman" w:cs="Times New Roman"/>
          <w:sz w:val="24"/>
          <w:szCs w:val="24"/>
        </w:rPr>
      </w:pPr>
      <w:r>
        <w:rPr>
          <w:rFonts w:ascii="Times New Roman" w:hAnsi="Times New Roman" w:cs="Times New Roman"/>
          <w:b/>
          <w:sz w:val="24"/>
          <w:szCs w:val="24"/>
          <w:u w:val="single"/>
        </w:rPr>
        <w:t>Culminating Question:</w:t>
      </w:r>
      <w:r>
        <w:rPr>
          <w:rFonts w:ascii="Times New Roman" w:hAnsi="Times New Roman" w:cs="Times New Roman"/>
          <w:sz w:val="24"/>
          <w:szCs w:val="24"/>
        </w:rPr>
        <w:t xml:space="preserve"> Why is it important to be prepared in case of an emergency?</w:t>
      </w: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jc w:val="center"/>
      </w:pPr>
      <w:r w:rsidRPr="00993E4C">
        <w:rPr>
          <w:sz w:val="44"/>
        </w:rPr>
        <w:lastRenderedPageBreak/>
        <w:t>What number do you call in an emergency?</w:t>
      </w:r>
    </w:p>
    <w:p w:rsidR="00331D35" w:rsidRDefault="00331D35" w:rsidP="00331D35">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noProof/>
        </w:rPr>
        <mc:AlternateContent>
          <mc:Choice Requires="wps">
            <w:drawing>
              <wp:anchor distT="0" distB="0" distL="114300" distR="114300" simplePos="0" relativeHeight="251702272" behindDoc="0" locked="0" layoutInCell="1" allowOverlap="1" wp14:anchorId="68D8B917" wp14:editId="5D419D4B">
                <wp:simplePos x="0" y="0"/>
                <wp:positionH relativeFrom="column">
                  <wp:posOffset>3762375</wp:posOffset>
                </wp:positionH>
                <wp:positionV relativeFrom="paragraph">
                  <wp:posOffset>-123825</wp:posOffset>
                </wp:positionV>
                <wp:extent cx="1219200" cy="1114425"/>
                <wp:effectExtent l="0" t="0" r="19050" b="28575"/>
                <wp:wrapNone/>
                <wp:docPr id="462" name="Rectangle 462"/>
                <wp:cNvGraphicFramePr/>
                <a:graphic xmlns:a="http://schemas.openxmlformats.org/drawingml/2006/main">
                  <a:graphicData uri="http://schemas.microsoft.com/office/word/2010/wordprocessingShape">
                    <wps:wsp>
                      <wps:cNvSpPr/>
                      <wps:spPr>
                        <a:xfrm>
                          <a:off x="0" y="0"/>
                          <a:ext cx="1219200" cy="11144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F9A66D" id="Rectangle 462" o:spid="_x0000_s1026" style="position:absolute;margin-left:296.25pt;margin-top:-9.75pt;width:96pt;height:87.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" fillcolor="white [3201]" strokecolor="black [3213]" strokeweight="1pt"/>
            </w:pict>
          </mc:Fallback>
        </mc:AlternateContent>
      </w:r>
      <w:r>
        <w:rPr>
          <w:noProof/>
        </w:rPr>
        <mc:AlternateContent>
          <mc:Choice Requires="wps">
            <w:drawing>
              <wp:anchor distT="0" distB="0" distL="114300" distR="114300" simplePos="0" relativeHeight="251701248" behindDoc="0" locked="0" layoutInCell="1" allowOverlap="1" wp14:anchorId="393C1C57" wp14:editId="52180421">
                <wp:simplePos x="0" y="0"/>
                <wp:positionH relativeFrom="column">
                  <wp:posOffset>2447925</wp:posOffset>
                </wp:positionH>
                <wp:positionV relativeFrom="paragraph">
                  <wp:posOffset>-123825</wp:posOffset>
                </wp:positionV>
                <wp:extent cx="1219200" cy="1114425"/>
                <wp:effectExtent l="0" t="0" r="19050" b="28575"/>
                <wp:wrapNone/>
                <wp:docPr id="463" name="Rectangle 463"/>
                <wp:cNvGraphicFramePr/>
                <a:graphic xmlns:a="http://schemas.openxmlformats.org/drawingml/2006/main">
                  <a:graphicData uri="http://schemas.microsoft.com/office/word/2010/wordprocessingShape">
                    <wps:wsp>
                      <wps:cNvSpPr/>
                      <wps:spPr>
                        <a:xfrm>
                          <a:off x="0" y="0"/>
                          <a:ext cx="1219200" cy="11144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4EFE27" id="Rectangle 463" o:spid="_x0000_s1026" style="position:absolute;margin-left:192.75pt;margin-top:-9.75pt;width:96pt;height:87.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" fillcolor="white [3201]" strokecolor="black [3213]" strokeweight="1pt"/>
            </w:pict>
          </mc:Fallback>
        </mc:AlternateContent>
      </w:r>
      <w:r>
        <w:rPr>
          <w:noProof/>
        </w:rPr>
        <mc:AlternateContent>
          <mc:Choice Requires="wps">
            <w:drawing>
              <wp:anchor distT="0" distB="0" distL="114300" distR="114300" simplePos="0" relativeHeight="251700224" behindDoc="0" locked="0" layoutInCell="1" allowOverlap="1" wp14:anchorId="7E634D9C" wp14:editId="42A561E4">
                <wp:simplePos x="0" y="0"/>
                <wp:positionH relativeFrom="column">
                  <wp:posOffset>1133475</wp:posOffset>
                </wp:positionH>
                <wp:positionV relativeFrom="paragraph">
                  <wp:posOffset>-123825</wp:posOffset>
                </wp:positionV>
                <wp:extent cx="1219200" cy="1114425"/>
                <wp:effectExtent l="0" t="0" r="19050" b="28575"/>
                <wp:wrapNone/>
                <wp:docPr id="464" name="Rectangle 464"/>
                <wp:cNvGraphicFramePr/>
                <a:graphic xmlns:a="http://schemas.openxmlformats.org/drawingml/2006/main">
                  <a:graphicData uri="http://schemas.microsoft.com/office/word/2010/wordprocessingShape">
                    <wps:wsp>
                      <wps:cNvSpPr/>
                      <wps:spPr>
                        <a:xfrm>
                          <a:off x="0" y="0"/>
                          <a:ext cx="1219200" cy="11144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57CCD8" id="Rectangle 464" o:spid="_x0000_s1026" style="position:absolute;margin-left:89.25pt;margin-top:-9.75pt;width:96pt;height:87.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" fillcolor="white [3201]" strokecolor="black [3213]" strokeweight="1pt"/>
            </w:pict>
          </mc:Fallback>
        </mc:AlternateContent>
      </w:r>
    </w:p>
    <w:p w:rsidR="00331D35" w:rsidRDefault="00331D35" w:rsidP="00331D35"/>
    <w:p w:rsidR="00331D35" w:rsidRPr="00993E4C" w:rsidRDefault="00331D35" w:rsidP="00331D35">
      <w:pPr>
        <w:tabs>
          <w:tab w:val="left" w:pos="0"/>
          <w:tab w:val="center" w:pos="4680"/>
          <w:tab w:val="right" w:pos="9360"/>
        </w:tabs>
        <w:spacing w:after="0"/>
        <w:rPr>
          <w:sz w:val="10"/>
        </w:rPr>
      </w:pPr>
      <w:r w:rsidRPr="00993E4C">
        <w:rPr>
          <w:sz w:val="10"/>
        </w:rPr>
        <w:tab/>
      </w:r>
    </w:p>
    <w:p w:rsidR="00331D35" w:rsidRDefault="00331D35" w:rsidP="00331D35">
      <w:pPr>
        <w:tabs>
          <w:tab w:val="left" w:pos="0"/>
          <w:tab w:val="center" w:pos="4680"/>
          <w:tab w:val="right" w:pos="9360"/>
        </w:tabs>
        <w:spacing w:after="0"/>
        <w:jc w:val="center"/>
        <w:rPr>
          <w:sz w:val="36"/>
        </w:rPr>
      </w:pPr>
      <w:r w:rsidRPr="00993E4C">
        <w:rPr>
          <w:sz w:val="36"/>
        </w:rPr>
        <w:t>Use the phone</w:t>
      </w:r>
      <w:r>
        <w:rPr>
          <w:sz w:val="36"/>
        </w:rPr>
        <w:t xml:space="preserve"> keypad</w:t>
      </w:r>
      <w:r w:rsidRPr="00993E4C">
        <w:rPr>
          <w:sz w:val="36"/>
        </w:rPr>
        <w:t xml:space="preserve"> below to</w:t>
      </w:r>
      <w:r>
        <w:rPr>
          <w:sz w:val="36"/>
        </w:rPr>
        <w:t xml:space="preserve"> show how you would</w:t>
      </w:r>
      <w:r w:rsidRPr="00993E4C">
        <w:rPr>
          <w:sz w:val="36"/>
        </w:rPr>
        <w:t xml:space="preserve"> dial</w:t>
      </w:r>
      <w:r>
        <w:rPr>
          <w:sz w:val="36"/>
        </w:rPr>
        <w:t>:</w:t>
      </w:r>
    </w:p>
    <w:p w:rsidR="00331D35" w:rsidRPr="00993E4C" w:rsidRDefault="00331D35" w:rsidP="00331D35">
      <w:pPr>
        <w:tabs>
          <w:tab w:val="left" w:pos="0"/>
          <w:tab w:val="center" w:pos="4680"/>
          <w:tab w:val="right" w:pos="9360"/>
        </w:tabs>
        <w:spacing w:after="0"/>
        <w:jc w:val="center"/>
        <w:rPr>
          <w:sz w:val="36"/>
        </w:rPr>
      </w:pPr>
      <w:r>
        <w:rPr>
          <w:noProof/>
        </w:rPr>
        <w:drawing>
          <wp:anchor distT="0" distB="0" distL="114300" distR="114300" simplePos="0" relativeHeight="251703296" behindDoc="0" locked="0" layoutInCell="1" allowOverlap="1" wp14:anchorId="5DA94A5B" wp14:editId="42967FCB">
            <wp:simplePos x="0" y="0"/>
            <wp:positionH relativeFrom="column">
              <wp:posOffset>733424</wp:posOffset>
            </wp:positionH>
            <wp:positionV relativeFrom="paragraph">
              <wp:posOffset>51435</wp:posOffset>
            </wp:positionV>
            <wp:extent cx="4695825" cy="6097796"/>
            <wp:effectExtent l="0" t="0" r="0" b="0"/>
            <wp:wrapNone/>
            <wp:docPr id="465" name="Picture 465" descr="https://9to5mac.files.wordpress.com/2014/09/img_0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9to5mac.files.wordpress.com/2014/09/img_012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95825" cy="60977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p>
    <w:p w:rsidR="00331D35" w:rsidRPr="00DD5A0A" w:rsidRDefault="00331D35" w:rsidP="00331D35">
      <w:pPr>
        <w:spacing w:after="0"/>
        <w:jc w:val="center"/>
        <w:rPr>
          <w:rFonts w:ascii="Rosewood Std Regular" w:hAnsi="Rosewood Std Regular" w:cs="Times New Roman"/>
          <w:b/>
          <w:sz w:val="76"/>
          <w:szCs w:val="76"/>
        </w:rPr>
      </w:pPr>
      <w:r w:rsidRPr="00DD5A0A">
        <w:rPr>
          <w:rFonts w:ascii="Rosewood Std Regular" w:hAnsi="Rosewood Std Regular" w:cs="Times New Roman"/>
          <w:b/>
          <w:sz w:val="76"/>
          <w:szCs w:val="76"/>
        </w:rPr>
        <w:lastRenderedPageBreak/>
        <w:t>MY FIRE SAFETY HOMEWORK</w:t>
      </w:r>
    </w:p>
    <w:p w:rsidR="00331D35" w:rsidRDefault="00331D35" w:rsidP="00331D35">
      <w:pPr>
        <w:spacing w:after="0"/>
        <w:rPr>
          <w:rFonts w:ascii="Times New Roman" w:hAnsi="Times New Roman" w:cs="Times New Roman"/>
          <w:sz w:val="32"/>
          <w:szCs w:val="32"/>
        </w:rPr>
      </w:pPr>
      <w:r>
        <w:rPr>
          <w:rFonts w:ascii="Times New Roman" w:hAnsi="Times New Roman" w:cs="Times New Roman"/>
          <w:sz w:val="32"/>
          <w:szCs w:val="32"/>
        </w:rPr>
        <w:t>Parents: Please help your child complete this homework and return it to class tomorrow.  Thank you!</w:t>
      </w:r>
    </w:p>
    <w:p w:rsidR="00331D35" w:rsidRDefault="00331D35" w:rsidP="00331D35">
      <w:pPr>
        <w:spacing w:after="0"/>
        <w:rPr>
          <w:rFonts w:ascii="Times New Roman" w:hAnsi="Times New Roman" w:cs="Times New Roman"/>
          <w:sz w:val="32"/>
          <w:szCs w:val="32"/>
        </w:rPr>
      </w:pPr>
    </w:p>
    <w:p w:rsidR="00331D35" w:rsidRDefault="00331D35" w:rsidP="00331D35">
      <w:pPr>
        <w:spacing w:after="0"/>
        <w:ind w:left="360"/>
        <w:rPr>
          <w:rFonts w:ascii="Comic Sans MS" w:hAnsi="Comic Sans MS" w:cs="Times New Roman"/>
          <w:sz w:val="40"/>
          <w:szCs w:val="32"/>
        </w:rPr>
      </w:pPr>
      <w:r>
        <w:rPr>
          <w:rFonts w:ascii="Comic Sans MS" w:hAnsi="Comic Sans MS" w:cs="Times New Roman"/>
          <w:noProof/>
          <w:sz w:val="40"/>
          <w:szCs w:val="32"/>
        </w:rPr>
        <mc:AlternateContent>
          <mc:Choice Requires="wps">
            <w:drawing>
              <wp:anchor distT="0" distB="0" distL="114300" distR="114300" simplePos="0" relativeHeight="251705344" behindDoc="0" locked="0" layoutInCell="1" allowOverlap="1" wp14:anchorId="7B2E5646" wp14:editId="3BB0A6E1">
                <wp:simplePos x="0" y="0"/>
                <wp:positionH relativeFrom="column">
                  <wp:posOffset>-66675</wp:posOffset>
                </wp:positionH>
                <wp:positionV relativeFrom="paragraph">
                  <wp:posOffset>101600</wp:posOffset>
                </wp:positionV>
                <wp:extent cx="190500" cy="180975"/>
                <wp:effectExtent l="0" t="0" r="19050" b="28575"/>
                <wp:wrapNone/>
                <wp:docPr id="466" name="Rectangle 466"/>
                <wp:cNvGraphicFramePr/>
                <a:graphic xmlns:a="http://schemas.openxmlformats.org/drawingml/2006/main">
                  <a:graphicData uri="http://schemas.microsoft.com/office/word/2010/wordprocessingShape">
                    <wps:wsp>
                      <wps:cNvSpPr/>
                      <wps:spPr>
                        <a:xfrm>
                          <a:off x="0" y="0"/>
                          <a:ext cx="190500" cy="180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D41FD8" id="Rectangle 466" o:spid="_x0000_s1026" style="position:absolute;margin-left:-5.25pt;margin-top:8pt;width:15pt;height:14.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" fillcolor="white [3201]" strokecolor="black [3213]" strokeweight="1pt"/>
            </w:pict>
          </mc:Fallback>
        </mc:AlternateContent>
      </w:r>
      <w:r>
        <w:rPr>
          <w:rFonts w:ascii="Comic Sans MS" w:hAnsi="Comic Sans MS" w:cs="Times New Roman"/>
          <w:sz w:val="40"/>
          <w:szCs w:val="32"/>
        </w:rPr>
        <w:t>I had my parents set off the smoke alarm so I could hear what it sounded like, and it sounded…</w:t>
      </w:r>
    </w:p>
    <w:p w:rsidR="00331D35" w:rsidRDefault="00331D35" w:rsidP="00331D35">
      <w:pPr>
        <w:spacing w:after="0"/>
        <w:ind w:left="360"/>
        <w:rPr>
          <w:rFonts w:ascii="Comic Sans MS" w:hAnsi="Comic Sans MS" w:cs="Times New Roman"/>
          <w:sz w:val="40"/>
          <w:szCs w:val="32"/>
          <w:u w:val="single"/>
        </w:rPr>
      </w:pP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p>
    <w:p w:rsidR="00331D35" w:rsidRDefault="00331D35" w:rsidP="00331D35">
      <w:pPr>
        <w:spacing w:after="0"/>
        <w:ind w:left="360"/>
        <w:rPr>
          <w:rFonts w:ascii="Comic Sans MS" w:hAnsi="Comic Sans MS" w:cs="Times New Roman"/>
          <w:sz w:val="40"/>
          <w:szCs w:val="32"/>
          <w:u w:val="single"/>
        </w:rPr>
      </w:pPr>
    </w:p>
    <w:p w:rsidR="00331D35" w:rsidRDefault="00331D35" w:rsidP="00331D35">
      <w:pPr>
        <w:spacing w:after="0"/>
        <w:ind w:left="360"/>
        <w:rPr>
          <w:rFonts w:ascii="Comic Sans MS" w:hAnsi="Comic Sans MS" w:cs="Times New Roman"/>
          <w:sz w:val="40"/>
          <w:szCs w:val="32"/>
          <w:u w:val="single"/>
        </w:rPr>
      </w:pPr>
      <w:r>
        <w:rPr>
          <w:rFonts w:ascii="Comic Sans MS" w:hAnsi="Comic Sans MS" w:cs="Times New Roman"/>
          <w:noProof/>
          <w:sz w:val="40"/>
          <w:szCs w:val="32"/>
        </w:rPr>
        <mc:AlternateContent>
          <mc:Choice Requires="wps">
            <w:drawing>
              <wp:anchor distT="0" distB="0" distL="114300" distR="114300" simplePos="0" relativeHeight="251706368" behindDoc="0" locked="0" layoutInCell="1" allowOverlap="1" wp14:anchorId="02FECB80" wp14:editId="03D1A51A">
                <wp:simplePos x="0" y="0"/>
                <wp:positionH relativeFrom="column">
                  <wp:posOffset>-66675</wp:posOffset>
                </wp:positionH>
                <wp:positionV relativeFrom="paragraph">
                  <wp:posOffset>83185</wp:posOffset>
                </wp:positionV>
                <wp:extent cx="190500" cy="180975"/>
                <wp:effectExtent l="0" t="0" r="19050" b="28575"/>
                <wp:wrapNone/>
                <wp:docPr id="467" name="Rectangle 467"/>
                <wp:cNvGraphicFramePr/>
                <a:graphic xmlns:a="http://schemas.openxmlformats.org/drawingml/2006/main">
                  <a:graphicData uri="http://schemas.microsoft.com/office/word/2010/wordprocessingShape">
                    <wps:wsp>
                      <wps:cNvSpPr/>
                      <wps:spPr>
                        <a:xfrm>
                          <a:off x="0" y="0"/>
                          <a:ext cx="190500" cy="180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94415" id="Rectangle 467" o:spid="_x0000_s1026" style="position:absolute;margin-left:-5.25pt;margin-top:6.55pt;width:15pt;height:14.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" fillcolor="white [3201]" strokecolor="black [3213]" strokeweight="1pt"/>
            </w:pict>
          </mc:Fallback>
        </mc:AlternateContent>
      </w:r>
      <w:r>
        <w:rPr>
          <w:rFonts w:ascii="Comic Sans MS" w:hAnsi="Comic Sans MS" w:cs="Times New Roman"/>
          <w:sz w:val="40"/>
          <w:szCs w:val="32"/>
        </w:rPr>
        <w:t xml:space="preserve">I learned at least two ways out of my house.     They are </w:t>
      </w:r>
      <w:r>
        <w:rPr>
          <w:rFonts w:ascii="Comic Sans MS" w:hAnsi="Comic Sans MS" w:cs="Times New Roman"/>
          <w:sz w:val="40"/>
          <w:szCs w:val="32"/>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p>
    <w:p w:rsidR="00331D35" w:rsidRDefault="00331D35" w:rsidP="00331D35">
      <w:pPr>
        <w:spacing w:after="0"/>
        <w:ind w:left="360"/>
        <w:rPr>
          <w:rFonts w:ascii="Comic Sans MS" w:hAnsi="Comic Sans MS" w:cs="Times New Roman"/>
          <w:sz w:val="40"/>
          <w:szCs w:val="32"/>
          <w:u w:val="single"/>
        </w:rPr>
      </w:pP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p>
    <w:p w:rsidR="00331D35" w:rsidRDefault="00331D35" w:rsidP="00331D35">
      <w:pPr>
        <w:spacing w:after="0"/>
        <w:ind w:left="360"/>
        <w:rPr>
          <w:rFonts w:ascii="Comic Sans MS" w:hAnsi="Comic Sans MS" w:cs="Times New Roman"/>
          <w:sz w:val="40"/>
          <w:szCs w:val="32"/>
          <w:u w:val="single"/>
        </w:rPr>
      </w:pPr>
    </w:p>
    <w:p w:rsidR="00331D35" w:rsidRDefault="00331D35" w:rsidP="00331D35">
      <w:pPr>
        <w:spacing w:after="0"/>
        <w:ind w:left="360"/>
        <w:rPr>
          <w:rFonts w:ascii="Comic Sans MS" w:hAnsi="Comic Sans MS" w:cs="Times New Roman"/>
          <w:sz w:val="40"/>
          <w:szCs w:val="32"/>
          <w:u w:val="single"/>
        </w:rPr>
      </w:pPr>
      <w:r>
        <w:rPr>
          <w:rFonts w:ascii="Comic Sans MS" w:hAnsi="Comic Sans MS" w:cs="Times New Roman"/>
          <w:noProof/>
          <w:sz w:val="40"/>
          <w:szCs w:val="32"/>
        </w:rPr>
        <mc:AlternateContent>
          <mc:Choice Requires="wps">
            <w:drawing>
              <wp:anchor distT="0" distB="0" distL="114300" distR="114300" simplePos="0" relativeHeight="251707392" behindDoc="0" locked="0" layoutInCell="1" allowOverlap="1" wp14:anchorId="1CB78162" wp14:editId="46EB5A25">
                <wp:simplePos x="0" y="0"/>
                <wp:positionH relativeFrom="column">
                  <wp:posOffset>-66675</wp:posOffset>
                </wp:positionH>
                <wp:positionV relativeFrom="paragraph">
                  <wp:posOffset>83820</wp:posOffset>
                </wp:positionV>
                <wp:extent cx="190500" cy="180975"/>
                <wp:effectExtent l="0" t="0" r="19050" b="28575"/>
                <wp:wrapNone/>
                <wp:docPr id="468" name="Rectangle 468"/>
                <wp:cNvGraphicFramePr/>
                <a:graphic xmlns:a="http://schemas.openxmlformats.org/drawingml/2006/main">
                  <a:graphicData uri="http://schemas.microsoft.com/office/word/2010/wordprocessingShape">
                    <wps:wsp>
                      <wps:cNvSpPr/>
                      <wps:spPr>
                        <a:xfrm>
                          <a:off x="0" y="0"/>
                          <a:ext cx="190500" cy="180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744BB6" id="Rectangle 468" o:spid="_x0000_s1026" style="position:absolute;margin-left:-5.25pt;margin-top:6.6pt;width:15pt;height:14.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" fillcolor="white [3201]" strokecolor="black [3213]" strokeweight="1pt"/>
            </w:pict>
          </mc:Fallback>
        </mc:AlternateContent>
      </w:r>
      <w:r>
        <w:rPr>
          <w:rFonts w:ascii="Comic Sans MS" w:hAnsi="Comic Sans MS" w:cs="Times New Roman"/>
          <w:sz w:val="40"/>
          <w:szCs w:val="32"/>
        </w:rPr>
        <w:t xml:space="preserve">I practiced rolling out of my bed and crawling to the door.  It was </w:t>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p>
    <w:p w:rsidR="00331D35" w:rsidRDefault="00331D35" w:rsidP="00331D35">
      <w:pPr>
        <w:spacing w:after="0"/>
        <w:ind w:left="360"/>
        <w:rPr>
          <w:rFonts w:ascii="Comic Sans MS" w:hAnsi="Comic Sans MS" w:cs="Times New Roman"/>
          <w:sz w:val="40"/>
          <w:szCs w:val="32"/>
          <w:u w:val="single"/>
        </w:rPr>
      </w:pP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r>
        <w:rPr>
          <w:rFonts w:ascii="Comic Sans MS" w:hAnsi="Comic Sans MS" w:cs="Times New Roman"/>
          <w:sz w:val="40"/>
          <w:szCs w:val="32"/>
          <w:u w:val="single"/>
        </w:rPr>
        <w:tab/>
      </w:r>
    </w:p>
    <w:p w:rsidR="00331D35" w:rsidRDefault="00331D35" w:rsidP="00331D35">
      <w:pPr>
        <w:spacing w:after="0"/>
        <w:ind w:left="360"/>
        <w:rPr>
          <w:rFonts w:ascii="Comic Sans MS" w:hAnsi="Comic Sans MS" w:cs="Times New Roman"/>
          <w:sz w:val="40"/>
          <w:szCs w:val="32"/>
          <w:u w:val="single"/>
        </w:rPr>
      </w:pPr>
    </w:p>
    <w:p w:rsidR="00331D35" w:rsidRDefault="00331D35" w:rsidP="00331D35">
      <w:pPr>
        <w:spacing w:after="0"/>
        <w:ind w:left="360"/>
        <w:jc w:val="center"/>
        <w:rPr>
          <w:rFonts w:ascii="Comic Sans MS" w:hAnsi="Comic Sans MS" w:cs="Times New Roman"/>
          <w:sz w:val="44"/>
          <w:szCs w:val="32"/>
        </w:rPr>
      </w:pPr>
      <w:r w:rsidRPr="00DC594B">
        <w:rPr>
          <w:rFonts w:ascii="Comic Sans MS" w:hAnsi="Comic Sans MS" w:cs="Times New Roman"/>
          <w:sz w:val="44"/>
          <w:szCs w:val="32"/>
        </w:rPr>
        <w:t>Now I am FIRE SAFE!</w:t>
      </w:r>
    </w:p>
    <w:p w:rsidR="00331D35" w:rsidRDefault="00331D35" w:rsidP="00331D35">
      <w:pPr>
        <w:spacing w:after="0"/>
        <w:ind w:left="360"/>
        <w:jc w:val="center"/>
        <w:rPr>
          <w:rFonts w:ascii="Comic Sans MS" w:hAnsi="Comic Sans MS" w:cs="Times New Roman"/>
          <w:sz w:val="44"/>
          <w:szCs w:val="32"/>
        </w:rPr>
      </w:pPr>
    </w:p>
    <w:p w:rsidR="00331D35" w:rsidRDefault="00331D35" w:rsidP="00331D35">
      <w:pPr>
        <w:spacing w:after="0"/>
        <w:ind w:left="360"/>
        <w:jc w:val="center"/>
        <w:rPr>
          <w:rFonts w:ascii="Comic Sans MS" w:hAnsi="Comic Sans MS" w:cs="Times New Roman"/>
          <w:sz w:val="44"/>
          <w:szCs w:val="32"/>
          <w:u w:val="single"/>
        </w:rPr>
      </w:pPr>
      <w:r>
        <w:rPr>
          <w:rFonts w:ascii="Comic Sans MS" w:hAnsi="Comic Sans MS" w:cs="Times New Roman"/>
          <w:sz w:val="44"/>
          <w:szCs w:val="32"/>
        </w:rPr>
        <w:t xml:space="preserve">Name: </w:t>
      </w:r>
      <w:r>
        <w:rPr>
          <w:rFonts w:ascii="Comic Sans MS" w:hAnsi="Comic Sans MS" w:cs="Times New Roman"/>
          <w:sz w:val="44"/>
          <w:szCs w:val="32"/>
          <w:u w:val="single"/>
        </w:rPr>
        <w:tab/>
      </w:r>
      <w:r>
        <w:rPr>
          <w:rFonts w:ascii="Comic Sans MS" w:hAnsi="Comic Sans MS" w:cs="Times New Roman"/>
          <w:sz w:val="44"/>
          <w:szCs w:val="32"/>
          <w:u w:val="single"/>
        </w:rPr>
        <w:tab/>
      </w:r>
      <w:r>
        <w:rPr>
          <w:rFonts w:ascii="Comic Sans MS" w:hAnsi="Comic Sans MS" w:cs="Times New Roman"/>
          <w:sz w:val="44"/>
          <w:szCs w:val="32"/>
          <w:u w:val="single"/>
        </w:rPr>
        <w:tab/>
      </w:r>
      <w:r>
        <w:rPr>
          <w:rFonts w:ascii="Comic Sans MS" w:hAnsi="Comic Sans MS" w:cs="Times New Roman"/>
          <w:sz w:val="44"/>
          <w:szCs w:val="32"/>
          <w:u w:val="single"/>
        </w:rPr>
        <w:tab/>
      </w:r>
      <w:r>
        <w:rPr>
          <w:rFonts w:ascii="Comic Sans MS" w:hAnsi="Comic Sans MS" w:cs="Times New Roman"/>
          <w:sz w:val="44"/>
          <w:szCs w:val="32"/>
          <w:u w:val="single"/>
        </w:rPr>
        <w:tab/>
      </w:r>
      <w:r>
        <w:rPr>
          <w:rFonts w:ascii="Comic Sans MS" w:hAnsi="Comic Sans MS" w:cs="Times New Roman"/>
          <w:sz w:val="44"/>
          <w:szCs w:val="32"/>
          <w:u w:val="single"/>
        </w:rPr>
        <w:tab/>
      </w:r>
      <w:r>
        <w:rPr>
          <w:rFonts w:ascii="Comic Sans MS" w:hAnsi="Comic Sans MS" w:cs="Times New Roman"/>
          <w:sz w:val="44"/>
          <w:szCs w:val="32"/>
          <w:u w:val="single"/>
        </w:rPr>
        <w:tab/>
      </w:r>
      <w:r>
        <w:rPr>
          <w:rFonts w:ascii="Comic Sans MS" w:hAnsi="Comic Sans MS" w:cs="Times New Roman"/>
          <w:sz w:val="44"/>
          <w:szCs w:val="32"/>
          <w:u w:val="single"/>
        </w:rPr>
        <w:tab/>
      </w:r>
      <w:r>
        <w:rPr>
          <w:rFonts w:ascii="Comic Sans MS" w:hAnsi="Comic Sans MS" w:cs="Times New Roman"/>
          <w:sz w:val="44"/>
          <w:szCs w:val="32"/>
          <w:u w:val="single"/>
        </w:rPr>
        <w:tab/>
      </w:r>
      <w:r>
        <w:rPr>
          <w:rFonts w:ascii="Comic Sans MS" w:hAnsi="Comic Sans MS" w:cs="Times New Roman"/>
          <w:sz w:val="44"/>
          <w:szCs w:val="32"/>
          <w:u w:val="single"/>
        </w:rPr>
        <w:tab/>
      </w:r>
      <w:r>
        <w:rPr>
          <w:rFonts w:ascii="Comic Sans MS" w:hAnsi="Comic Sans MS" w:cs="Times New Roman"/>
          <w:sz w:val="44"/>
          <w:szCs w:val="32"/>
          <w:u w:val="single"/>
        </w:rPr>
        <w:tab/>
      </w:r>
    </w:p>
    <w:p w:rsidR="00331D35" w:rsidRDefault="00331D35" w:rsidP="00331D35"/>
    <w:p w:rsidR="00163C2B" w:rsidRDefault="00163C2B" w:rsidP="00163C2B">
      <w:pPr>
        <w:spacing w:after="0"/>
        <w:rPr>
          <w:rFonts w:ascii="Times New Roman" w:hAnsi="Times New Roman" w:cs="Times New Roman"/>
          <w:sz w:val="24"/>
          <w:u w:val="single"/>
        </w:rPr>
      </w:pPr>
      <w:r>
        <w:rPr>
          <w:rFonts w:ascii="Times New Roman" w:hAnsi="Times New Roman" w:cs="Times New Roman"/>
          <w:sz w:val="24"/>
        </w:rPr>
        <w:lastRenderedPageBreak/>
        <w:t xml:space="preserve">Name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p>
    <w:p w:rsidR="00163C2B" w:rsidRDefault="00163C2B" w:rsidP="00163C2B">
      <w:pPr>
        <w:spacing w:after="0"/>
        <w:rPr>
          <w:rFonts w:ascii="Times New Roman" w:hAnsi="Times New Roman" w:cs="Times New Roman"/>
          <w:sz w:val="24"/>
          <w:u w:val="single"/>
        </w:rPr>
      </w:pPr>
    </w:p>
    <w:p w:rsidR="00163C2B" w:rsidRDefault="00163C2B" w:rsidP="00163C2B">
      <w:pPr>
        <w:spacing w:after="0"/>
        <w:jc w:val="center"/>
        <w:rPr>
          <w:rFonts w:ascii="Times New Roman" w:hAnsi="Times New Roman" w:cs="Times New Roman"/>
          <w:b/>
          <w:sz w:val="24"/>
        </w:rPr>
      </w:pPr>
      <w:r>
        <w:rPr>
          <w:rFonts w:ascii="Times New Roman" w:hAnsi="Times New Roman" w:cs="Times New Roman"/>
          <w:b/>
          <w:sz w:val="24"/>
        </w:rPr>
        <w:t>Fire Safety Spelling/Vocabulary Worksheet</w:t>
      </w:r>
    </w:p>
    <w:p w:rsidR="00163C2B" w:rsidRDefault="00163C2B" w:rsidP="00163C2B">
      <w:pPr>
        <w:spacing w:after="0"/>
        <w:jc w:val="center"/>
        <w:rPr>
          <w:rFonts w:ascii="Times New Roman" w:hAnsi="Times New Roman" w:cs="Times New Roman"/>
          <w:b/>
          <w:sz w:val="24"/>
        </w:rPr>
      </w:pPr>
    </w:p>
    <w:p w:rsidR="00163C2B" w:rsidRDefault="00163C2B" w:rsidP="00163C2B">
      <w:pPr>
        <w:spacing w:after="0"/>
        <w:rPr>
          <w:rFonts w:ascii="Times New Roman" w:hAnsi="Times New Roman" w:cs="Times New Roman"/>
          <w:sz w:val="24"/>
        </w:rPr>
      </w:pPr>
      <w:r>
        <w:rPr>
          <w:rFonts w:ascii="Times New Roman" w:hAnsi="Times New Roman" w:cs="Times New Roman"/>
          <w:i/>
          <w:sz w:val="24"/>
        </w:rPr>
        <w:t xml:space="preserve">Directions: </w:t>
      </w:r>
      <w:r>
        <w:rPr>
          <w:rFonts w:ascii="Times New Roman" w:hAnsi="Times New Roman" w:cs="Times New Roman"/>
          <w:sz w:val="24"/>
        </w:rPr>
        <w:t>Practice writing the spelling words in the space on the right, then find an adult to read you the safety paragraphs when you are done.</w:t>
      </w:r>
    </w:p>
    <w:p w:rsidR="00163C2B" w:rsidRDefault="00163C2B" w:rsidP="00163C2B">
      <w:pPr>
        <w:spacing w:after="0"/>
        <w:rPr>
          <w:rFonts w:ascii="Times New Roman" w:hAnsi="Times New Roman" w:cs="Times New Roman"/>
          <w:sz w:val="24"/>
        </w:rPr>
      </w:pPr>
    </w:p>
    <w:tbl>
      <w:tblPr>
        <w:tblStyle w:val="TableGrid"/>
        <w:tblW w:w="0" w:type="auto"/>
        <w:tblLook w:val="04A0" w:firstRow="1" w:lastRow="0" w:firstColumn="1" w:lastColumn="0" w:noHBand="0" w:noVBand="1"/>
      </w:tblPr>
      <w:tblGrid>
        <w:gridCol w:w="4620"/>
        <w:gridCol w:w="4730"/>
      </w:tblGrid>
      <w:tr w:rsidR="00163C2B" w:rsidTr="001B561D">
        <w:tc>
          <w:tcPr>
            <w:tcW w:w="4788" w:type="dxa"/>
          </w:tcPr>
          <w:p w:rsidR="00163C2B" w:rsidRDefault="00163C2B" w:rsidP="001B561D">
            <w:pPr>
              <w:jc w:val="center"/>
              <w:rPr>
                <w:rFonts w:ascii="Times New Roman" w:hAnsi="Times New Roman" w:cs="Times New Roman"/>
                <w:b/>
                <w:sz w:val="24"/>
              </w:rPr>
            </w:pPr>
          </w:p>
          <w:p w:rsidR="00163C2B" w:rsidRDefault="00163C2B" w:rsidP="001B561D">
            <w:pPr>
              <w:jc w:val="center"/>
              <w:rPr>
                <w:rFonts w:ascii="Times New Roman" w:hAnsi="Times New Roman" w:cs="Times New Roman"/>
                <w:b/>
                <w:sz w:val="24"/>
              </w:rPr>
            </w:pPr>
            <w:r>
              <w:rPr>
                <w:rFonts w:ascii="Times New Roman" w:hAnsi="Times New Roman" w:cs="Times New Roman"/>
                <w:b/>
                <w:sz w:val="24"/>
              </w:rPr>
              <w:t>CRAWL</w:t>
            </w:r>
          </w:p>
          <w:p w:rsidR="00163C2B" w:rsidRDefault="00163C2B" w:rsidP="001B561D">
            <w:pPr>
              <w:jc w:val="center"/>
              <w:rPr>
                <w:rFonts w:ascii="Times New Roman" w:hAnsi="Times New Roman" w:cs="Times New Roman"/>
                <w:sz w:val="24"/>
              </w:rPr>
            </w:pPr>
            <w:r>
              <w:rPr>
                <w:rFonts w:ascii="Times New Roman" w:hAnsi="Times New Roman" w:cs="Times New Roman"/>
                <w:sz w:val="24"/>
              </w:rPr>
              <w:t xml:space="preserve">Smoke rises, so in a fire you should always stay low where there is more oxygen and it is easier to breathe.  Use the fire </w:t>
            </w:r>
            <w:r>
              <w:rPr>
                <w:rFonts w:ascii="Times New Roman" w:hAnsi="Times New Roman" w:cs="Times New Roman"/>
                <w:b/>
                <w:sz w:val="24"/>
              </w:rPr>
              <w:t>crawl</w:t>
            </w:r>
            <w:r>
              <w:rPr>
                <w:rFonts w:ascii="Times New Roman" w:hAnsi="Times New Roman" w:cs="Times New Roman"/>
                <w:sz w:val="24"/>
              </w:rPr>
              <w:t xml:space="preserve"> if you have to, and get out as fast as you can!</w:t>
            </w:r>
          </w:p>
          <w:p w:rsidR="00163C2B" w:rsidRPr="001D2780" w:rsidRDefault="00163C2B" w:rsidP="001B561D">
            <w:pPr>
              <w:jc w:val="center"/>
              <w:rPr>
                <w:rFonts w:ascii="Times New Roman" w:hAnsi="Times New Roman" w:cs="Times New Roman"/>
                <w:sz w:val="24"/>
              </w:rPr>
            </w:pPr>
          </w:p>
        </w:tc>
        <w:tc>
          <w:tcPr>
            <w:tcW w:w="4788" w:type="dxa"/>
          </w:tcPr>
          <w:p w:rsidR="00163C2B" w:rsidRPr="001D2780" w:rsidRDefault="00163C2B" w:rsidP="001B561D">
            <w:pPr>
              <w:rPr>
                <w:rFonts w:ascii="Times New Roman" w:hAnsi="Times New Roman" w:cs="Times New Roman"/>
                <w:sz w:val="52"/>
              </w:rPr>
            </w:pPr>
            <w:r w:rsidRPr="001D2780">
              <w:rPr>
                <w:rFonts w:ascii="Times New Roman" w:hAnsi="Times New Roman" w:cs="Times New Roman"/>
                <w:sz w:val="52"/>
              </w:rPr>
              <w:t>1. Crawl</w:t>
            </w:r>
          </w:p>
          <w:p w:rsidR="00163C2B" w:rsidRPr="001D2780" w:rsidRDefault="00163C2B" w:rsidP="001B561D">
            <w:pPr>
              <w:rPr>
                <w:rFonts w:ascii="Times New Roman" w:hAnsi="Times New Roman" w:cs="Times New Roman"/>
                <w:sz w:val="52"/>
              </w:rPr>
            </w:pPr>
            <w:r w:rsidRPr="001D2780">
              <w:rPr>
                <w:rFonts w:ascii="Times New Roman" w:hAnsi="Times New Roman" w:cs="Times New Roman"/>
                <w:sz w:val="52"/>
              </w:rPr>
              <w:t>2. _____________</w:t>
            </w:r>
          </w:p>
          <w:p w:rsidR="00163C2B" w:rsidRDefault="00163C2B" w:rsidP="001B561D">
            <w:pPr>
              <w:rPr>
                <w:rFonts w:ascii="Times New Roman" w:hAnsi="Times New Roman" w:cs="Times New Roman"/>
                <w:sz w:val="24"/>
              </w:rPr>
            </w:pPr>
            <w:r w:rsidRPr="001D2780">
              <w:rPr>
                <w:rFonts w:ascii="Times New Roman" w:hAnsi="Times New Roman" w:cs="Times New Roman"/>
                <w:sz w:val="52"/>
              </w:rPr>
              <w:t>3. _____________</w:t>
            </w:r>
          </w:p>
        </w:tc>
      </w:tr>
      <w:tr w:rsidR="00163C2B" w:rsidTr="001B561D">
        <w:tc>
          <w:tcPr>
            <w:tcW w:w="4788" w:type="dxa"/>
          </w:tcPr>
          <w:p w:rsidR="00163C2B" w:rsidRDefault="00163C2B" w:rsidP="001B561D">
            <w:pPr>
              <w:jc w:val="center"/>
              <w:rPr>
                <w:rFonts w:ascii="Times New Roman" w:hAnsi="Times New Roman" w:cs="Times New Roman"/>
                <w:b/>
                <w:sz w:val="24"/>
              </w:rPr>
            </w:pPr>
          </w:p>
          <w:p w:rsidR="00163C2B" w:rsidRDefault="00163C2B" w:rsidP="001B561D">
            <w:pPr>
              <w:jc w:val="center"/>
              <w:rPr>
                <w:rFonts w:ascii="Times New Roman" w:hAnsi="Times New Roman" w:cs="Times New Roman"/>
                <w:b/>
                <w:sz w:val="24"/>
              </w:rPr>
            </w:pPr>
            <w:r>
              <w:rPr>
                <w:rFonts w:ascii="Times New Roman" w:hAnsi="Times New Roman" w:cs="Times New Roman"/>
                <w:b/>
                <w:sz w:val="24"/>
              </w:rPr>
              <w:t>FLAME</w:t>
            </w:r>
          </w:p>
          <w:p w:rsidR="00163C2B" w:rsidRDefault="00163C2B" w:rsidP="001B561D">
            <w:pPr>
              <w:jc w:val="center"/>
              <w:rPr>
                <w:rFonts w:ascii="Times New Roman" w:hAnsi="Times New Roman" w:cs="Times New Roman"/>
                <w:sz w:val="24"/>
              </w:rPr>
            </w:pPr>
            <w:r>
              <w:rPr>
                <w:rFonts w:ascii="Times New Roman" w:hAnsi="Times New Roman" w:cs="Times New Roman"/>
                <w:sz w:val="24"/>
              </w:rPr>
              <w:t xml:space="preserve">A small </w:t>
            </w:r>
            <w:r>
              <w:rPr>
                <w:rFonts w:ascii="Times New Roman" w:hAnsi="Times New Roman" w:cs="Times New Roman"/>
                <w:b/>
                <w:sz w:val="24"/>
              </w:rPr>
              <w:t xml:space="preserve">flame </w:t>
            </w:r>
            <w:r>
              <w:rPr>
                <w:rFonts w:ascii="Times New Roman" w:hAnsi="Times New Roman" w:cs="Times New Roman"/>
                <w:sz w:val="24"/>
              </w:rPr>
              <w:t>can get out of control fast and grow bigger in an instant, which is why kids should never play with fire or try to handle it on their own.</w:t>
            </w:r>
          </w:p>
          <w:p w:rsidR="00163C2B" w:rsidRPr="001D2780" w:rsidRDefault="00163C2B" w:rsidP="001B561D">
            <w:pPr>
              <w:jc w:val="center"/>
              <w:rPr>
                <w:rFonts w:ascii="Times New Roman" w:hAnsi="Times New Roman" w:cs="Times New Roman"/>
                <w:sz w:val="24"/>
              </w:rPr>
            </w:pPr>
          </w:p>
        </w:tc>
        <w:tc>
          <w:tcPr>
            <w:tcW w:w="4788" w:type="dxa"/>
          </w:tcPr>
          <w:p w:rsidR="00163C2B" w:rsidRPr="001D2780" w:rsidRDefault="00163C2B" w:rsidP="001B561D">
            <w:pPr>
              <w:rPr>
                <w:rFonts w:ascii="Times New Roman" w:hAnsi="Times New Roman" w:cs="Times New Roman"/>
                <w:sz w:val="52"/>
              </w:rPr>
            </w:pPr>
            <w:r w:rsidRPr="001D2780">
              <w:rPr>
                <w:rFonts w:ascii="Times New Roman" w:hAnsi="Times New Roman" w:cs="Times New Roman"/>
                <w:sz w:val="52"/>
              </w:rPr>
              <w:t xml:space="preserve">1. </w:t>
            </w:r>
            <w:r>
              <w:rPr>
                <w:rFonts w:ascii="Times New Roman" w:hAnsi="Times New Roman" w:cs="Times New Roman"/>
                <w:sz w:val="52"/>
              </w:rPr>
              <w:t>Flame</w:t>
            </w:r>
          </w:p>
          <w:p w:rsidR="00163C2B" w:rsidRPr="001D2780" w:rsidRDefault="00163C2B" w:rsidP="001B561D">
            <w:pPr>
              <w:rPr>
                <w:rFonts w:ascii="Times New Roman" w:hAnsi="Times New Roman" w:cs="Times New Roman"/>
                <w:sz w:val="52"/>
              </w:rPr>
            </w:pPr>
            <w:r w:rsidRPr="001D2780">
              <w:rPr>
                <w:rFonts w:ascii="Times New Roman" w:hAnsi="Times New Roman" w:cs="Times New Roman"/>
                <w:sz w:val="52"/>
              </w:rPr>
              <w:t>2. _____________</w:t>
            </w:r>
          </w:p>
          <w:p w:rsidR="00163C2B" w:rsidRDefault="00163C2B" w:rsidP="001B561D">
            <w:pPr>
              <w:rPr>
                <w:rFonts w:ascii="Times New Roman" w:hAnsi="Times New Roman" w:cs="Times New Roman"/>
                <w:sz w:val="24"/>
              </w:rPr>
            </w:pPr>
            <w:r w:rsidRPr="001D2780">
              <w:rPr>
                <w:rFonts w:ascii="Times New Roman" w:hAnsi="Times New Roman" w:cs="Times New Roman"/>
                <w:sz w:val="52"/>
              </w:rPr>
              <w:t>3. _____________</w:t>
            </w:r>
          </w:p>
        </w:tc>
      </w:tr>
      <w:tr w:rsidR="00163C2B" w:rsidTr="001B561D">
        <w:tc>
          <w:tcPr>
            <w:tcW w:w="4788" w:type="dxa"/>
          </w:tcPr>
          <w:p w:rsidR="00163C2B" w:rsidRDefault="00163C2B" w:rsidP="001B561D">
            <w:pPr>
              <w:jc w:val="center"/>
              <w:rPr>
                <w:rFonts w:ascii="Times New Roman" w:hAnsi="Times New Roman" w:cs="Times New Roman"/>
                <w:b/>
                <w:sz w:val="24"/>
              </w:rPr>
            </w:pPr>
          </w:p>
          <w:p w:rsidR="00163C2B" w:rsidRDefault="00163C2B" w:rsidP="001B561D">
            <w:pPr>
              <w:jc w:val="center"/>
              <w:rPr>
                <w:rFonts w:ascii="Times New Roman" w:hAnsi="Times New Roman" w:cs="Times New Roman"/>
                <w:b/>
                <w:sz w:val="24"/>
              </w:rPr>
            </w:pPr>
            <w:r>
              <w:rPr>
                <w:rFonts w:ascii="Times New Roman" w:hAnsi="Times New Roman" w:cs="Times New Roman"/>
                <w:b/>
                <w:sz w:val="24"/>
              </w:rPr>
              <w:t>ESCAPE</w:t>
            </w:r>
          </w:p>
          <w:p w:rsidR="00163C2B" w:rsidRDefault="00163C2B" w:rsidP="001B561D">
            <w:pPr>
              <w:jc w:val="center"/>
              <w:rPr>
                <w:rFonts w:ascii="Times New Roman" w:hAnsi="Times New Roman" w:cs="Times New Roman"/>
                <w:sz w:val="24"/>
              </w:rPr>
            </w:pPr>
            <w:r>
              <w:rPr>
                <w:rFonts w:ascii="Times New Roman" w:hAnsi="Times New Roman" w:cs="Times New Roman"/>
                <w:sz w:val="24"/>
              </w:rPr>
              <w:t xml:space="preserve">All kids should practice the </w:t>
            </w:r>
            <w:r>
              <w:rPr>
                <w:rFonts w:ascii="Times New Roman" w:hAnsi="Times New Roman" w:cs="Times New Roman"/>
                <w:b/>
                <w:sz w:val="24"/>
              </w:rPr>
              <w:t xml:space="preserve">escape </w:t>
            </w:r>
            <w:r>
              <w:rPr>
                <w:rFonts w:ascii="Times New Roman" w:hAnsi="Times New Roman" w:cs="Times New Roman"/>
                <w:sz w:val="24"/>
              </w:rPr>
              <w:t>routes from their house.  Know at least two ways you can get out of every room in your house in the case of an emergency.</w:t>
            </w:r>
          </w:p>
          <w:p w:rsidR="00163C2B" w:rsidRPr="001D2780" w:rsidRDefault="00163C2B" w:rsidP="001B561D">
            <w:pPr>
              <w:jc w:val="center"/>
              <w:rPr>
                <w:rFonts w:ascii="Times New Roman" w:hAnsi="Times New Roman" w:cs="Times New Roman"/>
                <w:sz w:val="24"/>
              </w:rPr>
            </w:pPr>
          </w:p>
        </w:tc>
        <w:tc>
          <w:tcPr>
            <w:tcW w:w="4788" w:type="dxa"/>
          </w:tcPr>
          <w:p w:rsidR="00163C2B" w:rsidRPr="001D2780" w:rsidRDefault="00163C2B" w:rsidP="001B561D">
            <w:pPr>
              <w:rPr>
                <w:rFonts w:ascii="Times New Roman" w:hAnsi="Times New Roman" w:cs="Times New Roman"/>
                <w:sz w:val="52"/>
              </w:rPr>
            </w:pPr>
            <w:r w:rsidRPr="001D2780">
              <w:rPr>
                <w:rFonts w:ascii="Times New Roman" w:hAnsi="Times New Roman" w:cs="Times New Roman"/>
                <w:sz w:val="52"/>
              </w:rPr>
              <w:t>1.</w:t>
            </w:r>
            <w:r>
              <w:rPr>
                <w:rFonts w:ascii="Times New Roman" w:hAnsi="Times New Roman" w:cs="Times New Roman"/>
                <w:sz w:val="52"/>
              </w:rPr>
              <w:t xml:space="preserve"> Escape</w:t>
            </w:r>
          </w:p>
          <w:p w:rsidR="00163C2B" w:rsidRPr="001D2780" w:rsidRDefault="00163C2B" w:rsidP="001B561D">
            <w:pPr>
              <w:rPr>
                <w:rFonts w:ascii="Times New Roman" w:hAnsi="Times New Roman" w:cs="Times New Roman"/>
                <w:sz w:val="52"/>
              </w:rPr>
            </w:pPr>
            <w:r w:rsidRPr="001D2780">
              <w:rPr>
                <w:rFonts w:ascii="Times New Roman" w:hAnsi="Times New Roman" w:cs="Times New Roman"/>
                <w:sz w:val="52"/>
              </w:rPr>
              <w:t>2. _____________</w:t>
            </w:r>
          </w:p>
          <w:p w:rsidR="00163C2B" w:rsidRDefault="00163C2B" w:rsidP="001B561D">
            <w:pPr>
              <w:rPr>
                <w:rFonts w:ascii="Times New Roman" w:hAnsi="Times New Roman" w:cs="Times New Roman"/>
                <w:sz w:val="24"/>
              </w:rPr>
            </w:pPr>
            <w:r w:rsidRPr="001D2780">
              <w:rPr>
                <w:rFonts w:ascii="Times New Roman" w:hAnsi="Times New Roman" w:cs="Times New Roman"/>
                <w:sz w:val="52"/>
              </w:rPr>
              <w:t>3. _____________</w:t>
            </w:r>
          </w:p>
        </w:tc>
      </w:tr>
      <w:tr w:rsidR="00163C2B" w:rsidTr="001B561D">
        <w:tc>
          <w:tcPr>
            <w:tcW w:w="4788" w:type="dxa"/>
          </w:tcPr>
          <w:p w:rsidR="00163C2B" w:rsidRDefault="00163C2B" w:rsidP="001B561D">
            <w:pPr>
              <w:jc w:val="center"/>
              <w:rPr>
                <w:rFonts w:ascii="Times New Roman" w:hAnsi="Times New Roman" w:cs="Times New Roman"/>
                <w:b/>
                <w:sz w:val="24"/>
              </w:rPr>
            </w:pPr>
          </w:p>
          <w:p w:rsidR="00163C2B" w:rsidRDefault="00163C2B" w:rsidP="001B561D">
            <w:pPr>
              <w:jc w:val="center"/>
              <w:rPr>
                <w:rFonts w:ascii="Times New Roman" w:hAnsi="Times New Roman" w:cs="Times New Roman"/>
                <w:b/>
                <w:sz w:val="24"/>
              </w:rPr>
            </w:pPr>
            <w:r>
              <w:rPr>
                <w:rFonts w:ascii="Times New Roman" w:hAnsi="Times New Roman" w:cs="Times New Roman"/>
                <w:b/>
                <w:sz w:val="24"/>
              </w:rPr>
              <w:t>SOUND</w:t>
            </w:r>
          </w:p>
          <w:p w:rsidR="00163C2B" w:rsidRDefault="00163C2B" w:rsidP="001B561D">
            <w:pPr>
              <w:jc w:val="center"/>
              <w:rPr>
                <w:rFonts w:ascii="Times New Roman" w:hAnsi="Times New Roman" w:cs="Times New Roman"/>
                <w:sz w:val="24"/>
              </w:rPr>
            </w:pPr>
            <w:r>
              <w:rPr>
                <w:rFonts w:ascii="Times New Roman" w:hAnsi="Times New Roman" w:cs="Times New Roman"/>
                <w:sz w:val="24"/>
              </w:rPr>
              <w:t xml:space="preserve">Do you know what your fire alarm sounds like?  If not, have your parents set it off so you can hear it.  Learn that </w:t>
            </w:r>
            <w:r>
              <w:rPr>
                <w:rFonts w:ascii="Times New Roman" w:hAnsi="Times New Roman" w:cs="Times New Roman"/>
                <w:b/>
                <w:sz w:val="24"/>
              </w:rPr>
              <w:t xml:space="preserve">sound; </w:t>
            </w:r>
            <w:r>
              <w:rPr>
                <w:rFonts w:ascii="Times New Roman" w:hAnsi="Times New Roman" w:cs="Times New Roman"/>
                <w:sz w:val="24"/>
              </w:rPr>
              <w:t>it means, “fire in the house—get out quick!”</w:t>
            </w:r>
          </w:p>
          <w:p w:rsidR="00163C2B" w:rsidRPr="001D2780" w:rsidRDefault="00163C2B" w:rsidP="001B561D">
            <w:pPr>
              <w:jc w:val="center"/>
              <w:rPr>
                <w:rFonts w:ascii="Times New Roman" w:hAnsi="Times New Roman" w:cs="Times New Roman"/>
                <w:sz w:val="24"/>
              </w:rPr>
            </w:pPr>
          </w:p>
        </w:tc>
        <w:tc>
          <w:tcPr>
            <w:tcW w:w="4788" w:type="dxa"/>
          </w:tcPr>
          <w:p w:rsidR="00163C2B" w:rsidRPr="001D2780" w:rsidRDefault="00163C2B" w:rsidP="001B561D">
            <w:pPr>
              <w:rPr>
                <w:rFonts w:ascii="Times New Roman" w:hAnsi="Times New Roman" w:cs="Times New Roman"/>
                <w:sz w:val="52"/>
              </w:rPr>
            </w:pPr>
            <w:r w:rsidRPr="001D2780">
              <w:rPr>
                <w:rFonts w:ascii="Times New Roman" w:hAnsi="Times New Roman" w:cs="Times New Roman"/>
                <w:sz w:val="52"/>
              </w:rPr>
              <w:t xml:space="preserve">1. </w:t>
            </w:r>
            <w:r>
              <w:rPr>
                <w:rFonts w:ascii="Times New Roman" w:hAnsi="Times New Roman" w:cs="Times New Roman"/>
                <w:sz w:val="52"/>
              </w:rPr>
              <w:t>Sound</w:t>
            </w:r>
          </w:p>
          <w:p w:rsidR="00163C2B" w:rsidRPr="001D2780" w:rsidRDefault="00163C2B" w:rsidP="001B561D">
            <w:pPr>
              <w:rPr>
                <w:rFonts w:ascii="Times New Roman" w:hAnsi="Times New Roman" w:cs="Times New Roman"/>
                <w:sz w:val="52"/>
              </w:rPr>
            </w:pPr>
            <w:r w:rsidRPr="001D2780">
              <w:rPr>
                <w:rFonts w:ascii="Times New Roman" w:hAnsi="Times New Roman" w:cs="Times New Roman"/>
                <w:sz w:val="52"/>
              </w:rPr>
              <w:t>2. _____________</w:t>
            </w:r>
          </w:p>
          <w:p w:rsidR="00163C2B" w:rsidRDefault="00163C2B" w:rsidP="001B561D">
            <w:pPr>
              <w:rPr>
                <w:rFonts w:ascii="Times New Roman" w:hAnsi="Times New Roman" w:cs="Times New Roman"/>
                <w:sz w:val="24"/>
              </w:rPr>
            </w:pPr>
            <w:r w:rsidRPr="001D2780">
              <w:rPr>
                <w:rFonts w:ascii="Times New Roman" w:hAnsi="Times New Roman" w:cs="Times New Roman"/>
                <w:sz w:val="52"/>
              </w:rPr>
              <w:t>3. _____________</w:t>
            </w:r>
          </w:p>
        </w:tc>
      </w:tr>
      <w:tr w:rsidR="00163C2B" w:rsidTr="001B561D">
        <w:tc>
          <w:tcPr>
            <w:tcW w:w="4788" w:type="dxa"/>
          </w:tcPr>
          <w:p w:rsidR="00163C2B" w:rsidRDefault="00163C2B" w:rsidP="001B561D">
            <w:pPr>
              <w:jc w:val="center"/>
              <w:rPr>
                <w:rFonts w:ascii="Times New Roman" w:hAnsi="Times New Roman" w:cs="Times New Roman"/>
                <w:b/>
                <w:sz w:val="24"/>
              </w:rPr>
            </w:pPr>
          </w:p>
          <w:p w:rsidR="00163C2B" w:rsidRDefault="00163C2B" w:rsidP="001B561D">
            <w:pPr>
              <w:jc w:val="center"/>
              <w:rPr>
                <w:rFonts w:ascii="Times New Roman" w:hAnsi="Times New Roman" w:cs="Times New Roman"/>
                <w:b/>
                <w:sz w:val="24"/>
              </w:rPr>
            </w:pPr>
            <w:r>
              <w:rPr>
                <w:rFonts w:ascii="Times New Roman" w:hAnsi="Times New Roman" w:cs="Times New Roman"/>
                <w:b/>
                <w:sz w:val="24"/>
              </w:rPr>
              <w:t>SMOKE</w:t>
            </w:r>
          </w:p>
          <w:p w:rsidR="00163C2B" w:rsidRDefault="00163C2B" w:rsidP="001B561D">
            <w:pPr>
              <w:jc w:val="center"/>
              <w:rPr>
                <w:rFonts w:ascii="Times New Roman" w:hAnsi="Times New Roman" w:cs="Times New Roman"/>
                <w:sz w:val="24"/>
              </w:rPr>
            </w:pPr>
            <w:r>
              <w:rPr>
                <w:rFonts w:ascii="Times New Roman" w:hAnsi="Times New Roman" w:cs="Times New Roman"/>
                <w:sz w:val="24"/>
              </w:rPr>
              <w:t xml:space="preserve">In an actual fire, there is no time to get dressed or gather your things.  So if you wake up to the sound of your </w:t>
            </w:r>
            <w:r>
              <w:rPr>
                <w:rFonts w:ascii="Times New Roman" w:hAnsi="Times New Roman" w:cs="Times New Roman"/>
                <w:b/>
                <w:sz w:val="24"/>
              </w:rPr>
              <w:t xml:space="preserve">smoke </w:t>
            </w:r>
            <w:r>
              <w:rPr>
                <w:rFonts w:ascii="Times New Roman" w:hAnsi="Times New Roman" w:cs="Times New Roman"/>
                <w:sz w:val="24"/>
              </w:rPr>
              <w:t>alarm, it doesn’t matter if you’re in your pajamas or even naked—your only mission is to get out fast!</w:t>
            </w:r>
          </w:p>
          <w:p w:rsidR="00163C2B" w:rsidRPr="001D2780" w:rsidRDefault="00163C2B" w:rsidP="001B561D">
            <w:pPr>
              <w:jc w:val="center"/>
              <w:rPr>
                <w:rFonts w:ascii="Times New Roman" w:hAnsi="Times New Roman" w:cs="Times New Roman"/>
                <w:sz w:val="24"/>
              </w:rPr>
            </w:pPr>
          </w:p>
        </w:tc>
        <w:tc>
          <w:tcPr>
            <w:tcW w:w="4788" w:type="dxa"/>
          </w:tcPr>
          <w:p w:rsidR="00163C2B" w:rsidRPr="001D2780" w:rsidRDefault="00163C2B" w:rsidP="001B561D">
            <w:pPr>
              <w:rPr>
                <w:rFonts w:ascii="Times New Roman" w:hAnsi="Times New Roman" w:cs="Times New Roman"/>
                <w:sz w:val="52"/>
              </w:rPr>
            </w:pPr>
            <w:r w:rsidRPr="001D2780">
              <w:rPr>
                <w:rFonts w:ascii="Times New Roman" w:hAnsi="Times New Roman" w:cs="Times New Roman"/>
                <w:sz w:val="52"/>
              </w:rPr>
              <w:t xml:space="preserve">1. </w:t>
            </w:r>
            <w:r>
              <w:rPr>
                <w:rFonts w:ascii="Times New Roman" w:hAnsi="Times New Roman" w:cs="Times New Roman"/>
                <w:sz w:val="52"/>
              </w:rPr>
              <w:t>Smoke</w:t>
            </w:r>
          </w:p>
          <w:p w:rsidR="00163C2B" w:rsidRPr="001D2780" w:rsidRDefault="00163C2B" w:rsidP="001B561D">
            <w:pPr>
              <w:rPr>
                <w:rFonts w:ascii="Times New Roman" w:hAnsi="Times New Roman" w:cs="Times New Roman"/>
                <w:sz w:val="52"/>
              </w:rPr>
            </w:pPr>
            <w:r w:rsidRPr="001D2780">
              <w:rPr>
                <w:rFonts w:ascii="Times New Roman" w:hAnsi="Times New Roman" w:cs="Times New Roman"/>
                <w:sz w:val="52"/>
              </w:rPr>
              <w:t>2. _____________</w:t>
            </w:r>
          </w:p>
          <w:p w:rsidR="00163C2B" w:rsidRDefault="00163C2B" w:rsidP="001B561D">
            <w:pPr>
              <w:rPr>
                <w:rFonts w:ascii="Times New Roman" w:hAnsi="Times New Roman" w:cs="Times New Roman"/>
                <w:sz w:val="24"/>
              </w:rPr>
            </w:pPr>
            <w:r w:rsidRPr="001D2780">
              <w:rPr>
                <w:rFonts w:ascii="Times New Roman" w:hAnsi="Times New Roman" w:cs="Times New Roman"/>
                <w:sz w:val="52"/>
              </w:rPr>
              <w:t>3. _____________</w:t>
            </w:r>
          </w:p>
        </w:tc>
      </w:tr>
    </w:tbl>
    <w:p w:rsidR="00163C2B" w:rsidRPr="001D2780" w:rsidRDefault="00163C2B" w:rsidP="00163C2B">
      <w:pPr>
        <w:spacing w:after="0"/>
        <w:rPr>
          <w:rFonts w:ascii="Times New Roman" w:hAnsi="Times New Roman" w:cs="Times New Roman"/>
          <w:sz w:val="24"/>
        </w:rPr>
      </w:pPr>
    </w:p>
    <w:p w:rsidR="00331D35" w:rsidRDefault="00331D35" w:rsidP="00331D35">
      <w:pPr>
        <w:spacing w:after="0"/>
        <w:jc w:val="center"/>
        <w:rPr>
          <w:rFonts w:ascii="Times New Roman" w:hAnsi="Times New Roman" w:cs="Times New Roman"/>
          <w:sz w:val="24"/>
          <w:szCs w:val="24"/>
        </w:rPr>
      </w:pPr>
    </w:p>
    <w:p w:rsidR="005D18B7" w:rsidRDefault="005D18B7" w:rsidP="00331D35">
      <w:pPr>
        <w:spacing w:after="0"/>
        <w:rPr>
          <w:rFonts w:ascii="Times New Roman" w:hAnsi="Times New Roman" w:cs="Times New Roman"/>
          <w:b/>
          <w:sz w:val="24"/>
          <w:szCs w:val="24"/>
          <w:u w:val="single"/>
        </w:rPr>
      </w:pPr>
    </w:p>
    <w:p w:rsidR="00397AE1" w:rsidRDefault="00397AE1" w:rsidP="00331D35">
      <w:pPr>
        <w:spacing w:after="0"/>
        <w:rPr>
          <w:rFonts w:ascii="Times New Roman" w:hAnsi="Times New Roman" w:cs="Times New Roman"/>
          <w:b/>
          <w:sz w:val="24"/>
          <w:szCs w:val="24"/>
          <w:u w:val="single"/>
        </w:rPr>
      </w:pPr>
    </w:p>
    <w:p w:rsidR="00397AE1" w:rsidRDefault="00397AE1" w:rsidP="00331D35">
      <w:pPr>
        <w:spacing w:after="0"/>
        <w:rPr>
          <w:rFonts w:ascii="Times New Roman" w:hAnsi="Times New Roman" w:cs="Times New Roman"/>
          <w:b/>
          <w:sz w:val="24"/>
          <w:szCs w:val="24"/>
          <w:u w:val="single"/>
        </w:rPr>
      </w:pPr>
    </w:p>
    <w:p w:rsidR="00397AE1" w:rsidRDefault="00397AE1" w:rsidP="00331D35">
      <w:pPr>
        <w:spacing w:after="0"/>
        <w:rPr>
          <w:rFonts w:ascii="Times New Roman" w:hAnsi="Times New Roman" w:cs="Times New Roman"/>
          <w:b/>
          <w:sz w:val="24"/>
          <w:szCs w:val="24"/>
          <w:u w:val="single"/>
        </w:rPr>
      </w:pPr>
    </w:p>
    <w:p w:rsidR="00331D35" w:rsidRDefault="00331D35" w:rsidP="00331D35">
      <w:pPr>
        <w:spacing w:after="0"/>
        <w:rPr>
          <w:rFonts w:ascii="Times New Roman" w:hAnsi="Times New Roman" w:cs="Times New Roman"/>
          <w:sz w:val="24"/>
          <w:szCs w:val="24"/>
        </w:rPr>
      </w:pPr>
      <w:r>
        <w:rPr>
          <w:rFonts w:ascii="Times New Roman" w:hAnsi="Times New Roman" w:cs="Times New Roman"/>
          <w:b/>
          <w:sz w:val="24"/>
          <w:szCs w:val="24"/>
          <w:u w:val="single"/>
        </w:rPr>
        <w:t>Learning Content</w:t>
      </w:r>
      <w:r>
        <w:rPr>
          <w:rFonts w:ascii="Times New Roman" w:hAnsi="Times New Roman" w:cs="Times New Roman"/>
          <w:sz w:val="24"/>
          <w:szCs w:val="24"/>
        </w:rPr>
        <w:t xml:space="preserve">:  </w:t>
      </w:r>
      <w:r w:rsidR="00397AE1">
        <w:rPr>
          <w:rFonts w:ascii="Times New Roman" w:hAnsi="Times New Roman" w:cs="Times New Roman"/>
          <w:sz w:val="24"/>
          <w:szCs w:val="24"/>
        </w:rPr>
        <w:t>Nutrition</w:t>
      </w:r>
      <w:r w:rsidR="009F71DF">
        <w:rPr>
          <w:rFonts w:ascii="Times New Roman" w:hAnsi="Times New Roman" w:cs="Times New Roman"/>
          <w:sz w:val="24"/>
          <w:szCs w:val="24"/>
        </w:rPr>
        <w:t xml:space="preserve"> (</w:t>
      </w:r>
      <w:proofErr w:type="spellStart"/>
      <w:r>
        <w:rPr>
          <w:rFonts w:ascii="Times New Roman" w:hAnsi="Times New Roman" w:cs="Times New Roman"/>
          <w:sz w:val="24"/>
          <w:szCs w:val="24"/>
        </w:rPr>
        <w:t>MyPlate</w:t>
      </w:r>
      <w:proofErr w:type="spellEnd"/>
      <w:r>
        <w:rPr>
          <w:rFonts w:ascii="Times New Roman" w:hAnsi="Times New Roman" w:cs="Times New Roman"/>
          <w:sz w:val="24"/>
          <w:szCs w:val="24"/>
        </w:rPr>
        <w:t>, foods, and food groups</w:t>
      </w:r>
      <w:r w:rsidR="009F71DF">
        <w:rPr>
          <w:rFonts w:ascii="Times New Roman" w:hAnsi="Times New Roman" w:cs="Times New Roman"/>
          <w:sz w:val="24"/>
          <w:szCs w:val="24"/>
        </w:rPr>
        <w:t>)</w:t>
      </w:r>
    </w:p>
    <w:p w:rsidR="00331D35" w:rsidRDefault="00331D35" w:rsidP="00331D35">
      <w:pPr>
        <w:spacing w:after="0"/>
        <w:rPr>
          <w:rFonts w:ascii="Times New Roman" w:hAnsi="Times New Roman" w:cs="Times New Roman"/>
          <w:sz w:val="24"/>
          <w:szCs w:val="24"/>
        </w:rPr>
      </w:pPr>
    </w:p>
    <w:p w:rsidR="00331D35" w:rsidRPr="00CD5394" w:rsidRDefault="00331D35" w:rsidP="00331D35">
      <w:pPr>
        <w:spacing w:after="0"/>
        <w:rPr>
          <w:rFonts w:ascii="Times New Roman" w:hAnsi="Times New Roman" w:cs="Times New Roman"/>
          <w:sz w:val="24"/>
          <w:szCs w:val="24"/>
        </w:rPr>
      </w:pPr>
      <w:r>
        <w:rPr>
          <w:rFonts w:ascii="Times New Roman" w:hAnsi="Times New Roman" w:cs="Times New Roman"/>
          <w:b/>
          <w:sz w:val="24"/>
          <w:szCs w:val="24"/>
          <w:u w:val="single"/>
        </w:rPr>
        <w:t>Essential Question:</w:t>
      </w:r>
      <w:r>
        <w:rPr>
          <w:rFonts w:ascii="Times New Roman" w:hAnsi="Times New Roman" w:cs="Times New Roman"/>
          <w:sz w:val="24"/>
          <w:szCs w:val="24"/>
        </w:rPr>
        <w:t xml:space="preserve"> What is </w:t>
      </w:r>
      <w:proofErr w:type="spellStart"/>
      <w:r>
        <w:rPr>
          <w:rFonts w:ascii="Times New Roman" w:hAnsi="Times New Roman" w:cs="Times New Roman"/>
          <w:sz w:val="24"/>
          <w:szCs w:val="24"/>
        </w:rPr>
        <w:t>MyPlate</w:t>
      </w:r>
      <w:proofErr w:type="spellEnd"/>
      <w:r>
        <w:rPr>
          <w:rFonts w:ascii="Times New Roman" w:hAnsi="Times New Roman" w:cs="Times New Roman"/>
          <w:sz w:val="24"/>
          <w:szCs w:val="24"/>
        </w:rPr>
        <w:t xml:space="preserve"> and how can we use it as a guide to make healthy eating choices?</w:t>
      </w:r>
    </w:p>
    <w:p w:rsidR="00331D35" w:rsidRDefault="00331D35" w:rsidP="00331D35">
      <w:pPr>
        <w:spacing w:after="0"/>
        <w:rPr>
          <w:rFonts w:ascii="Times New Roman" w:hAnsi="Times New Roman" w:cs="Times New Roman"/>
          <w:b/>
          <w:sz w:val="24"/>
          <w:szCs w:val="24"/>
        </w:rPr>
      </w:pPr>
    </w:p>
    <w:p w:rsidR="00331D35" w:rsidRDefault="00331D35" w:rsidP="00331D35">
      <w:pPr>
        <w:spacing w:after="0"/>
        <w:rPr>
          <w:rFonts w:ascii="Times New Roman" w:hAnsi="Times New Roman" w:cs="Times New Roman"/>
          <w:sz w:val="24"/>
          <w:szCs w:val="24"/>
        </w:rPr>
      </w:pPr>
      <w:r>
        <w:rPr>
          <w:rFonts w:ascii="Times New Roman" w:hAnsi="Times New Roman" w:cs="Times New Roman"/>
          <w:b/>
          <w:sz w:val="24"/>
          <w:szCs w:val="24"/>
          <w:u w:val="single"/>
        </w:rPr>
        <w:t>Big Idea:</w:t>
      </w:r>
      <w:r w:rsidRPr="00794F40">
        <w:rPr>
          <w:rFonts w:ascii="Times New Roman" w:hAnsi="Times New Roman" w:cs="Times New Roman"/>
          <w:b/>
          <w:sz w:val="24"/>
          <w:szCs w:val="24"/>
        </w:rPr>
        <w:t xml:space="preserve"> </w:t>
      </w:r>
      <w:r>
        <w:rPr>
          <w:rFonts w:ascii="Times New Roman" w:hAnsi="Times New Roman" w:cs="Times New Roman"/>
          <w:sz w:val="24"/>
          <w:szCs w:val="24"/>
        </w:rPr>
        <w:t xml:space="preserve">Students will be able to understand the various food groups represented on </w:t>
      </w:r>
      <w:proofErr w:type="spellStart"/>
      <w:r>
        <w:rPr>
          <w:rFonts w:ascii="Times New Roman" w:hAnsi="Times New Roman" w:cs="Times New Roman"/>
          <w:sz w:val="24"/>
          <w:szCs w:val="24"/>
        </w:rPr>
        <w:t>MyPlate</w:t>
      </w:r>
      <w:proofErr w:type="spellEnd"/>
      <w:r>
        <w:rPr>
          <w:rFonts w:ascii="Times New Roman" w:hAnsi="Times New Roman" w:cs="Times New Roman"/>
          <w:sz w:val="24"/>
          <w:szCs w:val="24"/>
        </w:rPr>
        <w:t xml:space="preserve"> and identify at least one specific food from each food group that they like to eat.</w:t>
      </w:r>
    </w:p>
    <w:p w:rsidR="00331D35" w:rsidRDefault="00331D35" w:rsidP="00331D35">
      <w:pPr>
        <w:spacing w:after="0"/>
        <w:rPr>
          <w:rFonts w:ascii="Times New Roman" w:hAnsi="Times New Roman" w:cs="Times New Roman"/>
          <w:sz w:val="24"/>
          <w:szCs w:val="24"/>
        </w:rPr>
      </w:pPr>
    </w:p>
    <w:p w:rsidR="00331D35" w:rsidRPr="006824B4" w:rsidRDefault="00331D35" w:rsidP="00331D35">
      <w:pPr>
        <w:spacing w:after="0"/>
        <w:rPr>
          <w:rFonts w:ascii="Times New Roman" w:hAnsi="Times New Roman" w:cs="Times New Roman"/>
          <w:sz w:val="24"/>
          <w:szCs w:val="24"/>
        </w:rPr>
      </w:pPr>
      <w:r>
        <w:rPr>
          <w:rFonts w:ascii="Times New Roman" w:hAnsi="Times New Roman" w:cs="Times New Roman"/>
          <w:b/>
          <w:sz w:val="24"/>
          <w:szCs w:val="24"/>
          <w:u w:val="single"/>
        </w:rPr>
        <w:t>Vocabulary Words:</w:t>
      </w:r>
      <w:r>
        <w:rPr>
          <w:rFonts w:ascii="Times New Roman" w:hAnsi="Times New Roman" w:cs="Times New Roman"/>
          <w:sz w:val="24"/>
          <w:szCs w:val="24"/>
        </w:rPr>
        <w:t xml:space="preserve"> Fruit, vegetable, protein, grains, dairy</w:t>
      </w:r>
    </w:p>
    <w:p w:rsidR="00331D35" w:rsidRDefault="00331D35" w:rsidP="00331D35">
      <w:pPr>
        <w:spacing w:after="0"/>
        <w:rPr>
          <w:rFonts w:ascii="Times New Roman" w:hAnsi="Times New Roman" w:cs="Times New Roman"/>
          <w:sz w:val="24"/>
          <w:szCs w:val="24"/>
        </w:rPr>
      </w:pPr>
    </w:p>
    <w:p w:rsidR="00331D35" w:rsidRDefault="00331D35" w:rsidP="00331D35">
      <w:pPr>
        <w:spacing w:after="0"/>
        <w:ind w:left="720" w:hanging="720"/>
        <w:rPr>
          <w:rFonts w:ascii="Times New Roman" w:hAnsi="Times New Roman" w:cs="Times New Roman"/>
          <w:b/>
          <w:sz w:val="24"/>
          <w:szCs w:val="24"/>
          <w:u w:val="single"/>
        </w:rPr>
      </w:pPr>
      <w:r>
        <w:rPr>
          <w:rFonts w:ascii="Times New Roman" w:hAnsi="Times New Roman" w:cs="Times New Roman"/>
          <w:b/>
          <w:sz w:val="24"/>
          <w:szCs w:val="24"/>
          <w:u w:val="single"/>
        </w:rPr>
        <w:t>National Standards:</w:t>
      </w:r>
    </w:p>
    <w:p w:rsidR="00331D35" w:rsidRDefault="00331D35" w:rsidP="00331D35">
      <w:pPr>
        <w:pStyle w:val="ListParagraph"/>
        <w:numPr>
          <w:ilvl w:val="0"/>
          <w:numId w:val="11"/>
        </w:numPr>
        <w:spacing w:after="0"/>
        <w:rPr>
          <w:rFonts w:ascii="Times New Roman" w:hAnsi="Times New Roman" w:cs="Times New Roman"/>
          <w:b/>
          <w:sz w:val="24"/>
          <w:szCs w:val="24"/>
          <w:u w:val="single"/>
        </w:rPr>
      </w:pPr>
      <w:r>
        <w:rPr>
          <w:rFonts w:ascii="Times New Roman" w:hAnsi="Times New Roman" w:cs="Times New Roman"/>
          <w:sz w:val="24"/>
          <w:szCs w:val="24"/>
          <w:u w:val="single"/>
        </w:rPr>
        <w:t>Standard #1:</w:t>
      </w:r>
      <w:r>
        <w:rPr>
          <w:rFonts w:ascii="Times New Roman" w:hAnsi="Times New Roman" w:cs="Times New Roman"/>
          <w:sz w:val="24"/>
          <w:szCs w:val="24"/>
        </w:rPr>
        <w:t xml:space="preserve">  Students will comprehend concepts related to health promotion and disease prevention to enhance health.</w:t>
      </w:r>
    </w:p>
    <w:p w:rsidR="00331D35" w:rsidRDefault="00331D35" w:rsidP="00331D35">
      <w:pPr>
        <w:pStyle w:val="ListParagraph"/>
        <w:numPr>
          <w:ilvl w:val="0"/>
          <w:numId w:val="11"/>
        </w:numPr>
        <w:spacing w:after="0"/>
        <w:rPr>
          <w:rFonts w:ascii="Times New Roman" w:hAnsi="Times New Roman" w:cs="Times New Roman"/>
          <w:sz w:val="24"/>
          <w:szCs w:val="24"/>
        </w:rPr>
      </w:pPr>
      <w:r>
        <w:rPr>
          <w:rFonts w:ascii="Times New Roman" w:hAnsi="Times New Roman" w:cs="Times New Roman"/>
          <w:sz w:val="24"/>
          <w:szCs w:val="24"/>
          <w:u w:val="single"/>
        </w:rPr>
        <w:t>Standard #2:</w:t>
      </w:r>
      <w:r>
        <w:rPr>
          <w:rFonts w:ascii="Times New Roman" w:hAnsi="Times New Roman" w:cs="Times New Roman"/>
          <w:sz w:val="24"/>
          <w:szCs w:val="24"/>
        </w:rPr>
        <w:t xml:space="preserve">  Students will analyze the influence of family, peers, culture, media, technology, and other factors on health behaviors.</w:t>
      </w:r>
    </w:p>
    <w:p w:rsidR="00331D35" w:rsidRPr="00C83CDD" w:rsidRDefault="00331D35" w:rsidP="00331D35">
      <w:pPr>
        <w:pStyle w:val="ListParagraph"/>
        <w:numPr>
          <w:ilvl w:val="0"/>
          <w:numId w:val="11"/>
        </w:numPr>
        <w:spacing w:after="0"/>
        <w:rPr>
          <w:rFonts w:ascii="Times New Roman" w:hAnsi="Times New Roman" w:cs="Times New Roman"/>
          <w:sz w:val="24"/>
          <w:szCs w:val="24"/>
        </w:rPr>
      </w:pPr>
      <w:r>
        <w:rPr>
          <w:rFonts w:ascii="Times New Roman" w:hAnsi="Times New Roman" w:cs="Times New Roman"/>
          <w:sz w:val="24"/>
          <w:szCs w:val="24"/>
          <w:u w:val="single"/>
        </w:rPr>
        <w:t>Standard #3:</w:t>
      </w:r>
      <w:r>
        <w:rPr>
          <w:rFonts w:ascii="Times New Roman" w:hAnsi="Times New Roman" w:cs="Times New Roman"/>
          <w:sz w:val="24"/>
          <w:szCs w:val="24"/>
        </w:rPr>
        <w:t xml:space="preserve"> </w:t>
      </w:r>
      <w:r w:rsidRPr="00C83CDD">
        <w:rPr>
          <w:rFonts w:ascii="Times New Roman" w:hAnsi="Times New Roman" w:cs="Times New Roman"/>
          <w:color w:val="000000"/>
          <w:sz w:val="24"/>
          <w:szCs w:val="24"/>
          <w:shd w:val="clear" w:color="auto" w:fill="FFFFFF"/>
        </w:rPr>
        <w:t>Students will demonstrate the ability to access valid information, products, and services to enhance health.</w:t>
      </w:r>
    </w:p>
    <w:p w:rsidR="00331D35" w:rsidRPr="00C83CDD" w:rsidRDefault="00331D35" w:rsidP="00331D35">
      <w:pPr>
        <w:pStyle w:val="ListParagraph"/>
        <w:numPr>
          <w:ilvl w:val="0"/>
          <w:numId w:val="11"/>
        </w:numPr>
        <w:spacing w:after="0"/>
        <w:rPr>
          <w:rFonts w:ascii="Times New Roman" w:hAnsi="Times New Roman" w:cs="Times New Roman"/>
          <w:sz w:val="24"/>
          <w:szCs w:val="24"/>
        </w:rPr>
      </w:pPr>
      <w:r w:rsidRPr="00C83CDD">
        <w:rPr>
          <w:rFonts w:ascii="Times New Roman" w:hAnsi="Times New Roman" w:cs="Times New Roman"/>
          <w:sz w:val="24"/>
          <w:szCs w:val="24"/>
          <w:u w:val="single"/>
        </w:rPr>
        <w:t xml:space="preserve">Standard #4: </w:t>
      </w:r>
      <w:r w:rsidRPr="00C83CDD">
        <w:rPr>
          <w:rFonts w:ascii="Times New Roman" w:hAnsi="Times New Roman" w:cs="Times New Roman"/>
          <w:color w:val="000000"/>
          <w:sz w:val="24"/>
          <w:szCs w:val="24"/>
          <w:shd w:val="clear" w:color="auto" w:fill="FFFFFF"/>
        </w:rPr>
        <w:t>Students will demonstrate the ability to use interpersonal communication skills to enhance health and avoid or reduce health risks.</w:t>
      </w:r>
    </w:p>
    <w:p w:rsidR="00331D35" w:rsidRPr="00C83CDD" w:rsidRDefault="00331D35" w:rsidP="00331D35">
      <w:pPr>
        <w:pStyle w:val="ListParagraph"/>
        <w:numPr>
          <w:ilvl w:val="0"/>
          <w:numId w:val="11"/>
        </w:numPr>
        <w:spacing w:after="0"/>
        <w:rPr>
          <w:rFonts w:ascii="Times New Roman" w:hAnsi="Times New Roman" w:cs="Times New Roman"/>
          <w:sz w:val="24"/>
          <w:szCs w:val="24"/>
        </w:rPr>
      </w:pPr>
      <w:r w:rsidRPr="00C83CDD">
        <w:rPr>
          <w:rFonts w:ascii="Times New Roman" w:hAnsi="Times New Roman" w:cs="Times New Roman"/>
          <w:sz w:val="24"/>
          <w:szCs w:val="24"/>
          <w:u w:val="single"/>
        </w:rPr>
        <w:t>Standard #5:</w:t>
      </w:r>
      <w:r w:rsidRPr="00C83CDD">
        <w:rPr>
          <w:rFonts w:ascii="Times New Roman" w:hAnsi="Times New Roman" w:cs="Times New Roman"/>
          <w:sz w:val="24"/>
          <w:szCs w:val="24"/>
        </w:rPr>
        <w:t xml:space="preserve"> </w:t>
      </w:r>
      <w:r w:rsidRPr="00C83CDD">
        <w:rPr>
          <w:rFonts w:ascii="Times New Roman" w:hAnsi="Times New Roman" w:cs="Times New Roman"/>
          <w:color w:val="000000"/>
          <w:sz w:val="24"/>
          <w:szCs w:val="24"/>
          <w:shd w:val="clear" w:color="auto" w:fill="FFFFFF"/>
        </w:rPr>
        <w:t>Students will demonstrate the ability to use decision-making skills to enhance health.</w:t>
      </w:r>
    </w:p>
    <w:p w:rsidR="00331D35" w:rsidRPr="00C83CDD" w:rsidRDefault="00331D35" w:rsidP="00331D35">
      <w:pPr>
        <w:pStyle w:val="ListParagraph"/>
        <w:numPr>
          <w:ilvl w:val="0"/>
          <w:numId w:val="11"/>
        </w:numPr>
        <w:spacing w:after="0"/>
        <w:rPr>
          <w:rFonts w:ascii="Times New Roman" w:hAnsi="Times New Roman" w:cs="Times New Roman"/>
          <w:sz w:val="24"/>
          <w:szCs w:val="24"/>
        </w:rPr>
      </w:pPr>
      <w:r w:rsidRPr="00C83CDD">
        <w:rPr>
          <w:rFonts w:ascii="Times New Roman" w:hAnsi="Times New Roman" w:cs="Times New Roman"/>
          <w:sz w:val="24"/>
          <w:szCs w:val="24"/>
          <w:u w:val="single"/>
        </w:rPr>
        <w:t>Standard #6:</w:t>
      </w:r>
      <w:r w:rsidRPr="00C83CDD">
        <w:rPr>
          <w:rFonts w:ascii="Times New Roman" w:hAnsi="Times New Roman" w:cs="Times New Roman"/>
          <w:sz w:val="24"/>
          <w:szCs w:val="24"/>
        </w:rPr>
        <w:t xml:space="preserve"> </w:t>
      </w:r>
      <w:r w:rsidRPr="00C83CDD">
        <w:rPr>
          <w:rFonts w:ascii="Times New Roman" w:hAnsi="Times New Roman" w:cs="Times New Roman"/>
          <w:color w:val="000000"/>
          <w:sz w:val="24"/>
          <w:szCs w:val="24"/>
          <w:shd w:val="clear" w:color="auto" w:fill="FFFFFF"/>
        </w:rPr>
        <w:t>Students will demonstrate the ability to use goal-setting skills to enhance health.</w:t>
      </w:r>
    </w:p>
    <w:p w:rsidR="00331D35" w:rsidRDefault="00331D35" w:rsidP="00331D35">
      <w:pPr>
        <w:pStyle w:val="ListParagraph"/>
        <w:numPr>
          <w:ilvl w:val="0"/>
          <w:numId w:val="11"/>
        </w:numPr>
        <w:spacing w:after="0"/>
        <w:rPr>
          <w:rFonts w:ascii="Times New Roman" w:hAnsi="Times New Roman" w:cs="Times New Roman"/>
          <w:sz w:val="24"/>
          <w:szCs w:val="24"/>
        </w:rPr>
      </w:pPr>
      <w:r>
        <w:rPr>
          <w:rFonts w:ascii="Times New Roman" w:hAnsi="Times New Roman" w:cs="Times New Roman"/>
          <w:sz w:val="24"/>
          <w:szCs w:val="24"/>
          <w:u w:val="single"/>
        </w:rPr>
        <w:t>Standard #7</w:t>
      </w:r>
      <w:r>
        <w:rPr>
          <w:rFonts w:ascii="Times New Roman" w:hAnsi="Times New Roman" w:cs="Times New Roman"/>
          <w:sz w:val="24"/>
          <w:szCs w:val="24"/>
        </w:rPr>
        <w:t>:  Students will demonstrate the ability to practice health-enhancing behaviors and avoid or reduce health risks.</w:t>
      </w:r>
    </w:p>
    <w:p w:rsidR="00331D35" w:rsidRDefault="00331D35" w:rsidP="00331D35">
      <w:pPr>
        <w:pStyle w:val="ListParagraph"/>
        <w:numPr>
          <w:ilvl w:val="0"/>
          <w:numId w:val="11"/>
        </w:numPr>
        <w:spacing w:after="0"/>
        <w:rPr>
          <w:rFonts w:ascii="Times New Roman" w:hAnsi="Times New Roman" w:cs="Times New Roman"/>
          <w:sz w:val="24"/>
          <w:szCs w:val="24"/>
        </w:rPr>
      </w:pPr>
      <w:r>
        <w:rPr>
          <w:rFonts w:ascii="Times New Roman" w:hAnsi="Times New Roman" w:cs="Times New Roman"/>
          <w:sz w:val="24"/>
          <w:szCs w:val="24"/>
          <w:u w:val="single"/>
        </w:rPr>
        <w:t>Standard #8</w:t>
      </w:r>
      <w:r>
        <w:rPr>
          <w:rFonts w:ascii="Times New Roman" w:hAnsi="Times New Roman" w:cs="Times New Roman"/>
          <w:sz w:val="24"/>
          <w:szCs w:val="24"/>
        </w:rPr>
        <w:t>:  Students will demonstrate the ability to advocate for personal, family, and community health.</w:t>
      </w:r>
    </w:p>
    <w:p w:rsidR="00331D35" w:rsidRDefault="00331D35" w:rsidP="00331D35">
      <w:pPr>
        <w:pStyle w:val="ListParagraph"/>
        <w:spacing w:after="0"/>
        <w:ind w:left="1080"/>
        <w:rPr>
          <w:rFonts w:ascii="Times New Roman" w:hAnsi="Times New Roman" w:cs="Times New Roman"/>
          <w:sz w:val="24"/>
          <w:szCs w:val="24"/>
        </w:rPr>
      </w:pPr>
    </w:p>
    <w:p w:rsidR="00331D35" w:rsidRDefault="00331D35" w:rsidP="00331D35">
      <w:pPr>
        <w:spacing w:after="0"/>
        <w:rPr>
          <w:rFonts w:ascii="Times New Roman" w:hAnsi="Times New Roman" w:cs="Times New Roman"/>
          <w:b/>
          <w:sz w:val="24"/>
          <w:szCs w:val="24"/>
          <w:u w:val="single"/>
        </w:rPr>
      </w:pPr>
      <w:r>
        <w:rPr>
          <w:rFonts w:ascii="Times New Roman" w:hAnsi="Times New Roman" w:cs="Times New Roman"/>
          <w:b/>
          <w:sz w:val="24"/>
          <w:szCs w:val="24"/>
          <w:u w:val="single"/>
        </w:rPr>
        <w:t>New York State Standards:</w:t>
      </w:r>
    </w:p>
    <w:p w:rsidR="00331D35" w:rsidRDefault="00331D35" w:rsidP="00331D35">
      <w:pPr>
        <w:pStyle w:val="ListParagraph"/>
        <w:numPr>
          <w:ilvl w:val="0"/>
          <w:numId w:val="11"/>
        </w:numPr>
        <w:spacing w:after="0"/>
        <w:rPr>
          <w:rFonts w:ascii="Times New Roman" w:hAnsi="Times New Roman" w:cs="Times New Roman"/>
          <w:sz w:val="24"/>
          <w:szCs w:val="24"/>
          <w:u w:val="single"/>
        </w:rPr>
      </w:pPr>
      <w:r>
        <w:rPr>
          <w:rFonts w:ascii="Times New Roman" w:hAnsi="Times New Roman" w:cs="Times New Roman"/>
          <w:sz w:val="24"/>
          <w:szCs w:val="24"/>
          <w:u w:val="single"/>
        </w:rPr>
        <w:t>Standard 1: Personal Health and Fitness</w:t>
      </w:r>
    </w:p>
    <w:p w:rsidR="00331D35" w:rsidRDefault="00331D35" w:rsidP="00331D35">
      <w:pPr>
        <w:pStyle w:val="ListParagraph"/>
        <w:numPr>
          <w:ilvl w:val="0"/>
          <w:numId w:val="11"/>
        </w:numPr>
        <w:spacing w:after="0"/>
        <w:rPr>
          <w:rFonts w:ascii="Times New Roman" w:hAnsi="Times New Roman" w:cs="Times New Roman"/>
          <w:sz w:val="24"/>
          <w:szCs w:val="24"/>
          <w:u w:val="single"/>
        </w:rPr>
      </w:pPr>
      <w:r>
        <w:rPr>
          <w:rFonts w:ascii="Times New Roman" w:hAnsi="Times New Roman" w:cs="Times New Roman"/>
          <w:sz w:val="24"/>
          <w:szCs w:val="24"/>
          <w:u w:val="single"/>
        </w:rPr>
        <w:t>Standard 2: Safe and Healthy Environment</w:t>
      </w:r>
    </w:p>
    <w:p w:rsidR="00331D35" w:rsidRDefault="00331D35" w:rsidP="00331D35">
      <w:pPr>
        <w:pStyle w:val="ListParagraph"/>
        <w:numPr>
          <w:ilvl w:val="0"/>
          <w:numId w:val="11"/>
        </w:numPr>
        <w:spacing w:after="0"/>
        <w:rPr>
          <w:rFonts w:ascii="Times New Roman" w:hAnsi="Times New Roman" w:cs="Times New Roman"/>
          <w:sz w:val="24"/>
          <w:szCs w:val="24"/>
          <w:u w:val="single"/>
        </w:rPr>
      </w:pPr>
      <w:r w:rsidRPr="00093E8C">
        <w:rPr>
          <w:rFonts w:ascii="Times New Roman" w:hAnsi="Times New Roman" w:cs="Times New Roman"/>
          <w:sz w:val="24"/>
          <w:szCs w:val="24"/>
          <w:u w:val="single"/>
        </w:rPr>
        <w:t>Standard 3: Resource Management</w:t>
      </w:r>
    </w:p>
    <w:p w:rsidR="00331D35" w:rsidRDefault="00331D35" w:rsidP="00331D35">
      <w:pPr>
        <w:spacing w:after="0"/>
        <w:rPr>
          <w:rFonts w:ascii="Times New Roman" w:hAnsi="Times New Roman" w:cs="Times New Roman"/>
          <w:b/>
          <w:sz w:val="24"/>
          <w:szCs w:val="24"/>
          <w:u w:val="single"/>
        </w:rPr>
      </w:pPr>
    </w:p>
    <w:p w:rsidR="00331D35" w:rsidRDefault="00331D35" w:rsidP="00331D35">
      <w:pPr>
        <w:spacing w:after="0"/>
        <w:rPr>
          <w:rFonts w:ascii="Times New Roman" w:hAnsi="Times New Roman" w:cs="Times New Roman"/>
          <w:b/>
          <w:sz w:val="24"/>
          <w:szCs w:val="24"/>
          <w:u w:val="single"/>
        </w:rPr>
      </w:pPr>
    </w:p>
    <w:p w:rsidR="00331D35" w:rsidRDefault="00331D35" w:rsidP="00331D35">
      <w:pPr>
        <w:spacing w:after="0"/>
        <w:rPr>
          <w:rFonts w:ascii="Times New Roman" w:hAnsi="Times New Roman" w:cs="Times New Roman"/>
          <w:b/>
          <w:sz w:val="24"/>
          <w:szCs w:val="24"/>
          <w:u w:val="single"/>
        </w:rPr>
      </w:pPr>
      <w:r>
        <w:rPr>
          <w:rFonts w:ascii="Times New Roman" w:hAnsi="Times New Roman" w:cs="Times New Roman"/>
          <w:b/>
          <w:sz w:val="24"/>
          <w:szCs w:val="24"/>
          <w:u w:val="single"/>
        </w:rPr>
        <w:t>Resources Needed:</w:t>
      </w:r>
    </w:p>
    <w:p w:rsidR="00331D35" w:rsidRDefault="00331D35" w:rsidP="00331D35">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MyPlate</w:t>
      </w:r>
      <w:proofErr w:type="spellEnd"/>
      <w:r>
        <w:rPr>
          <w:rFonts w:ascii="Times New Roman" w:hAnsi="Times New Roman" w:cs="Times New Roman"/>
          <w:sz w:val="24"/>
          <w:szCs w:val="24"/>
        </w:rPr>
        <w:t xml:space="preserve"> template</w:t>
      </w:r>
    </w:p>
    <w:p w:rsidR="00331D35" w:rsidRDefault="00331D35" w:rsidP="00331D35">
      <w:pPr>
        <w:spacing w:after="0"/>
        <w:rPr>
          <w:rFonts w:ascii="Times New Roman" w:hAnsi="Times New Roman" w:cs="Times New Roman"/>
          <w:sz w:val="24"/>
          <w:szCs w:val="24"/>
        </w:rPr>
      </w:pPr>
      <w:r>
        <w:rPr>
          <w:rFonts w:ascii="Times New Roman" w:hAnsi="Times New Roman" w:cs="Times New Roman"/>
          <w:sz w:val="24"/>
          <w:szCs w:val="24"/>
        </w:rPr>
        <w:t xml:space="preserve">• Blank </w:t>
      </w:r>
      <w:proofErr w:type="spellStart"/>
      <w:r>
        <w:rPr>
          <w:rFonts w:ascii="Times New Roman" w:hAnsi="Times New Roman" w:cs="Times New Roman"/>
          <w:sz w:val="24"/>
          <w:szCs w:val="24"/>
        </w:rPr>
        <w:t>MyPlate</w:t>
      </w:r>
      <w:proofErr w:type="spellEnd"/>
      <w:r>
        <w:rPr>
          <w:rFonts w:ascii="Times New Roman" w:hAnsi="Times New Roman" w:cs="Times New Roman"/>
          <w:sz w:val="24"/>
          <w:szCs w:val="24"/>
        </w:rPr>
        <w:t xml:space="preserve"> worksheets</w:t>
      </w:r>
    </w:p>
    <w:p w:rsidR="00331D35" w:rsidRDefault="00331D35" w:rsidP="00331D35">
      <w:pPr>
        <w:spacing w:after="0"/>
        <w:rPr>
          <w:rFonts w:ascii="Times New Roman" w:hAnsi="Times New Roman" w:cs="Times New Roman"/>
          <w:sz w:val="24"/>
          <w:szCs w:val="24"/>
        </w:rPr>
      </w:pPr>
      <w:r>
        <w:rPr>
          <w:rFonts w:ascii="Times New Roman" w:hAnsi="Times New Roman" w:cs="Times New Roman"/>
          <w:sz w:val="24"/>
          <w:szCs w:val="24"/>
        </w:rPr>
        <w:t xml:space="preserve">• Poster paper and/or </w:t>
      </w:r>
      <w:proofErr w:type="spellStart"/>
      <w:r>
        <w:rPr>
          <w:rFonts w:ascii="Times New Roman" w:hAnsi="Times New Roman" w:cs="Times New Roman"/>
          <w:sz w:val="24"/>
          <w:szCs w:val="24"/>
        </w:rPr>
        <w:t>SmartBoard</w:t>
      </w:r>
      <w:proofErr w:type="spellEnd"/>
      <w:r>
        <w:rPr>
          <w:rFonts w:ascii="Times New Roman" w:hAnsi="Times New Roman" w:cs="Times New Roman"/>
          <w:sz w:val="24"/>
          <w:szCs w:val="24"/>
        </w:rPr>
        <w:t xml:space="preserve"> or dry-erase board</w:t>
      </w:r>
    </w:p>
    <w:p w:rsidR="00331D35" w:rsidRDefault="00331D35" w:rsidP="00331D35">
      <w:pPr>
        <w:spacing w:after="0"/>
        <w:rPr>
          <w:rFonts w:ascii="Times New Roman" w:hAnsi="Times New Roman" w:cs="Times New Roman"/>
          <w:sz w:val="24"/>
          <w:szCs w:val="24"/>
        </w:rPr>
      </w:pPr>
      <w:r>
        <w:rPr>
          <w:rFonts w:ascii="Times New Roman" w:hAnsi="Times New Roman" w:cs="Times New Roman"/>
          <w:sz w:val="24"/>
          <w:szCs w:val="24"/>
        </w:rPr>
        <w:lastRenderedPageBreak/>
        <w:t>• Food groups food sort worksheets</w:t>
      </w:r>
    </w:p>
    <w:p w:rsidR="00331D35" w:rsidRDefault="00331D35" w:rsidP="00331D35">
      <w:pPr>
        <w:spacing w:after="0"/>
        <w:rPr>
          <w:rFonts w:ascii="Times New Roman" w:hAnsi="Times New Roman" w:cs="Times New Roman"/>
          <w:sz w:val="24"/>
          <w:szCs w:val="24"/>
        </w:rPr>
      </w:pPr>
      <w:r>
        <w:rPr>
          <w:rFonts w:ascii="Times New Roman" w:hAnsi="Times New Roman" w:cs="Times New Roman"/>
          <w:sz w:val="24"/>
          <w:szCs w:val="24"/>
        </w:rPr>
        <w:t>• Markers, crayons, colored pencils</w:t>
      </w:r>
    </w:p>
    <w:p w:rsidR="00331D35" w:rsidRPr="00833DD1"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r>
        <w:rPr>
          <w:rFonts w:ascii="Times New Roman" w:hAnsi="Times New Roman" w:cs="Times New Roman"/>
          <w:b/>
          <w:sz w:val="24"/>
          <w:szCs w:val="24"/>
          <w:u w:val="single"/>
        </w:rPr>
        <w:t>Suggested Time Allowance:</w:t>
      </w:r>
      <w:r w:rsidRPr="002F5859">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20– 30 minutes</w:t>
      </w:r>
    </w:p>
    <w:p w:rsidR="00331D35" w:rsidRDefault="00331D35" w:rsidP="00331D35">
      <w:pPr>
        <w:spacing w:after="0"/>
        <w:rPr>
          <w:rFonts w:ascii="Times New Roman" w:hAnsi="Times New Roman" w:cs="Times New Roman"/>
          <w:b/>
          <w:sz w:val="24"/>
          <w:szCs w:val="24"/>
          <w:u w:val="single"/>
        </w:rPr>
      </w:pPr>
    </w:p>
    <w:p w:rsidR="00331D35" w:rsidRPr="00F441B6" w:rsidRDefault="00331D35" w:rsidP="00331D35">
      <w:pPr>
        <w:spacing w:after="0"/>
        <w:rPr>
          <w:rFonts w:ascii="Times New Roman" w:hAnsi="Times New Roman" w:cs="Times New Roman"/>
          <w:sz w:val="24"/>
          <w:szCs w:val="24"/>
        </w:rPr>
      </w:pPr>
      <w:r>
        <w:rPr>
          <w:rFonts w:ascii="Times New Roman" w:hAnsi="Times New Roman" w:cs="Times New Roman"/>
          <w:b/>
          <w:sz w:val="24"/>
          <w:szCs w:val="24"/>
          <w:u w:val="single"/>
        </w:rPr>
        <w:t>Grade Level:</w:t>
      </w:r>
      <w:r>
        <w:rPr>
          <w:rFonts w:ascii="Times New Roman" w:hAnsi="Times New Roman" w:cs="Times New Roman"/>
          <w:sz w:val="24"/>
          <w:szCs w:val="24"/>
        </w:rPr>
        <w:t xml:space="preserve"> First</w:t>
      </w:r>
    </w:p>
    <w:p w:rsidR="00331D35" w:rsidRDefault="00331D35" w:rsidP="00331D35">
      <w:pPr>
        <w:spacing w:after="0"/>
        <w:rPr>
          <w:rFonts w:ascii="Times New Roman" w:hAnsi="Times New Roman" w:cs="Times New Roman"/>
          <w:b/>
          <w:sz w:val="24"/>
          <w:szCs w:val="24"/>
          <w:u w:val="single"/>
        </w:rPr>
      </w:pPr>
    </w:p>
    <w:p w:rsidR="00331D35" w:rsidRPr="00A213FB" w:rsidRDefault="00331D35" w:rsidP="00331D35">
      <w:pPr>
        <w:spacing w:after="0"/>
        <w:rPr>
          <w:rFonts w:ascii="Times New Roman" w:hAnsi="Times New Roman" w:cs="Times New Roman"/>
          <w:sz w:val="24"/>
          <w:szCs w:val="24"/>
        </w:rPr>
      </w:pPr>
      <w:r>
        <w:rPr>
          <w:rFonts w:ascii="Times New Roman" w:hAnsi="Times New Roman" w:cs="Times New Roman"/>
          <w:b/>
          <w:sz w:val="24"/>
          <w:szCs w:val="24"/>
          <w:u w:val="single"/>
        </w:rPr>
        <w:t>Lesson Content:</w:t>
      </w:r>
      <w:r>
        <w:rPr>
          <w:rFonts w:ascii="Times New Roman" w:hAnsi="Times New Roman" w:cs="Times New Roman"/>
          <w:sz w:val="24"/>
          <w:szCs w:val="24"/>
        </w:rPr>
        <w:t xml:space="preserve"> Interpreting </w:t>
      </w:r>
      <w:proofErr w:type="spellStart"/>
      <w:r>
        <w:rPr>
          <w:rFonts w:ascii="Times New Roman" w:hAnsi="Times New Roman" w:cs="Times New Roman"/>
          <w:sz w:val="24"/>
          <w:szCs w:val="24"/>
        </w:rPr>
        <w:t>MyPlate</w:t>
      </w:r>
      <w:proofErr w:type="spellEnd"/>
    </w:p>
    <w:p w:rsidR="00331D35" w:rsidRPr="00CD5394"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r>
        <w:rPr>
          <w:rFonts w:ascii="Times New Roman" w:hAnsi="Times New Roman" w:cs="Times New Roman"/>
          <w:b/>
          <w:sz w:val="24"/>
          <w:szCs w:val="24"/>
          <w:u w:val="single"/>
        </w:rPr>
        <w:t>Activities/Procedures</w:t>
      </w:r>
      <w:r w:rsidRPr="00143141">
        <w:rPr>
          <w:rFonts w:ascii="Times New Roman" w:hAnsi="Times New Roman" w:cs="Times New Roman"/>
          <w:b/>
          <w:sz w:val="24"/>
          <w:szCs w:val="24"/>
          <w:u w:val="single"/>
        </w:rPr>
        <w:t>:</w:t>
      </w:r>
      <w:r>
        <w:rPr>
          <w:rFonts w:ascii="Times New Roman" w:hAnsi="Times New Roman" w:cs="Times New Roman"/>
          <w:b/>
          <w:sz w:val="24"/>
          <w:szCs w:val="24"/>
        </w:rPr>
        <w:t xml:space="preserve"> </w:t>
      </w:r>
      <w:r w:rsidRPr="00FA7624">
        <w:rPr>
          <w:rFonts w:ascii="Times New Roman" w:hAnsi="Times New Roman" w:cs="Times New Roman"/>
          <w:sz w:val="24"/>
          <w:szCs w:val="24"/>
        </w:rPr>
        <w:t xml:space="preserve">In this lesson, students will learn </w:t>
      </w:r>
      <w:r>
        <w:rPr>
          <w:rFonts w:ascii="Times New Roman" w:hAnsi="Times New Roman" w:cs="Times New Roman"/>
          <w:sz w:val="24"/>
          <w:szCs w:val="24"/>
        </w:rPr>
        <w:t xml:space="preserve">what each of the sections of the </w:t>
      </w:r>
      <w:proofErr w:type="spellStart"/>
      <w:r>
        <w:rPr>
          <w:rFonts w:ascii="Times New Roman" w:hAnsi="Times New Roman" w:cs="Times New Roman"/>
          <w:sz w:val="24"/>
          <w:szCs w:val="24"/>
        </w:rPr>
        <w:t>MyPlate</w:t>
      </w:r>
      <w:proofErr w:type="spellEnd"/>
      <w:r>
        <w:rPr>
          <w:rFonts w:ascii="Times New Roman" w:hAnsi="Times New Roman" w:cs="Times New Roman"/>
          <w:sz w:val="24"/>
          <w:szCs w:val="24"/>
        </w:rPr>
        <w:t xml:space="preserve"> nutrition template means.   </w:t>
      </w:r>
    </w:p>
    <w:p w:rsidR="00331D35" w:rsidRPr="00E7692E" w:rsidRDefault="00331D35" w:rsidP="00331D35">
      <w:pPr>
        <w:spacing w:after="0"/>
        <w:rPr>
          <w:rFonts w:ascii="Times New Roman" w:hAnsi="Times New Roman" w:cs="Times New Roman"/>
          <w:b/>
          <w:sz w:val="24"/>
          <w:szCs w:val="24"/>
          <w:u w:val="single"/>
        </w:rPr>
      </w:pPr>
    </w:p>
    <w:p w:rsidR="00331D35" w:rsidRPr="00E7692E" w:rsidRDefault="00331D35" w:rsidP="00331D35">
      <w:pPr>
        <w:spacing w:after="0"/>
        <w:rPr>
          <w:rFonts w:ascii="Times New Roman" w:hAnsi="Times New Roman" w:cs="Times New Roman"/>
          <w:sz w:val="24"/>
          <w:szCs w:val="24"/>
        </w:rPr>
      </w:pPr>
      <w:r>
        <w:rPr>
          <w:rFonts w:ascii="Times New Roman" w:hAnsi="Times New Roman" w:cs="Times New Roman"/>
          <w:sz w:val="24"/>
          <w:szCs w:val="24"/>
        </w:rPr>
        <w:t xml:space="preserve">Begin by asking each student what their favorite food is and write their responses on the board.  </w:t>
      </w: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r>
        <w:rPr>
          <w:rFonts w:ascii="Times New Roman" w:hAnsi="Times New Roman" w:cs="Times New Roman"/>
          <w:sz w:val="24"/>
          <w:szCs w:val="24"/>
        </w:rPr>
        <w:t xml:space="preserve">Next, introduce </w:t>
      </w:r>
      <w:proofErr w:type="spellStart"/>
      <w:r>
        <w:rPr>
          <w:rFonts w:ascii="Times New Roman" w:hAnsi="Times New Roman" w:cs="Times New Roman"/>
          <w:sz w:val="24"/>
          <w:szCs w:val="24"/>
        </w:rPr>
        <w:t>MyPlate</w:t>
      </w:r>
      <w:proofErr w:type="spellEnd"/>
      <w:r>
        <w:rPr>
          <w:rFonts w:ascii="Times New Roman" w:hAnsi="Times New Roman" w:cs="Times New Roman"/>
          <w:sz w:val="24"/>
          <w:szCs w:val="24"/>
        </w:rPr>
        <w:t xml:space="preserve">.  Explain what each section of the plate means—discuss fruits, vegetables, grains, protein, and dairy.  While discussing each portion of the plate, have students brainstorm examples of foods in each category and list them on the board.  Upon completion of the discussion, there should be at least five food examples for each </w:t>
      </w:r>
      <w:proofErr w:type="spellStart"/>
      <w:r>
        <w:rPr>
          <w:rFonts w:ascii="Times New Roman" w:hAnsi="Times New Roman" w:cs="Times New Roman"/>
          <w:sz w:val="24"/>
          <w:szCs w:val="24"/>
        </w:rPr>
        <w:t>MyPlate</w:t>
      </w:r>
      <w:proofErr w:type="spellEnd"/>
      <w:r>
        <w:rPr>
          <w:rFonts w:ascii="Times New Roman" w:hAnsi="Times New Roman" w:cs="Times New Roman"/>
          <w:sz w:val="24"/>
          <w:szCs w:val="24"/>
        </w:rPr>
        <w:t xml:space="preserve"> category.  Ask if anyone’s favorite food fits into one of the </w:t>
      </w:r>
      <w:proofErr w:type="spellStart"/>
      <w:r>
        <w:rPr>
          <w:rFonts w:ascii="Times New Roman" w:hAnsi="Times New Roman" w:cs="Times New Roman"/>
          <w:sz w:val="24"/>
          <w:szCs w:val="24"/>
        </w:rPr>
        <w:t>MyPlate</w:t>
      </w:r>
      <w:proofErr w:type="spellEnd"/>
      <w:r>
        <w:rPr>
          <w:rFonts w:ascii="Times New Roman" w:hAnsi="Times New Roman" w:cs="Times New Roman"/>
          <w:sz w:val="24"/>
          <w:szCs w:val="24"/>
        </w:rPr>
        <w:t xml:space="preserve"> food groups.</w:t>
      </w: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b/>
          <w:i/>
          <w:sz w:val="24"/>
          <w:szCs w:val="24"/>
        </w:rPr>
      </w:pPr>
      <w:proofErr w:type="spellStart"/>
      <w:r>
        <w:rPr>
          <w:rFonts w:ascii="Times New Roman" w:hAnsi="Times New Roman" w:cs="Times New Roman"/>
          <w:b/>
          <w:i/>
          <w:sz w:val="24"/>
          <w:szCs w:val="24"/>
        </w:rPr>
        <w:t>MyPlate</w:t>
      </w:r>
      <w:proofErr w:type="spellEnd"/>
      <w:r>
        <w:rPr>
          <w:rFonts w:ascii="Times New Roman" w:hAnsi="Times New Roman" w:cs="Times New Roman"/>
          <w:b/>
          <w:i/>
          <w:sz w:val="24"/>
          <w:szCs w:val="24"/>
        </w:rPr>
        <w:t xml:space="preserve"> Explanations:</w:t>
      </w:r>
    </w:p>
    <w:p w:rsidR="00331D35" w:rsidRDefault="00331D35" w:rsidP="00331D35">
      <w:pPr>
        <w:spacing w:after="0"/>
        <w:rPr>
          <w:rFonts w:ascii="Times New Roman" w:hAnsi="Times New Roman" w:cs="Times New Roman"/>
          <w:i/>
          <w:sz w:val="24"/>
          <w:szCs w:val="24"/>
        </w:rPr>
      </w:pPr>
      <w:r>
        <w:rPr>
          <w:rFonts w:ascii="Times New Roman" w:hAnsi="Times New Roman" w:cs="Times New Roman"/>
          <w:i/>
          <w:sz w:val="24"/>
          <w:szCs w:val="24"/>
          <w:u w:val="single"/>
        </w:rPr>
        <w:t>Fruit:</w:t>
      </w:r>
      <w:r>
        <w:rPr>
          <w:rFonts w:ascii="Times New Roman" w:hAnsi="Times New Roman" w:cs="Times New Roman"/>
          <w:i/>
          <w:sz w:val="24"/>
          <w:szCs w:val="24"/>
        </w:rPr>
        <w:t xml:space="preserve"> a sweet food, such as an apple, blueberry or orange, that has seeds and grows on a tree or a bush [be sure to explain not to eat anything you see on a tree or bush.</w:t>
      </w:r>
    </w:p>
    <w:p w:rsidR="00331D35" w:rsidRDefault="00331D35" w:rsidP="00331D35">
      <w:pPr>
        <w:spacing w:after="0"/>
        <w:rPr>
          <w:rFonts w:ascii="Times New Roman" w:hAnsi="Times New Roman" w:cs="Times New Roman"/>
          <w:i/>
          <w:sz w:val="24"/>
          <w:szCs w:val="24"/>
        </w:rPr>
      </w:pPr>
      <w:r>
        <w:rPr>
          <w:rFonts w:ascii="Times New Roman" w:hAnsi="Times New Roman" w:cs="Times New Roman"/>
          <w:i/>
          <w:sz w:val="24"/>
          <w:szCs w:val="24"/>
          <w:u w:val="single"/>
        </w:rPr>
        <w:t xml:space="preserve">Vegetable: </w:t>
      </w:r>
      <w:r>
        <w:rPr>
          <w:rFonts w:ascii="Times New Roman" w:hAnsi="Times New Roman" w:cs="Times New Roman"/>
          <w:i/>
          <w:sz w:val="24"/>
          <w:szCs w:val="24"/>
        </w:rPr>
        <w:t xml:space="preserve">a plant that is grown with the intention to be eaten and provides vitamins, minerals, and other nutrients essential for growth (ex: carrots, broccoli, </w:t>
      </w:r>
      <w:proofErr w:type="gramStart"/>
      <w:r>
        <w:rPr>
          <w:rFonts w:ascii="Times New Roman" w:hAnsi="Times New Roman" w:cs="Times New Roman"/>
          <w:i/>
          <w:sz w:val="24"/>
          <w:szCs w:val="24"/>
        </w:rPr>
        <w:t>cabbage</w:t>
      </w:r>
      <w:proofErr w:type="gramEnd"/>
      <w:r>
        <w:rPr>
          <w:rFonts w:ascii="Times New Roman" w:hAnsi="Times New Roman" w:cs="Times New Roman"/>
          <w:i/>
          <w:sz w:val="24"/>
          <w:szCs w:val="24"/>
        </w:rPr>
        <w:t xml:space="preserve">). </w:t>
      </w:r>
    </w:p>
    <w:p w:rsidR="00331D35" w:rsidRDefault="00331D35" w:rsidP="00331D35">
      <w:pPr>
        <w:spacing w:after="0"/>
        <w:rPr>
          <w:rFonts w:ascii="Times New Roman" w:hAnsi="Times New Roman" w:cs="Times New Roman"/>
          <w:i/>
          <w:sz w:val="24"/>
          <w:szCs w:val="24"/>
        </w:rPr>
      </w:pPr>
      <w:r>
        <w:rPr>
          <w:rFonts w:ascii="Times New Roman" w:hAnsi="Times New Roman" w:cs="Times New Roman"/>
          <w:i/>
          <w:sz w:val="24"/>
          <w:szCs w:val="24"/>
          <w:u w:val="single"/>
        </w:rPr>
        <w:t>Grain:</w:t>
      </w:r>
      <w:r>
        <w:rPr>
          <w:rFonts w:ascii="Times New Roman" w:hAnsi="Times New Roman" w:cs="Times New Roman"/>
          <w:i/>
          <w:sz w:val="24"/>
          <w:szCs w:val="24"/>
        </w:rPr>
        <w:t xml:space="preserve"> the seeds of plants commonly used for foods that comes in the form of wheat, corn and rice (ex: bread, pasta)</w:t>
      </w:r>
    </w:p>
    <w:p w:rsidR="00331D35" w:rsidRDefault="00331D35" w:rsidP="00331D35">
      <w:pPr>
        <w:spacing w:after="0"/>
        <w:rPr>
          <w:rFonts w:ascii="Times New Roman" w:hAnsi="Times New Roman" w:cs="Times New Roman"/>
          <w:i/>
          <w:sz w:val="24"/>
          <w:szCs w:val="24"/>
        </w:rPr>
      </w:pPr>
      <w:r>
        <w:rPr>
          <w:rFonts w:ascii="Times New Roman" w:hAnsi="Times New Roman" w:cs="Times New Roman"/>
          <w:i/>
          <w:sz w:val="24"/>
          <w:szCs w:val="24"/>
          <w:u w:val="single"/>
        </w:rPr>
        <w:t>Protein:</w:t>
      </w:r>
      <w:r>
        <w:rPr>
          <w:rFonts w:ascii="Times New Roman" w:hAnsi="Times New Roman" w:cs="Times New Roman"/>
          <w:i/>
          <w:sz w:val="24"/>
          <w:szCs w:val="24"/>
        </w:rPr>
        <w:t xml:space="preserve"> a substance found in foods that assist in muscle growth and strength (ex: lean meats, eggs, nuts)</w:t>
      </w:r>
    </w:p>
    <w:p w:rsidR="00331D35" w:rsidRPr="00AF25AF" w:rsidRDefault="00331D35" w:rsidP="00331D35">
      <w:pPr>
        <w:spacing w:after="0"/>
        <w:rPr>
          <w:rFonts w:ascii="Times New Roman" w:hAnsi="Times New Roman" w:cs="Times New Roman"/>
          <w:i/>
          <w:sz w:val="24"/>
          <w:szCs w:val="24"/>
        </w:rPr>
      </w:pPr>
      <w:r>
        <w:rPr>
          <w:rFonts w:ascii="Times New Roman" w:hAnsi="Times New Roman" w:cs="Times New Roman"/>
          <w:i/>
          <w:sz w:val="24"/>
          <w:szCs w:val="24"/>
          <w:u w:val="single"/>
        </w:rPr>
        <w:t>Dairy:</w:t>
      </w:r>
      <w:r>
        <w:rPr>
          <w:rFonts w:ascii="Times New Roman" w:hAnsi="Times New Roman" w:cs="Times New Roman"/>
          <w:i/>
          <w:sz w:val="24"/>
          <w:szCs w:val="24"/>
        </w:rPr>
        <w:t xml:space="preserve"> foods/substances that contain milk or milk products (yogurt, ice cream, cheese)</w:t>
      </w: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r>
        <w:rPr>
          <w:rFonts w:ascii="Times New Roman" w:hAnsi="Times New Roman" w:cs="Times New Roman"/>
          <w:sz w:val="24"/>
          <w:szCs w:val="24"/>
        </w:rPr>
        <w:t>Discuss the importance of healthy eating and how various foods help our body function properly.</w:t>
      </w: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r>
        <w:rPr>
          <w:rFonts w:ascii="Times New Roman" w:hAnsi="Times New Roman" w:cs="Times New Roman"/>
          <w:sz w:val="24"/>
          <w:szCs w:val="24"/>
        </w:rPr>
        <w:t xml:space="preserve">Lastly, give each student a blank </w:t>
      </w:r>
      <w:proofErr w:type="spellStart"/>
      <w:r>
        <w:rPr>
          <w:rFonts w:ascii="Times New Roman" w:hAnsi="Times New Roman" w:cs="Times New Roman"/>
          <w:sz w:val="24"/>
          <w:szCs w:val="24"/>
        </w:rPr>
        <w:t>MyPlate</w:t>
      </w:r>
      <w:proofErr w:type="spellEnd"/>
      <w:r>
        <w:rPr>
          <w:rFonts w:ascii="Times New Roman" w:hAnsi="Times New Roman" w:cs="Times New Roman"/>
          <w:sz w:val="24"/>
          <w:szCs w:val="24"/>
        </w:rPr>
        <w:t xml:space="preserve"> template.  They should draw a meal containing their favorite food from each group (using the class brainstorm list to help them) to develop their own personal healthy and balanced plate.  Hang these in the classroom.</w:t>
      </w:r>
    </w:p>
    <w:p w:rsidR="00331D35" w:rsidRDefault="00331D35" w:rsidP="00331D35">
      <w:pPr>
        <w:spacing w:after="0"/>
        <w:rPr>
          <w:rFonts w:ascii="Times New Roman" w:hAnsi="Times New Roman" w:cs="Times New Roman"/>
          <w:sz w:val="24"/>
          <w:szCs w:val="24"/>
        </w:rPr>
      </w:pPr>
      <w:r w:rsidRPr="00FA7624">
        <w:rPr>
          <w:rFonts w:ascii="Times New Roman" w:hAnsi="Times New Roman" w:cs="Times New Roman"/>
          <w:sz w:val="24"/>
          <w:szCs w:val="24"/>
        </w:rPr>
        <w:t xml:space="preserve"> </w:t>
      </w:r>
    </w:p>
    <w:p w:rsidR="00331D35" w:rsidRPr="001E44F0" w:rsidRDefault="00331D35" w:rsidP="00331D35">
      <w:pPr>
        <w:spacing w:after="0"/>
        <w:rPr>
          <w:rFonts w:ascii="Times New Roman" w:hAnsi="Times New Roman" w:cs="Times New Roman"/>
          <w:sz w:val="24"/>
          <w:szCs w:val="24"/>
        </w:rPr>
      </w:pPr>
      <w:r w:rsidRPr="0004456D">
        <w:rPr>
          <w:rFonts w:ascii="Times New Roman" w:hAnsi="Times New Roman" w:cs="Times New Roman"/>
          <w:b/>
          <w:sz w:val="24"/>
          <w:szCs w:val="24"/>
          <w:u w:val="single"/>
        </w:rPr>
        <w:t>Citation:</w:t>
      </w:r>
      <w:r>
        <w:rPr>
          <w:rFonts w:ascii="Times New Roman" w:hAnsi="Times New Roman" w:cs="Times New Roman"/>
          <w:sz w:val="24"/>
          <w:szCs w:val="24"/>
        </w:rPr>
        <w:t xml:space="preserve"> </w:t>
      </w:r>
      <w:hyperlink r:id="rId39" w:history="1">
        <w:r w:rsidRPr="009B260E">
          <w:rPr>
            <w:rStyle w:val="Hyperlink"/>
            <w:rFonts w:ascii="Times New Roman" w:hAnsi="Times New Roman" w:cs="Times New Roman"/>
            <w:sz w:val="24"/>
            <w:szCs w:val="24"/>
          </w:rPr>
          <w:t>www.brainpop.com</w:t>
        </w:r>
      </w:hyperlink>
      <w:r>
        <w:rPr>
          <w:rFonts w:ascii="Times New Roman" w:hAnsi="Times New Roman" w:cs="Times New Roman"/>
          <w:sz w:val="24"/>
          <w:szCs w:val="24"/>
        </w:rPr>
        <w:t xml:space="preserve">, </w:t>
      </w:r>
      <w:hyperlink r:id="rId40" w:history="1">
        <w:r w:rsidRPr="009B260E">
          <w:rPr>
            <w:rStyle w:val="Hyperlink"/>
            <w:rFonts w:ascii="Times New Roman" w:hAnsi="Times New Roman" w:cs="Times New Roman"/>
            <w:sz w:val="24"/>
            <w:szCs w:val="24"/>
          </w:rPr>
          <w:t>www.choosemyplate.gov</w:t>
        </w:r>
      </w:hyperlink>
      <w:r>
        <w:rPr>
          <w:rFonts w:ascii="Times New Roman" w:hAnsi="Times New Roman" w:cs="Times New Roman"/>
          <w:sz w:val="24"/>
          <w:szCs w:val="24"/>
        </w:rPr>
        <w:t xml:space="preserve"> </w:t>
      </w:r>
    </w:p>
    <w:p w:rsidR="00331D35" w:rsidRPr="0004456D" w:rsidRDefault="00331D35" w:rsidP="00331D35">
      <w:pPr>
        <w:spacing w:after="0"/>
        <w:rPr>
          <w:rFonts w:ascii="Times New Roman" w:hAnsi="Times New Roman" w:cs="Times New Roman"/>
          <w:b/>
          <w:sz w:val="24"/>
          <w:szCs w:val="24"/>
          <w:u w:val="single"/>
        </w:rPr>
      </w:pPr>
    </w:p>
    <w:p w:rsidR="00331D35" w:rsidRDefault="00331D35" w:rsidP="00331D35">
      <w:pPr>
        <w:spacing w:after="0"/>
        <w:rPr>
          <w:rFonts w:ascii="Times New Roman" w:hAnsi="Times New Roman" w:cs="Times New Roman"/>
          <w:sz w:val="24"/>
          <w:szCs w:val="24"/>
        </w:rPr>
      </w:pPr>
      <w:r w:rsidRPr="0004456D">
        <w:rPr>
          <w:rFonts w:ascii="Times New Roman" w:hAnsi="Times New Roman" w:cs="Times New Roman"/>
          <w:b/>
          <w:sz w:val="24"/>
          <w:szCs w:val="24"/>
          <w:u w:val="single"/>
        </w:rPr>
        <w:t>Weekly Writing Focus:</w:t>
      </w:r>
      <w:r>
        <w:rPr>
          <w:rFonts w:ascii="Times New Roman" w:hAnsi="Times New Roman" w:cs="Times New Roman"/>
          <w:sz w:val="24"/>
          <w:szCs w:val="24"/>
        </w:rPr>
        <w:t xml:space="preserve"> </w:t>
      </w:r>
    </w:p>
    <w:p w:rsidR="00331D35" w:rsidRPr="00C822C7" w:rsidRDefault="00331D35" w:rsidP="00331D35">
      <w:pPr>
        <w:spacing w:after="0"/>
        <w:rPr>
          <w:rFonts w:ascii="Times New Roman" w:hAnsi="Times New Roman" w:cs="Times New Roman"/>
          <w:sz w:val="24"/>
          <w:szCs w:val="24"/>
        </w:rPr>
      </w:pPr>
      <w:r>
        <w:rPr>
          <w:rFonts w:ascii="Times New Roman" w:hAnsi="Times New Roman" w:cs="Times New Roman"/>
          <w:sz w:val="24"/>
          <w:szCs w:val="24"/>
        </w:rPr>
        <w:t xml:space="preserve">1) Read </w:t>
      </w:r>
      <w:proofErr w:type="gramStart"/>
      <w:r>
        <w:rPr>
          <w:rFonts w:ascii="Times New Roman" w:hAnsi="Times New Roman" w:cs="Times New Roman"/>
          <w:sz w:val="24"/>
          <w:szCs w:val="24"/>
        </w:rPr>
        <w:softHyphen/>
      </w:r>
      <w:r>
        <w:rPr>
          <w:rFonts w:ascii="Times New Roman" w:hAnsi="Times New Roman" w:cs="Times New Roman"/>
          <w:sz w:val="24"/>
          <w:szCs w:val="24"/>
          <w:u w:val="single"/>
        </w:rPr>
        <w:t>The</w:t>
      </w:r>
      <w:proofErr w:type="gramEnd"/>
      <w:r>
        <w:rPr>
          <w:rFonts w:ascii="Times New Roman" w:hAnsi="Times New Roman" w:cs="Times New Roman"/>
          <w:sz w:val="24"/>
          <w:szCs w:val="24"/>
          <w:u w:val="single"/>
        </w:rPr>
        <w:t xml:space="preserve"> </w:t>
      </w:r>
      <w:proofErr w:type="spellStart"/>
      <w:r>
        <w:rPr>
          <w:rFonts w:ascii="Times New Roman" w:hAnsi="Times New Roman" w:cs="Times New Roman"/>
          <w:sz w:val="24"/>
          <w:szCs w:val="24"/>
          <w:u w:val="single"/>
        </w:rPr>
        <w:t>Berenstain</w:t>
      </w:r>
      <w:proofErr w:type="spellEnd"/>
      <w:r>
        <w:rPr>
          <w:rFonts w:ascii="Times New Roman" w:hAnsi="Times New Roman" w:cs="Times New Roman"/>
          <w:sz w:val="24"/>
          <w:szCs w:val="24"/>
          <w:u w:val="single"/>
        </w:rPr>
        <w:t xml:space="preserve"> Bears and too Much Junk Food</w:t>
      </w:r>
      <w:r>
        <w:rPr>
          <w:rFonts w:ascii="Times New Roman" w:hAnsi="Times New Roman" w:cs="Times New Roman"/>
          <w:sz w:val="24"/>
          <w:szCs w:val="24"/>
        </w:rPr>
        <w:t xml:space="preserve"> together, as a class, and discuss the </w:t>
      </w:r>
      <w:r w:rsidRPr="00C822C7">
        <w:rPr>
          <w:rFonts w:ascii="Times New Roman" w:hAnsi="Times New Roman" w:cs="Times New Roman"/>
          <w:sz w:val="24"/>
          <w:szCs w:val="24"/>
        </w:rPr>
        <w:t xml:space="preserve">effects of junk food on the body versus foods from </w:t>
      </w:r>
      <w:proofErr w:type="spellStart"/>
      <w:r w:rsidRPr="00C822C7">
        <w:rPr>
          <w:rFonts w:ascii="Times New Roman" w:hAnsi="Times New Roman" w:cs="Times New Roman"/>
          <w:sz w:val="24"/>
          <w:szCs w:val="24"/>
        </w:rPr>
        <w:t>MyPlate</w:t>
      </w:r>
      <w:proofErr w:type="spellEnd"/>
      <w:r w:rsidRPr="00C822C7">
        <w:rPr>
          <w:rFonts w:ascii="Times New Roman" w:hAnsi="Times New Roman" w:cs="Times New Roman"/>
          <w:sz w:val="24"/>
          <w:szCs w:val="24"/>
        </w:rPr>
        <w:t>.</w:t>
      </w:r>
    </w:p>
    <w:p w:rsidR="00331D35" w:rsidRDefault="00331D35" w:rsidP="00331D35">
      <w:pPr>
        <w:spacing w:after="0"/>
        <w:rPr>
          <w:rFonts w:ascii="Times New Roman" w:hAnsi="Times New Roman" w:cs="Times New Roman"/>
          <w:sz w:val="24"/>
          <w:szCs w:val="24"/>
        </w:rPr>
      </w:pPr>
      <w:r w:rsidRPr="00C822C7">
        <w:rPr>
          <w:rFonts w:ascii="Times New Roman" w:hAnsi="Times New Roman" w:cs="Times New Roman"/>
          <w:sz w:val="24"/>
          <w:szCs w:val="24"/>
        </w:rPr>
        <w:t>2) Food Groups Food Sort worksheet</w:t>
      </w:r>
    </w:p>
    <w:p w:rsidR="00331D35" w:rsidRDefault="00331D35" w:rsidP="00331D35">
      <w:pPr>
        <w:spacing w:after="0"/>
        <w:rPr>
          <w:rFonts w:ascii="Times New Roman" w:hAnsi="Times New Roman" w:cs="Times New Roman"/>
          <w:b/>
          <w:sz w:val="24"/>
          <w:szCs w:val="24"/>
          <w:u w:val="single"/>
        </w:rPr>
      </w:pPr>
    </w:p>
    <w:p w:rsidR="00331D35" w:rsidRPr="001E44F0" w:rsidRDefault="00331D35" w:rsidP="00331D35">
      <w:pPr>
        <w:spacing w:after="0"/>
        <w:rPr>
          <w:rFonts w:ascii="Times New Roman" w:hAnsi="Times New Roman" w:cs="Times New Roman"/>
          <w:sz w:val="24"/>
          <w:szCs w:val="24"/>
        </w:rPr>
      </w:pPr>
      <w:r>
        <w:rPr>
          <w:rFonts w:ascii="Times New Roman" w:hAnsi="Times New Roman" w:cs="Times New Roman"/>
          <w:b/>
          <w:sz w:val="24"/>
          <w:szCs w:val="24"/>
          <w:u w:val="single"/>
        </w:rPr>
        <w:t>Culminating Question:</w:t>
      </w:r>
      <w:r>
        <w:rPr>
          <w:rFonts w:ascii="Times New Roman" w:hAnsi="Times New Roman" w:cs="Times New Roman"/>
          <w:sz w:val="24"/>
          <w:szCs w:val="24"/>
        </w:rPr>
        <w:t xml:space="preserve"> Why is important to make sure we eat foods from each section of </w:t>
      </w:r>
      <w:proofErr w:type="spellStart"/>
      <w:r>
        <w:rPr>
          <w:rFonts w:ascii="Times New Roman" w:hAnsi="Times New Roman" w:cs="Times New Roman"/>
          <w:sz w:val="24"/>
          <w:szCs w:val="24"/>
        </w:rPr>
        <w:t>MyPlate</w:t>
      </w:r>
      <w:proofErr w:type="spellEnd"/>
      <w:r>
        <w:rPr>
          <w:rFonts w:ascii="Times New Roman" w:hAnsi="Times New Roman" w:cs="Times New Roman"/>
          <w:sz w:val="24"/>
          <w:szCs w:val="24"/>
        </w:rPr>
        <w:t xml:space="preserve"> every day?  </w:t>
      </w: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u w:val="single"/>
        </w:rPr>
      </w:pPr>
      <w:r>
        <w:rPr>
          <w:rFonts w:ascii="Times New Roman" w:hAnsi="Times New Roman" w:cs="Times New Roman"/>
          <w:sz w:val="24"/>
        </w:rPr>
        <w:t xml:space="preserve">Name </w:t>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r>
        <w:rPr>
          <w:rFonts w:ascii="Times New Roman" w:hAnsi="Times New Roman" w:cs="Times New Roman"/>
          <w:sz w:val="24"/>
          <w:u w:val="single"/>
        </w:rPr>
        <w:tab/>
      </w:r>
    </w:p>
    <w:p w:rsidR="00331D35" w:rsidRDefault="00331D35" w:rsidP="00331D35">
      <w:pPr>
        <w:spacing w:after="0"/>
        <w:rPr>
          <w:rFonts w:ascii="Times New Roman" w:hAnsi="Times New Roman" w:cs="Times New Roman"/>
          <w:sz w:val="24"/>
          <w:u w:val="single"/>
        </w:rPr>
      </w:pPr>
    </w:p>
    <w:p w:rsidR="00331D35" w:rsidRPr="00FB18E3" w:rsidRDefault="00331D35" w:rsidP="00331D35">
      <w:pPr>
        <w:spacing w:after="0"/>
        <w:rPr>
          <w:rFonts w:ascii="Times New Roman" w:hAnsi="Times New Roman" w:cs="Times New Roman"/>
          <w:sz w:val="24"/>
        </w:rPr>
      </w:pPr>
      <w:r>
        <w:rPr>
          <w:rFonts w:ascii="Times New Roman" w:hAnsi="Times New Roman" w:cs="Times New Roman"/>
          <w:i/>
          <w:sz w:val="24"/>
          <w:u w:val="single"/>
        </w:rPr>
        <w:t>Directions:</w:t>
      </w:r>
      <w:r>
        <w:rPr>
          <w:rFonts w:ascii="Times New Roman" w:hAnsi="Times New Roman" w:cs="Times New Roman"/>
          <w:sz w:val="24"/>
        </w:rPr>
        <w:t xml:space="preserve"> Cut out the foods below and sort them by food group</w:t>
      </w:r>
    </w:p>
    <w:p w:rsidR="00331D35" w:rsidRDefault="00331D35" w:rsidP="00331D35">
      <w:pPr>
        <w:spacing w:after="0"/>
        <w:rPr>
          <w:rFonts w:ascii="Times New Roman" w:hAnsi="Times New Roman" w:cs="Times New Roman"/>
          <w:sz w:val="24"/>
          <w:u w:val="single"/>
        </w:rPr>
      </w:pPr>
    </w:p>
    <w:tbl>
      <w:tblPr>
        <w:tblStyle w:val="TableGrid"/>
        <w:tblW w:w="0" w:type="auto"/>
        <w:tblLook w:val="04A0" w:firstRow="1" w:lastRow="0" w:firstColumn="1" w:lastColumn="0" w:noHBand="0" w:noVBand="1"/>
      </w:tblPr>
      <w:tblGrid>
        <w:gridCol w:w="4675"/>
        <w:gridCol w:w="4675"/>
      </w:tblGrid>
      <w:tr w:rsidR="00331D35" w:rsidTr="001B561D">
        <w:tc>
          <w:tcPr>
            <w:tcW w:w="4675" w:type="dxa"/>
          </w:tcPr>
          <w:p w:rsidR="00331D35" w:rsidRDefault="00331D35" w:rsidP="001B561D">
            <w:pPr>
              <w:rPr>
                <w:rFonts w:ascii="Times New Roman" w:hAnsi="Times New Roman" w:cs="Times New Roman"/>
                <w:sz w:val="24"/>
                <w:u w:val="single"/>
              </w:rPr>
            </w:pPr>
          </w:p>
          <w:p w:rsidR="00331D35" w:rsidRDefault="00331D35" w:rsidP="001B561D">
            <w:pPr>
              <w:rPr>
                <w:rFonts w:ascii="Times New Roman" w:hAnsi="Times New Roman" w:cs="Times New Roman"/>
                <w:sz w:val="24"/>
                <w:u w:val="single"/>
              </w:rPr>
            </w:pPr>
          </w:p>
          <w:p w:rsidR="00331D35" w:rsidRPr="00FB18E3" w:rsidRDefault="00331D35" w:rsidP="001B561D">
            <w:pPr>
              <w:jc w:val="center"/>
              <w:rPr>
                <w:rFonts w:ascii="Times New Roman" w:hAnsi="Times New Roman" w:cs="Times New Roman"/>
                <w:b/>
                <w:sz w:val="24"/>
                <w:u w:val="single"/>
              </w:rPr>
            </w:pPr>
            <w:r w:rsidRPr="00FB18E3">
              <w:rPr>
                <w:rFonts w:ascii="Times New Roman" w:hAnsi="Times New Roman" w:cs="Times New Roman"/>
                <w:b/>
                <w:sz w:val="24"/>
                <w:u w:val="single"/>
              </w:rPr>
              <w:t>GRAINS</w:t>
            </w:r>
          </w:p>
          <w:p w:rsidR="00331D35" w:rsidRDefault="00331D35" w:rsidP="001B561D">
            <w:pPr>
              <w:rPr>
                <w:rFonts w:ascii="Times New Roman" w:hAnsi="Times New Roman" w:cs="Times New Roman"/>
                <w:sz w:val="24"/>
                <w:u w:val="single"/>
              </w:rPr>
            </w:pPr>
          </w:p>
          <w:p w:rsidR="00331D35" w:rsidRDefault="00331D35" w:rsidP="001B561D">
            <w:pPr>
              <w:rPr>
                <w:rFonts w:ascii="Times New Roman" w:hAnsi="Times New Roman" w:cs="Times New Roman"/>
                <w:sz w:val="24"/>
                <w:u w:val="single"/>
              </w:rPr>
            </w:pPr>
          </w:p>
          <w:p w:rsidR="00331D35" w:rsidRDefault="00331D35" w:rsidP="001B561D">
            <w:pPr>
              <w:rPr>
                <w:rFonts w:ascii="Times New Roman" w:hAnsi="Times New Roman" w:cs="Times New Roman"/>
                <w:sz w:val="24"/>
                <w:u w:val="single"/>
              </w:rPr>
            </w:pPr>
          </w:p>
        </w:tc>
        <w:tc>
          <w:tcPr>
            <w:tcW w:w="4675" w:type="dxa"/>
          </w:tcPr>
          <w:p w:rsidR="00331D35" w:rsidRDefault="00331D35" w:rsidP="001B561D">
            <w:pPr>
              <w:rPr>
                <w:rFonts w:ascii="Times New Roman" w:hAnsi="Times New Roman" w:cs="Times New Roman"/>
                <w:sz w:val="24"/>
                <w:u w:val="single"/>
              </w:rPr>
            </w:pPr>
          </w:p>
        </w:tc>
      </w:tr>
      <w:tr w:rsidR="00331D35" w:rsidTr="001B561D">
        <w:tc>
          <w:tcPr>
            <w:tcW w:w="4675" w:type="dxa"/>
          </w:tcPr>
          <w:p w:rsidR="00331D35" w:rsidRDefault="00331D35" w:rsidP="001B561D">
            <w:pPr>
              <w:rPr>
                <w:rFonts w:ascii="Times New Roman" w:hAnsi="Times New Roman" w:cs="Times New Roman"/>
                <w:sz w:val="24"/>
                <w:u w:val="single"/>
              </w:rPr>
            </w:pPr>
          </w:p>
          <w:p w:rsidR="00331D35" w:rsidRDefault="00331D35" w:rsidP="001B561D">
            <w:pPr>
              <w:rPr>
                <w:rFonts w:ascii="Times New Roman" w:hAnsi="Times New Roman" w:cs="Times New Roman"/>
                <w:sz w:val="24"/>
                <w:u w:val="single"/>
              </w:rPr>
            </w:pPr>
          </w:p>
          <w:p w:rsidR="00331D35" w:rsidRDefault="00331D35" w:rsidP="001B561D">
            <w:pPr>
              <w:rPr>
                <w:rFonts w:ascii="Times New Roman" w:hAnsi="Times New Roman" w:cs="Times New Roman"/>
                <w:sz w:val="24"/>
                <w:u w:val="single"/>
              </w:rPr>
            </w:pPr>
          </w:p>
          <w:p w:rsidR="00331D35" w:rsidRPr="00FB18E3" w:rsidRDefault="00331D35" w:rsidP="001B561D">
            <w:pPr>
              <w:jc w:val="center"/>
              <w:rPr>
                <w:rFonts w:ascii="Times New Roman" w:hAnsi="Times New Roman" w:cs="Times New Roman"/>
                <w:b/>
                <w:sz w:val="24"/>
                <w:u w:val="single"/>
              </w:rPr>
            </w:pPr>
            <w:r w:rsidRPr="00FB18E3">
              <w:rPr>
                <w:rFonts w:ascii="Times New Roman" w:hAnsi="Times New Roman" w:cs="Times New Roman"/>
                <w:b/>
                <w:sz w:val="24"/>
                <w:u w:val="single"/>
              </w:rPr>
              <w:t>VEGETABLES</w:t>
            </w:r>
          </w:p>
          <w:p w:rsidR="00331D35" w:rsidRDefault="00331D35" w:rsidP="001B561D">
            <w:pPr>
              <w:rPr>
                <w:rFonts w:ascii="Times New Roman" w:hAnsi="Times New Roman" w:cs="Times New Roman"/>
                <w:sz w:val="24"/>
                <w:u w:val="single"/>
              </w:rPr>
            </w:pPr>
          </w:p>
          <w:p w:rsidR="00331D35" w:rsidRDefault="00331D35" w:rsidP="001B561D">
            <w:pPr>
              <w:rPr>
                <w:rFonts w:ascii="Times New Roman" w:hAnsi="Times New Roman" w:cs="Times New Roman"/>
                <w:sz w:val="24"/>
                <w:u w:val="single"/>
              </w:rPr>
            </w:pPr>
          </w:p>
        </w:tc>
        <w:tc>
          <w:tcPr>
            <w:tcW w:w="4675" w:type="dxa"/>
          </w:tcPr>
          <w:p w:rsidR="00331D35" w:rsidRDefault="00331D35" w:rsidP="001B561D">
            <w:pPr>
              <w:rPr>
                <w:rFonts w:ascii="Times New Roman" w:hAnsi="Times New Roman" w:cs="Times New Roman"/>
                <w:sz w:val="24"/>
                <w:u w:val="single"/>
              </w:rPr>
            </w:pPr>
          </w:p>
        </w:tc>
      </w:tr>
      <w:tr w:rsidR="00331D35" w:rsidTr="001B561D">
        <w:tc>
          <w:tcPr>
            <w:tcW w:w="4675" w:type="dxa"/>
          </w:tcPr>
          <w:p w:rsidR="00331D35" w:rsidRDefault="00331D35" w:rsidP="001B561D">
            <w:pPr>
              <w:rPr>
                <w:rFonts w:ascii="Times New Roman" w:hAnsi="Times New Roman" w:cs="Times New Roman"/>
                <w:sz w:val="24"/>
                <w:u w:val="single"/>
              </w:rPr>
            </w:pPr>
          </w:p>
          <w:p w:rsidR="00331D35" w:rsidRDefault="00331D35" w:rsidP="001B561D">
            <w:pPr>
              <w:rPr>
                <w:rFonts w:ascii="Times New Roman" w:hAnsi="Times New Roman" w:cs="Times New Roman"/>
                <w:sz w:val="24"/>
                <w:u w:val="single"/>
              </w:rPr>
            </w:pPr>
          </w:p>
          <w:p w:rsidR="00331D35" w:rsidRPr="00FB18E3" w:rsidRDefault="00331D35" w:rsidP="001B561D">
            <w:pPr>
              <w:jc w:val="center"/>
              <w:rPr>
                <w:rFonts w:ascii="Times New Roman" w:hAnsi="Times New Roman" w:cs="Times New Roman"/>
                <w:b/>
                <w:sz w:val="24"/>
                <w:u w:val="single"/>
              </w:rPr>
            </w:pPr>
            <w:r w:rsidRPr="00FB18E3">
              <w:rPr>
                <w:rFonts w:ascii="Times New Roman" w:hAnsi="Times New Roman" w:cs="Times New Roman"/>
                <w:b/>
                <w:sz w:val="24"/>
                <w:u w:val="single"/>
              </w:rPr>
              <w:t>FRUITS</w:t>
            </w:r>
          </w:p>
          <w:p w:rsidR="00331D35" w:rsidRDefault="00331D35" w:rsidP="001B561D">
            <w:pPr>
              <w:rPr>
                <w:rFonts w:ascii="Times New Roman" w:hAnsi="Times New Roman" w:cs="Times New Roman"/>
                <w:sz w:val="24"/>
                <w:u w:val="single"/>
              </w:rPr>
            </w:pPr>
          </w:p>
          <w:p w:rsidR="00331D35" w:rsidRDefault="00331D35" w:rsidP="001B561D">
            <w:pPr>
              <w:rPr>
                <w:rFonts w:ascii="Times New Roman" w:hAnsi="Times New Roman" w:cs="Times New Roman"/>
                <w:sz w:val="24"/>
                <w:u w:val="single"/>
              </w:rPr>
            </w:pPr>
          </w:p>
          <w:p w:rsidR="00331D35" w:rsidRDefault="00331D35" w:rsidP="001B561D">
            <w:pPr>
              <w:rPr>
                <w:rFonts w:ascii="Times New Roman" w:hAnsi="Times New Roman" w:cs="Times New Roman"/>
                <w:sz w:val="24"/>
                <w:u w:val="single"/>
              </w:rPr>
            </w:pPr>
          </w:p>
        </w:tc>
        <w:tc>
          <w:tcPr>
            <w:tcW w:w="4675" w:type="dxa"/>
          </w:tcPr>
          <w:p w:rsidR="00331D35" w:rsidRDefault="00331D35" w:rsidP="001B561D">
            <w:pPr>
              <w:rPr>
                <w:rFonts w:ascii="Times New Roman" w:hAnsi="Times New Roman" w:cs="Times New Roman"/>
                <w:sz w:val="24"/>
                <w:u w:val="single"/>
              </w:rPr>
            </w:pPr>
          </w:p>
        </w:tc>
      </w:tr>
      <w:tr w:rsidR="00331D35" w:rsidTr="001B561D">
        <w:tc>
          <w:tcPr>
            <w:tcW w:w="4675" w:type="dxa"/>
          </w:tcPr>
          <w:p w:rsidR="00331D35" w:rsidRDefault="00331D35" w:rsidP="001B561D">
            <w:pPr>
              <w:rPr>
                <w:rFonts w:ascii="Times New Roman" w:hAnsi="Times New Roman" w:cs="Times New Roman"/>
                <w:sz w:val="24"/>
                <w:u w:val="single"/>
              </w:rPr>
            </w:pPr>
          </w:p>
          <w:p w:rsidR="00331D35" w:rsidRDefault="00331D35" w:rsidP="001B561D">
            <w:pPr>
              <w:rPr>
                <w:rFonts w:ascii="Times New Roman" w:hAnsi="Times New Roman" w:cs="Times New Roman"/>
                <w:sz w:val="24"/>
                <w:u w:val="single"/>
              </w:rPr>
            </w:pPr>
          </w:p>
          <w:p w:rsidR="00331D35" w:rsidRDefault="00331D35" w:rsidP="001B561D">
            <w:pPr>
              <w:rPr>
                <w:rFonts w:ascii="Times New Roman" w:hAnsi="Times New Roman" w:cs="Times New Roman"/>
                <w:sz w:val="24"/>
                <w:u w:val="single"/>
              </w:rPr>
            </w:pPr>
          </w:p>
          <w:p w:rsidR="00331D35" w:rsidRPr="00FB18E3" w:rsidRDefault="00331D35" w:rsidP="001B561D">
            <w:pPr>
              <w:jc w:val="center"/>
              <w:rPr>
                <w:rFonts w:ascii="Times New Roman" w:hAnsi="Times New Roman" w:cs="Times New Roman"/>
                <w:b/>
                <w:sz w:val="24"/>
                <w:u w:val="single"/>
              </w:rPr>
            </w:pPr>
            <w:r w:rsidRPr="00FB18E3">
              <w:rPr>
                <w:rFonts w:ascii="Times New Roman" w:hAnsi="Times New Roman" w:cs="Times New Roman"/>
                <w:b/>
                <w:sz w:val="24"/>
                <w:u w:val="single"/>
              </w:rPr>
              <w:t>PROTEIN</w:t>
            </w:r>
          </w:p>
          <w:p w:rsidR="00331D35" w:rsidRDefault="00331D35" w:rsidP="001B561D">
            <w:pPr>
              <w:rPr>
                <w:rFonts w:ascii="Times New Roman" w:hAnsi="Times New Roman" w:cs="Times New Roman"/>
                <w:sz w:val="24"/>
                <w:u w:val="single"/>
              </w:rPr>
            </w:pPr>
          </w:p>
          <w:p w:rsidR="00331D35" w:rsidRDefault="00331D35" w:rsidP="001B561D">
            <w:pPr>
              <w:rPr>
                <w:rFonts w:ascii="Times New Roman" w:hAnsi="Times New Roman" w:cs="Times New Roman"/>
                <w:sz w:val="24"/>
                <w:u w:val="single"/>
              </w:rPr>
            </w:pPr>
          </w:p>
        </w:tc>
        <w:tc>
          <w:tcPr>
            <w:tcW w:w="4675" w:type="dxa"/>
          </w:tcPr>
          <w:p w:rsidR="00331D35" w:rsidRDefault="00331D35" w:rsidP="001B561D">
            <w:pPr>
              <w:rPr>
                <w:rFonts w:ascii="Times New Roman" w:hAnsi="Times New Roman" w:cs="Times New Roman"/>
                <w:sz w:val="24"/>
                <w:u w:val="single"/>
              </w:rPr>
            </w:pPr>
          </w:p>
        </w:tc>
      </w:tr>
      <w:tr w:rsidR="00331D35" w:rsidTr="001B561D">
        <w:tc>
          <w:tcPr>
            <w:tcW w:w="4675" w:type="dxa"/>
          </w:tcPr>
          <w:p w:rsidR="00331D35" w:rsidRDefault="00331D35" w:rsidP="001B561D">
            <w:pPr>
              <w:rPr>
                <w:rFonts w:ascii="Times New Roman" w:hAnsi="Times New Roman" w:cs="Times New Roman"/>
                <w:sz w:val="24"/>
                <w:u w:val="single"/>
              </w:rPr>
            </w:pPr>
          </w:p>
          <w:p w:rsidR="00331D35" w:rsidRDefault="00331D35" w:rsidP="001B561D">
            <w:pPr>
              <w:rPr>
                <w:rFonts w:ascii="Times New Roman" w:hAnsi="Times New Roman" w:cs="Times New Roman"/>
                <w:sz w:val="24"/>
                <w:u w:val="single"/>
              </w:rPr>
            </w:pPr>
          </w:p>
          <w:p w:rsidR="00331D35" w:rsidRDefault="00331D35" w:rsidP="001B561D">
            <w:pPr>
              <w:rPr>
                <w:rFonts w:ascii="Times New Roman" w:hAnsi="Times New Roman" w:cs="Times New Roman"/>
                <w:sz w:val="24"/>
                <w:u w:val="single"/>
              </w:rPr>
            </w:pPr>
          </w:p>
          <w:p w:rsidR="00331D35" w:rsidRPr="00FB18E3" w:rsidRDefault="00331D35" w:rsidP="001B561D">
            <w:pPr>
              <w:jc w:val="center"/>
              <w:rPr>
                <w:rFonts w:ascii="Times New Roman" w:hAnsi="Times New Roman" w:cs="Times New Roman"/>
                <w:b/>
                <w:sz w:val="24"/>
                <w:u w:val="single"/>
              </w:rPr>
            </w:pPr>
            <w:r w:rsidRPr="00FB18E3">
              <w:rPr>
                <w:rFonts w:ascii="Times New Roman" w:hAnsi="Times New Roman" w:cs="Times New Roman"/>
                <w:b/>
                <w:sz w:val="24"/>
                <w:u w:val="single"/>
              </w:rPr>
              <w:t>DAIRY</w:t>
            </w:r>
          </w:p>
          <w:p w:rsidR="00331D35" w:rsidRDefault="00331D35" w:rsidP="001B561D">
            <w:pPr>
              <w:rPr>
                <w:rFonts w:ascii="Times New Roman" w:hAnsi="Times New Roman" w:cs="Times New Roman"/>
                <w:sz w:val="24"/>
                <w:u w:val="single"/>
              </w:rPr>
            </w:pPr>
          </w:p>
          <w:p w:rsidR="00331D35" w:rsidRDefault="00331D35" w:rsidP="001B561D">
            <w:pPr>
              <w:rPr>
                <w:rFonts w:ascii="Times New Roman" w:hAnsi="Times New Roman" w:cs="Times New Roman"/>
                <w:sz w:val="24"/>
                <w:u w:val="single"/>
              </w:rPr>
            </w:pPr>
          </w:p>
        </w:tc>
        <w:tc>
          <w:tcPr>
            <w:tcW w:w="4675" w:type="dxa"/>
          </w:tcPr>
          <w:p w:rsidR="00331D35" w:rsidRDefault="00331D35" w:rsidP="001B561D">
            <w:pPr>
              <w:rPr>
                <w:rFonts w:ascii="Times New Roman" w:hAnsi="Times New Roman" w:cs="Times New Roman"/>
                <w:sz w:val="24"/>
                <w:u w:val="single"/>
              </w:rPr>
            </w:pPr>
          </w:p>
        </w:tc>
      </w:tr>
    </w:tbl>
    <w:p w:rsidR="00331D35" w:rsidRDefault="00331D35" w:rsidP="00331D35">
      <w:pPr>
        <w:spacing w:after="0"/>
        <w:rPr>
          <w:rFonts w:ascii="Times New Roman" w:hAnsi="Times New Roman" w:cs="Times New Roman"/>
          <w:sz w:val="24"/>
          <w:u w:val="single"/>
        </w:rPr>
      </w:pPr>
    </w:p>
    <w:p w:rsidR="00331D35" w:rsidRDefault="00331D35" w:rsidP="00331D35">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14:anchorId="7F016850" wp14:editId="740BC616">
                <wp:extent cx="1123315" cy="836295"/>
                <wp:effectExtent l="9525" t="9525" r="635" b="1905"/>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315" cy="836295"/>
                          <a:chOff x="0" y="0"/>
                          <a:chExt cx="1769" cy="1317"/>
                        </a:xfrm>
                      </wpg:grpSpPr>
                      <wps:wsp>
                        <wps:cNvPr id="554" name="Rectangle 30"/>
                        <wps:cNvSpPr>
                          <a:spLocks/>
                        </wps:cNvSpPr>
                        <wps:spPr bwMode="auto">
                          <a:xfrm>
                            <a:off x="7" y="7"/>
                            <a:ext cx="1754" cy="1302"/>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Rectangle 31"/>
                        <wps:cNvSpPr>
                          <a:spLocks noChangeArrowheads="1"/>
                        </wps:cNvSpPr>
                        <wps:spPr bwMode="auto">
                          <a:xfrm>
                            <a:off x="183" y="24"/>
                            <a:ext cx="138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EA5" w:rsidRDefault="006B6EA5" w:rsidP="00331D35">
                              <w:pPr>
                                <w:spacing w:after="0"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BED5C2" wp14:editId="2C1B5975">
                                    <wp:extent cx="876300" cy="762000"/>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76300" cy="762000"/>
                                            </a:xfrm>
                                            <a:prstGeom prst="rect">
                                              <a:avLst/>
                                            </a:prstGeom>
                                            <a:noFill/>
                                            <a:ln>
                                              <a:noFill/>
                                            </a:ln>
                                          </pic:spPr>
                                        </pic:pic>
                                      </a:graphicData>
                                    </a:graphic>
                                  </wp:inline>
                                </w:drawing>
                              </w:r>
                            </w:p>
                            <w:p w:rsidR="006B6EA5" w:rsidRDefault="006B6EA5" w:rsidP="00331D35">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g:wgp>
                  </a:graphicData>
                </a:graphic>
              </wp:inline>
            </w:drawing>
          </mc:Choice>
          <mc:Fallback>
            <w:pict>
              <v:group w14:anchorId="7F016850" id="Group 553" o:spid="_x0000_s1046" style="width:88.45pt;height:65.85pt;mso-position-horizontal-relative:char;mso-position-vertical-relative:line" coordsize="1769,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">
                <v:rect id="Rectangle 30" o:spid="_x0000_s1047" style="position:absolute;left:7;top:7;width:1754;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HEY8YA&#10;AADcAAAADwAAAGRycy9kb3ducmV2LnhtbESPQWvCQBSE74L/YXlCL1I3kSoSXUUspYWCYLSlx2f2&#10;mUSzb0N2q/Hfu4LgcZiZb5jZojWVOFPjSssK4kEEgjizuuRcwW778ToB4TyyxsoyKbiSg8W825lh&#10;ou2FN3ROfS4ChF2CCgrv60RKlxVk0A1sTRy8g20M+iCbXOoGLwFuKjmMorE0WHJYKLCmVUHZKf03&#10;Clbx+HfYj5f0k07+fPt9fN+vP49KvfTa5RSEp9Y/w4/2l1YwGr3B/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HEY8YAAADcAAAADwAAAAAAAAAAAAAAAACYAgAAZHJz&#10;L2Rvd25yZXYueG1sUEsFBgAAAAAEAAQA9QAAAIsDAAAAAA==&#10;" filled="f">
                  <v:stroke dashstyle="dash"/>
                  <v:path arrowok="t"/>
                </v:rect>
                <v:rect id="Rectangle 31" o:spid="_x0000_s1048" style="position:absolute;left:183;top:24;width:138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DM1sUA&#10;AADcAAAADwAAAGRycy9kb3ducmV2LnhtbESPT4vCMBTE7wt+h/AEb2uq0E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MzWxQAAANwAAAAPAAAAAAAAAAAAAAAAAJgCAABkcnMv&#10;ZG93bnJldi54bWxQSwUGAAAAAAQABAD1AAAAigMAAAAA&#10;" filled="f" stroked="f">
                  <v:textbox inset="0,0,0,0">
                    <w:txbxContent>
                      <w:p w:rsidR="006B6EA5" w:rsidRDefault="006B6EA5" w:rsidP="00331D35">
                        <w:pPr>
                          <w:spacing w:after="0"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BED5C2" wp14:editId="2C1B5975">
                              <wp:extent cx="876300" cy="762000"/>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6300" cy="762000"/>
                                      </a:xfrm>
                                      <a:prstGeom prst="rect">
                                        <a:avLst/>
                                      </a:prstGeom>
                                      <a:noFill/>
                                      <a:ln>
                                        <a:noFill/>
                                      </a:ln>
                                    </pic:spPr>
                                  </pic:pic>
                                </a:graphicData>
                              </a:graphic>
                            </wp:inline>
                          </w:drawing>
                        </w:r>
                      </w:p>
                      <w:p w:rsidR="006B6EA5" w:rsidRDefault="006B6EA5" w:rsidP="00331D35">
                        <w:pPr>
                          <w:widowControl w:val="0"/>
                          <w:autoSpaceDE w:val="0"/>
                          <w:autoSpaceDN w:val="0"/>
                          <w:adjustRightInd w:val="0"/>
                          <w:spacing w:after="0" w:line="240" w:lineRule="auto"/>
                          <w:rPr>
                            <w:rFonts w:ascii="Times New Roman" w:hAnsi="Times New Roman" w:cs="Times New Roman"/>
                            <w:sz w:val="24"/>
                            <w:szCs w:val="24"/>
                          </w:rPr>
                        </w:pPr>
                      </w:p>
                    </w:txbxContent>
                  </v:textbox>
                </v:rect>
                <w10:anchorlock/>
              </v:group>
            </w:pict>
          </mc:Fallback>
        </mc:AlternateContent>
      </w:r>
      <w:r>
        <w:rPr>
          <w:rFonts w:ascii="Times New Roman" w:hAnsi="Times New Roman" w:cs="Times New Roman"/>
          <w:noProof/>
          <w:sz w:val="20"/>
          <w:szCs w:val="20"/>
        </w:rPr>
        <mc:AlternateContent>
          <mc:Choice Requires="wpg">
            <w:drawing>
              <wp:inline distT="0" distB="0" distL="0" distR="0" wp14:anchorId="02BB321B" wp14:editId="627DEFE0">
                <wp:extent cx="1209040" cy="826770"/>
                <wp:effectExtent l="0" t="0" r="10160" b="11430"/>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9040" cy="826770"/>
                          <a:chOff x="0" y="0"/>
                          <a:chExt cx="1769" cy="1317"/>
                        </a:xfrm>
                      </wpg:grpSpPr>
                      <wps:wsp>
                        <wps:cNvPr id="557" name="Rectangle 27"/>
                        <wps:cNvSpPr>
                          <a:spLocks/>
                        </wps:cNvSpPr>
                        <wps:spPr bwMode="auto">
                          <a:xfrm>
                            <a:off x="7" y="7"/>
                            <a:ext cx="1754" cy="1302"/>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Rectangle 28"/>
                        <wps:cNvSpPr>
                          <a:spLocks noChangeArrowheads="1"/>
                        </wps:cNvSpPr>
                        <wps:spPr bwMode="auto">
                          <a:xfrm>
                            <a:off x="510" y="73"/>
                            <a:ext cx="102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EA5" w:rsidRDefault="006B6EA5" w:rsidP="00331D35">
                              <w:pPr>
                                <w:spacing w:after="0"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224E9B" wp14:editId="2E2E5BD6">
                                    <wp:extent cx="657225" cy="771525"/>
                                    <wp:effectExtent l="0" t="0" r="9525" b="9525"/>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7225" cy="771525"/>
                                            </a:xfrm>
                                            <a:prstGeom prst="rect">
                                              <a:avLst/>
                                            </a:prstGeom>
                                            <a:noFill/>
                                            <a:ln>
                                              <a:noFill/>
                                            </a:ln>
                                          </pic:spPr>
                                        </pic:pic>
                                      </a:graphicData>
                                    </a:graphic>
                                  </wp:inline>
                                </w:drawing>
                              </w:r>
                            </w:p>
                            <w:p w:rsidR="006B6EA5" w:rsidRDefault="006B6EA5" w:rsidP="00331D35">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g:wgp>
                  </a:graphicData>
                </a:graphic>
              </wp:inline>
            </w:drawing>
          </mc:Choice>
          <mc:Fallback>
            <w:pict>
              <v:group w14:anchorId="02BB321B" id="Group 556" o:spid="_x0000_s1049" style="width:95.2pt;height:65.1pt;mso-position-horizontal-relative:char;mso-position-vertical-relative:line" coordsize="1769,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">
                <v:rect id="Rectangle 27" o:spid="_x0000_s1050" style="position:absolute;left:7;top:7;width:1754;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NaFMcA&#10;AADcAAAADwAAAGRycy9kb3ducmV2LnhtbESP3WrCQBSE74W+w3IEb6RuIvhD6iqiiEJBMNrSy9Ps&#10;MYnNng3ZVdO37xYEL4eZ+YaZLVpTiRs1rrSsIB5EIIgzq0vOFZyOm9cpCOeRNVaWScEvOVjMXzoz&#10;TLS984Fuqc9FgLBLUEHhfZ1I6bKCDLqBrYmDd7aNQR9kk0vd4D3ATSWHUTSWBksOCwXWtCoo+0mv&#10;RsEqHn8O+/GSPtLpl2/fL+vv/faiVK/bLt9AeGr9M/xo77SC0WgC/2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TWhTHAAAA3AAAAA8AAAAAAAAAAAAAAAAAmAIAAGRy&#10;cy9kb3ducmV2LnhtbFBLBQYAAAAABAAEAPUAAACMAwAAAAA=&#10;" filled="f">
                  <v:stroke dashstyle="dash"/>
                  <v:path arrowok="t"/>
                </v:rect>
                <v:rect id="Rectangle 28" o:spid="_x0000_s1051" style="position:absolute;left:510;top:73;width:102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jSMIA&#10;AADcAAAADwAAAGRycy9kb3ducmV2LnhtbERPy4rCMBTdC/5DuII7TUdw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cWNIwgAAANwAAAAPAAAAAAAAAAAAAAAAAJgCAABkcnMvZG93&#10;bnJldi54bWxQSwUGAAAAAAQABAD1AAAAhwMAAAAA&#10;" filled="f" stroked="f">
                  <v:textbox inset="0,0,0,0">
                    <w:txbxContent>
                      <w:p w:rsidR="006B6EA5" w:rsidRDefault="006B6EA5" w:rsidP="00331D35">
                        <w:pPr>
                          <w:spacing w:after="0"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224E9B" wp14:editId="2E2E5BD6">
                              <wp:extent cx="657225" cy="771525"/>
                              <wp:effectExtent l="0" t="0" r="9525" b="9525"/>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7225" cy="771525"/>
                                      </a:xfrm>
                                      <a:prstGeom prst="rect">
                                        <a:avLst/>
                                      </a:prstGeom>
                                      <a:noFill/>
                                      <a:ln>
                                        <a:noFill/>
                                      </a:ln>
                                    </pic:spPr>
                                  </pic:pic>
                                </a:graphicData>
                              </a:graphic>
                            </wp:inline>
                          </w:drawing>
                        </w:r>
                      </w:p>
                      <w:p w:rsidR="006B6EA5" w:rsidRDefault="006B6EA5" w:rsidP="00331D35">
                        <w:pPr>
                          <w:widowControl w:val="0"/>
                          <w:autoSpaceDE w:val="0"/>
                          <w:autoSpaceDN w:val="0"/>
                          <w:adjustRightInd w:val="0"/>
                          <w:spacing w:after="0" w:line="240" w:lineRule="auto"/>
                          <w:rPr>
                            <w:rFonts w:ascii="Times New Roman" w:hAnsi="Times New Roman" w:cs="Times New Roman"/>
                            <w:sz w:val="24"/>
                            <w:szCs w:val="24"/>
                          </w:rPr>
                        </w:pPr>
                      </w:p>
                    </w:txbxContent>
                  </v:textbox>
                </v:rect>
                <w10:anchorlock/>
              </v:group>
            </w:pict>
          </mc:Fallback>
        </mc:AlternateContent>
      </w:r>
      <w:r>
        <w:rPr>
          <w:rFonts w:ascii="Times New Roman" w:hAnsi="Times New Roman" w:cs="Times New Roman"/>
          <w:noProof/>
          <w:sz w:val="20"/>
          <w:szCs w:val="20"/>
        </w:rPr>
        <mc:AlternateContent>
          <mc:Choice Requires="wpg">
            <w:drawing>
              <wp:inline distT="0" distB="0" distL="0" distR="0" wp14:anchorId="14685BD1" wp14:editId="02971993">
                <wp:extent cx="1122680" cy="836295"/>
                <wp:effectExtent l="9525" t="9525" r="1270" b="1905"/>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836295"/>
                          <a:chOff x="0" y="0"/>
                          <a:chExt cx="1768" cy="1317"/>
                        </a:xfrm>
                      </wpg:grpSpPr>
                      <wps:wsp>
                        <wps:cNvPr id="560" name="Rectangle 24"/>
                        <wps:cNvSpPr>
                          <a:spLocks/>
                        </wps:cNvSpPr>
                        <wps:spPr bwMode="auto">
                          <a:xfrm>
                            <a:off x="7" y="7"/>
                            <a:ext cx="1753" cy="1302"/>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Rectangle 25"/>
                        <wps:cNvSpPr>
                          <a:spLocks noChangeArrowheads="1"/>
                        </wps:cNvSpPr>
                        <wps:spPr bwMode="auto">
                          <a:xfrm>
                            <a:off x="333" y="49"/>
                            <a:ext cx="106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EA5" w:rsidRDefault="006B6EA5" w:rsidP="00331D35">
                              <w:pPr>
                                <w:spacing w:after="0" w:line="11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AD923D" wp14:editId="7BD0370D">
                                    <wp:extent cx="676275" cy="742950"/>
                                    <wp:effectExtent l="0" t="0" r="9525"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6275" cy="742950"/>
                                            </a:xfrm>
                                            <a:prstGeom prst="rect">
                                              <a:avLst/>
                                            </a:prstGeom>
                                            <a:noFill/>
                                            <a:ln>
                                              <a:noFill/>
                                            </a:ln>
                                          </pic:spPr>
                                        </pic:pic>
                                      </a:graphicData>
                                    </a:graphic>
                                  </wp:inline>
                                </w:drawing>
                              </w:r>
                            </w:p>
                            <w:p w:rsidR="006B6EA5" w:rsidRDefault="006B6EA5" w:rsidP="00331D35">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g:wgp>
                  </a:graphicData>
                </a:graphic>
              </wp:inline>
            </w:drawing>
          </mc:Choice>
          <mc:Fallback>
            <w:pict>
              <v:group w14:anchorId="14685BD1" id="Group 559" o:spid="_x0000_s1052" style="width:88.4pt;height:65.85pt;mso-position-horizontal-relative:char;mso-position-vertical-relative:line" coordsize="1768,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">
                <v:rect id="Rectangle 24" o:spid="_x0000_s1053" style="position:absolute;left:7;top:7;width:1753;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I3cQA&#10;AADcAAAADwAAAGRycy9kb3ducmV2LnhtbERPTWvCQBC9C/6HZYReRDcRDBLdBLGUFgqCaSsep9lp&#10;EpudDdmtxn/vHoQeH+97kw+mFRfqXWNZQTyPQBCXVjdcKfj8eJmtQDiPrLG1TApu5CDPxqMNptpe&#10;+UCXwlcihLBLUUHtfZdK6cqaDLq57YgD92N7gz7AvpK6x2sIN61cRFEiDTYcGmrsaFdT+Vv8GQW7&#10;ODkupvGWvorVyQ/v5+fv/etZqafJsF2D8DT4f/HD/aYVLJMwP5wJR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WCN3EAAAA3AAAAA8AAAAAAAAAAAAAAAAAmAIAAGRycy9k&#10;b3ducmV2LnhtbFBLBQYAAAAABAAEAPUAAACJAwAAAAA=&#10;" filled="f">
                  <v:stroke dashstyle="dash"/>
                  <v:path arrowok="t"/>
                </v:rect>
                <v:rect id="Rectangle 25" o:spid="_x0000_s1054" style="position:absolute;left:333;top:49;width:1060;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AaMQA&#10;AADcAAAADwAAAGRycy9kb3ducmV2LnhtbESPQYvCMBSE74L/ITzBm6YuK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AGjEAAAA3AAAAA8AAAAAAAAAAAAAAAAAmAIAAGRycy9k&#10;b3ducmV2LnhtbFBLBQYAAAAABAAEAPUAAACJAwAAAAA=&#10;" filled="f" stroked="f">
                  <v:textbox inset="0,0,0,0">
                    <w:txbxContent>
                      <w:p w:rsidR="006B6EA5" w:rsidRDefault="006B6EA5" w:rsidP="00331D35">
                        <w:pPr>
                          <w:spacing w:after="0" w:line="11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AD923D" wp14:editId="7BD0370D">
                              <wp:extent cx="676275" cy="742950"/>
                              <wp:effectExtent l="0" t="0" r="9525"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6275" cy="742950"/>
                                      </a:xfrm>
                                      <a:prstGeom prst="rect">
                                        <a:avLst/>
                                      </a:prstGeom>
                                      <a:noFill/>
                                      <a:ln>
                                        <a:noFill/>
                                      </a:ln>
                                    </pic:spPr>
                                  </pic:pic>
                                </a:graphicData>
                              </a:graphic>
                            </wp:inline>
                          </w:drawing>
                        </w:r>
                      </w:p>
                      <w:p w:rsidR="006B6EA5" w:rsidRDefault="006B6EA5" w:rsidP="00331D35">
                        <w:pPr>
                          <w:widowControl w:val="0"/>
                          <w:autoSpaceDE w:val="0"/>
                          <w:autoSpaceDN w:val="0"/>
                          <w:adjustRightInd w:val="0"/>
                          <w:spacing w:after="0" w:line="240" w:lineRule="auto"/>
                          <w:rPr>
                            <w:rFonts w:ascii="Times New Roman" w:hAnsi="Times New Roman" w:cs="Times New Roman"/>
                            <w:sz w:val="24"/>
                            <w:szCs w:val="24"/>
                          </w:rPr>
                        </w:pPr>
                      </w:p>
                    </w:txbxContent>
                  </v:textbox>
                </v:rect>
                <w10:anchorlock/>
              </v:group>
            </w:pict>
          </mc:Fallback>
        </mc:AlternateContent>
      </w:r>
      <w:r>
        <w:rPr>
          <w:rFonts w:ascii="Times New Roman" w:hAnsi="Times New Roman" w:cs="Times New Roman"/>
          <w:noProof/>
          <w:sz w:val="20"/>
          <w:szCs w:val="20"/>
        </w:rPr>
        <mc:AlternateContent>
          <mc:Choice Requires="wpg">
            <w:drawing>
              <wp:inline distT="0" distB="0" distL="0" distR="0" wp14:anchorId="79BCDC2A" wp14:editId="5D572734">
                <wp:extent cx="1122680" cy="836295"/>
                <wp:effectExtent l="9525" t="9525" r="1270" b="1905"/>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836295"/>
                          <a:chOff x="0" y="0"/>
                          <a:chExt cx="1768" cy="1317"/>
                        </a:xfrm>
                      </wpg:grpSpPr>
                      <wps:wsp>
                        <wps:cNvPr id="563" name="Rectangle 21"/>
                        <wps:cNvSpPr>
                          <a:spLocks/>
                        </wps:cNvSpPr>
                        <wps:spPr bwMode="auto">
                          <a:xfrm>
                            <a:off x="7" y="7"/>
                            <a:ext cx="1753" cy="1302"/>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Rectangle 22"/>
                        <wps:cNvSpPr>
                          <a:spLocks noChangeArrowheads="1"/>
                        </wps:cNvSpPr>
                        <wps:spPr bwMode="auto">
                          <a:xfrm>
                            <a:off x="263" y="49"/>
                            <a:ext cx="124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EA5" w:rsidRDefault="006B6EA5" w:rsidP="00331D35">
                              <w:pPr>
                                <w:spacing w:after="0" w:line="10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88C465" wp14:editId="45E30FB6">
                                    <wp:extent cx="800100" cy="695325"/>
                                    <wp:effectExtent l="0" t="0" r="0" b="9525"/>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00100" cy="695325"/>
                                            </a:xfrm>
                                            <a:prstGeom prst="rect">
                                              <a:avLst/>
                                            </a:prstGeom>
                                            <a:noFill/>
                                            <a:ln>
                                              <a:noFill/>
                                            </a:ln>
                                          </pic:spPr>
                                        </pic:pic>
                                      </a:graphicData>
                                    </a:graphic>
                                  </wp:inline>
                                </w:drawing>
                              </w:r>
                            </w:p>
                            <w:p w:rsidR="006B6EA5" w:rsidRDefault="006B6EA5" w:rsidP="00331D35">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g:wgp>
                  </a:graphicData>
                </a:graphic>
              </wp:inline>
            </w:drawing>
          </mc:Choice>
          <mc:Fallback>
            <w:pict>
              <v:group w14:anchorId="79BCDC2A" id="Group 562" o:spid="_x0000_s1055" style="width:88.4pt;height:65.85pt;mso-position-horizontal-relative:char;mso-position-vertical-relative:line" coordsize="1768,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">
                <v:rect id="Rectangle 21" o:spid="_x0000_s1056" style="position:absolute;left:7;top:7;width:1753;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WqsYA&#10;AADcAAAADwAAAGRycy9kb3ducmV2LnhtbESPQWvCQBSE7wX/w/KEXkrdxGKQ6CqiFAsFobEtHp/Z&#10;ZxLNvg3ZVdN/7woFj8PMfMNM552pxYVaV1lWEA8iEMS51RUXCr63769jEM4ja6wtk4I/cjCf9Z6m&#10;mGp75S+6ZL4QAcIuRQWl900qpctLMugGtiEO3sG2Bn2QbSF1i9cAN7UcRlEiDVYcFkpsaFlSfsrO&#10;RsEyTn6HL/GCfrLxznefx9V+sz4q9dzvFhMQnjr/CP+3P7SCUfIG9zPh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SWqsYAAADcAAAADwAAAAAAAAAAAAAAAACYAgAAZHJz&#10;L2Rvd25yZXYueG1sUEsFBgAAAAAEAAQA9QAAAIsDAAAAAA==&#10;" filled="f">
                  <v:stroke dashstyle="dash"/>
                  <v:path arrowok="t"/>
                </v:rect>
                <v:rect id="Rectangle 22" o:spid="_x0000_s1057" style="position:absolute;left:263;top:49;width:12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j8MYA&#10;AADcAAAADwAAAGRycy9kb3ducmV2LnhtbESPT2vCQBTE74V+h+UVequbljZodBXpH5KjRkG9PbLP&#10;JJh9G7Jbk/bTu4LgcZi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Cj8MYAAADcAAAADwAAAAAAAAAAAAAAAACYAgAAZHJz&#10;L2Rvd25yZXYueG1sUEsFBgAAAAAEAAQA9QAAAIsDAAAAAA==&#10;" filled="f" stroked="f">
                  <v:textbox inset="0,0,0,0">
                    <w:txbxContent>
                      <w:p w:rsidR="006B6EA5" w:rsidRDefault="006B6EA5" w:rsidP="00331D35">
                        <w:pPr>
                          <w:spacing w:after="0" w:line="10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88C465" wp14:editId="45E30FB6">
                              <wp:extent cx="800100" cy="695325"/>
                              <wp:effectExtent l="0" t="0" r="0" b="9525"/>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0100" cy="695325"/>
                                      </a:xfrm>
                                      <a:prstGeom prst="rect">
                                        <a:avLst/>
                                      </a:prstGeom>
                                      <a:noFill/>
                                      <a:ln>
                                        <a:noFill/>
                                      </a:ln>
                                    </pic:spPr>
                                  </pic:pic>
                                </a:graphicData>
                              </a:graphic>
                            </wp:inline>
                          </w:drawing>
                        </w:r>
                      </w:p>
                      <w:p w:rsidR="006B6EA5" w:rsidRDefault="006B6EA5" w:rsidP="00331D35">
                        <w:pPr>
                          <w:widowControl w:val="0"/>
                          <w:autoSpaceDE w:val="0"/>
                          <w:autoSpaceDN w:val="0"/>
                          <w:adjustRightInd w:val="0"/>
                          <w:spacing w:after="0" w:line="240" w:lineRule="auto"/>
                          <w:rPr>
                            <w:rFonts w:ascii="Times New Roman" w:hAnsi="Times New Roman" w:cs="Times New Roman"/>
                            <w:sz w:val="24"/>
                            <w:szCs w:val="24"/>
                          </w:rPr>
                        </w:pPr>
                      </w:p>
                    </w:txbxContent>
                  </v:textbox>
                </v:rect>
                <w10:anchorlock/>
              </v:group>
            </w:pict>
          </mc:Fallback>
        </mc:AlternateContent>
      </w:r>
      <w:r>
        <w:rPr>
          <w:rFonts w:ascii="Times New Roman" w:hAnsi="Times New Roman" w:cs="Times New Roman"/>
          <w:noProof/>
          <w:sz w:val="20"/>
          <w:szCs w:val="20"/>
        </w:rPr>
        <mc:AlternateContent>
          <mc:Choice Requires="wpg">
            <w:drawing>
              <wp:inline distT="0" distB="0" distL="0" distR="0" wp14:anchorId="7387CEAE" wp14:editId="3C10CC6B">
                <wp:extent cx="1122680" cy="836295"/>
                <wp:effectExtent l="9525" t="9525" r="1270" b="1905"/>
                <wp:docPr id="56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836295"/>
                          <a:chOff x="0" y="0"/>
                          <a:chExt cx="1768" cy="1317"/>
                        </a:xfrm>
                      </wpg:grpSpPr>
                      <wps:wsp>
                        <wps:cNvPr id="566" name="Rectangle 18"/>
                        <wps:cNvSpPr>
                          <a:spLocks/>
                        </wps:cNvSpPr>
                        <wps:spPr bwMode="auto">
                          <a:xfrm>
                            <a:off x="7" y="7"/>
                            <a:ext cx="1753" cy="1302"/>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Rectangle 19"/>
                        <wps:cNvSpPr>
                          <a:spLocks noChangeArrowheads="1"/>
                        </wps:cNvSpPr>
                        <wps:spPr bwMode="auto">
                          <a:xfrm>
                            <a:off x="460" y="73"/>
                            <a:ext cx="82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EA5" w:rsidRDefault="006B6EA5" w:rsidP="00331D35">
                              <w:pPr>
                                <w:spacing w:after="0"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252A1C" wp14:editId="0DCD49F8">
                                    <wp:extent cx="514350" cy="762000"/>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4350" cy="762000"/>
                                            </a:xfrm>
                                            <a:prstGeom prst="rect">
                                              <a:avLst/>
                                            </a:prstGeom>
                                            <a:noFill/>
                                            <a:ln>
                                              <a:noFill/>
                                            </a:ln>
                                          </pic:spPr>
                                        </pic:pic>
                                      </a:graphicData>
                                    </a:graphic>
                                  </wp:inline>
                                </w:drawing>
                              </w:r>
                            </w:p>
                            <w:p w:rsidR="006B6EA5" w:rsidRDefault="006B6EA5" w:rsidP="00331D35">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g:wgp>
                  </a:graphicData>
                </a:graphic>
              </wp:inline>
            </w:drawing>
          </mc:Choice>
          <mc:Fallback>
            <w:pict>
              <v:group w14:anchorId="7387CEAE" id="Group 565" o:spid="_x0000_s1058" style="width:88.4pt;height:65.85pt;mso-position-horizontal-relative:char;mso-position-vertical-relative:line" coordsize="1768,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">
                <v:rect id="Rectangle 18" o:spid="_x0000_s1059" style="position:absolute;left:7;top:7;width:1753;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1MsYA&#10;AADcAAAADwAAAGRycy9kb3ducmV2LnhtbESPQWvCQBSE74X+h+UVvBTdRDBIdBWxiIIgNLbi8TX7&#10;msRm34bsqvHfdwXB4zAz3zDTeWdqcaHWVZYVxIMIBHFudcWFgq/9qj8G4TyyxtoyKbiRg/ns9WWK&#10;qbZX/qRL5gsRIOxSVFB636RSurwkg25gG+Lg/drWoA+yLaRu8RrgppbDKEqkwYrDQokNLUvK/7Kz&#10;UbCMk8PwPV7QdzY++m57+vjZrU9K9d66xQSEp84/w4/2RisYJQncz4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M1MsYAAADcAAAADwAAAAAAAAAAAAAAAACYAgAAZHJz&#10;L2Rvd25yZXYueG1sUEsFBgAAAAAEAAQA9QAAAIsDAAAAAA==&#10;" filled="f">
                  <v:stroke dashstyle="dash"/>
                  <v:path arrowok="t"/>
                </v:rect>
                <v:rect id="Rectangle 19" o:spid="_x0000_s1060" style="position:absolute;left:460;top:73;width:82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9h8UA&#10;AADcAAAADwAAAGRycy9kb3ducmV2LnhtbESPT4vCMBTE7wt+h/AEb2uqoK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j2HxQAAANwAAAAPAAAAAAAAAAAAAAAAAJgCAABkcnMv&#10;ZG93bnJldi54bWxQSwUGAAAAAAQABAD1AAAAigMAAAAA&#10;" filled="f" stroked="f">
                  <v:textbox inset="0,0,0,0">
                    <w:txbxContent>
                      <w:p w:rsidR="006B6EA5" w:rsidRDefault="006B6EA5" w:rsidP="00331D35">
                        <w:pPr>
                          <w:spacing w:after="0" w:line="1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252A1C" wp14:editId="0DCD49F8">
                              <wp:extent cx="514350" cy="762000"/>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4350" cy="762000"/>
                                      </a:xfrm>
                                      <a:prstGeom prst="rect">
                                        <a:avLst/>
                                      </a:prstGeom>
                                      <a:noFill/>
                                      <a:ln>
                                        <a:noFill/>
                                      </a:ln>
                                    </pic:spPr>
                                  </pic:pic>
                                </a:graphicData>
                              </a:graphic>
                            </wp:inline>
                          </w:drawing>
                        </w:r>
                      </w:p>
                      <w:p w:rsidR="006B6EA5" w:rsidRDefault="006B6EA5" w:rsidP="00331D35">
                        <w:pPr>
                          <w:widowControl w:val="0"/>
                          <w:autoSpaceDE w:val="0"/>
                          <w:autoSpaceDN w:val="0"/>
                          <w:adjustRightInd w:val="0"/>
                          <w:spacing w:after="0" w:line="240" w:lineRule="auto"/>
                          <w:rPr>
                            <w:rFonts w:ascii="Times New Roman" w:hAnsi="Times New Roman" w:cs="Times New Roman"/>
                            <w:sz w:val="24"/>
                            <w:szCs w:val="24"/>
                          </w:rPr>
                        </w:pPr>
                      </w:p>
                    </w:txbxContent>
                  </v:textbox>
                </v:rect>
                <w10:anchorlock/>
              </v:group>
            </w:pict>
          </mc:Fallback>
        </mc:AlternateContent>
      </w:r>
    </w:p>
    <w:p w:rsidR="00331D35" w:rsidRDefault="00331D35" w:rsidP="00331D35">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g">
            <w:drawing>
              <wp:inline distT="0" distB="0" distL="0" distR="0" wp14:anchorId="6B7EEB3A" wp14:editId="7F12FF69">
                <wp:extent cx="1122680" cy="836295"/>
                <wp:effectExtent l="9525" t="9525" r="1270" b="1905"/>
                <wp:docPr id="568"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836295"/>
                          <a:chOff x="0" y="0"/>
                          <a:chExt cx="1768" cy="1317"/>
                        </a:xfrm>
                      </wpg:grpSpPr>
                      <wps:wsp>
                        <wps:cNvPr id="569" name="Rectangle 15"/>
                        <wps:cNvSpPr>
                          <a:spLocks/>
                        </wps:cNvSpPr>
                        <wps:spPr bwMode="auto">
                          <a:xfrm>
                            <a:off x="7" y="7"/>
                            <a:ext cx="1753" cy="1302"/>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Rectangle 16"/>
                        <wps:cNvSpPr>
                          <a:spLocks noChangeArrowheads="1"/>
                        </wps:cNvSpPr>
                        <wps:spPr bwMode="auto">
                          <a:xfrm>
                            <a:off x="240" y="124"/>
                            <a:ext cx="1100"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EA5" w:rsidRDefault="006B6EA5" w:rsidP="00331D35">
                              <w:pPr>
                                <w:spacing w:after="0" w:line="1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46C639" wp14:editId="6D2F44D5">
                                    <wp:extent cx="704850" cy="733425"/>
                                    <wp:effectExtent l="0" t="0" r="0" b="9525"/>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04850" cy="733425"/>
                                            </a:xfrm>
                                            <a:prstGeom prst="rect">
                                              <a:avLst/>
                                            </a:prstGeom>
                                            <a:noFill/>
                                            <a:ln>
                                              <a:noFill/>
                                            </a:ln>
                                          </pic:spPr>
                                        </pic:pic>
                                      </a:graphicData>
                                    </a:graphic>
                                  </wp:inline>
                                </w:drawing>
                              </w:r>
                            </w:p>
                            <w:p w:rsidR="006B6EA5" w:rsidRDefault="006B6EA5" w:rsidP="00331D35">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g:wgp>
                  </a:graphicData>
                </a:graphic>
              </wp:inline>
            </w:drawing>
          </mc:Choice>
          <mc:Fallback>
            <w:pict>
              <v:group w14:anchorId="6B7EEB3A" id="Group 568" o:spid="_x0000_s1061" style="width:88.4pt;height:65.85pt;mso-position-horizontal-relative:char;mso-position-vertical-relative:line" coordsize="1768,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">
                <v:rect id="Rectangle 15" o:spid="_x0000_s1062" style="position:absolute;left:7;top:7;width:1753;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QMYA&#10;AADcAAAADwAAAGRycy9kb3ducmV2LnhtbESPQWvCQBSE7wX/w/IEL6VuIjTY6CpiKRYKQmMrHp/Z&#10;ZxLNvg3ZrcZ/7woFj8PMfMNM552pxZlaV1lWEA8jEMS51RUXCn42Hy9jEM4ja6wtk4IrOZjPek9T&#10;TLW98DedM1+IAGGXooLS+yaV0uUlGXRD2xAH72Bbgz7ItpC6xUuAm1qOoiiRBisOCyU2tCwpP2V/&#10;RsEyTraj53hBv9l457uv4/t+vToqNeh3iwkIT51/hP/bn1rBa/IG9zPh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hQMYAAADcAAAADwAAAAAAAAAAAAAAAACYAgAAZHJz&#10;L2Rvd25yZXYueG1sUEsFBgAAAAAEAAQA9QAAAIsDAAAAAA==&#10;" filled="f">
                  <v:stroke dashstyle="dash"/>
                  <v:path arrowok="t"/>
                </v:rect>
                <v:rect id="Rectangle 16" o:spid="_x0000_s1063" style="position:absolute;left:240;top:124;width:1100;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zLsEA&#10;AADcAAAADwAAAGRycy9kb3ducmV2LnhtbERPy4rCMBTdC/5DuII7TR3Q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yMy7BAAAA3AAAAA8AAAAAAAAAAAAAAAAAmAIAAGRycy9kb3du&#10;cmV2LnhtbFBLBQYAAAAABAAEAPUAAACGAwAAAAA=&#10;" filled="f" stroked="f">
                  <v:textbox inset="0,0,0,0">
                    <w:txbxContent>
                      <w:p w:rsidR="006B6EA5" w:rsidRDefault="006B6EA5" w:rsidP="00331D35">
                        <w:pPr>
                          <w:spacing w:after="0" w:line="11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46C639" wp14:editId="6D2F44D5">
                              <wp:extent cx="704850" cy="733425"/>
                              <wp:effectExtent l="0" t="0" r="0" b="9525"/>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4850" cy="733425"/>
                                      </a:xfrm>
                                      <a:prstGeom prst="rect">
                                        <a:avLst/>
                                      </a:prstGeom>
                                      <a:noFill/>
                                      <a:ln>
                                        <a:noFill/>
                                      </a:ln>
                                    </pic:spPr>
                                  </pic:pic>
                                </a:graphicData>
                              </a:graphic>
                            </wp:inline>
                          </w:drawing>
                        </w:r>
                      </w:p>
                      <w:p w:rsidR="006B6EA5" w:rsidRDefault="006B6EA5" w:rsidP="00331D35">
                        <w:pPr>
                          <w:widowControl w:val="0"/>
                          <w:autoSpaceDE w:val="0"/>
                          <w:autoSpaceDN w:val="0"/>
                          <w:adjustRightInd w:val="0"/>
                          <w:spacing w:after="0" w:line="240" w:lineRule="auto"/>
                          <w:rPr>
                            <w:rFonts w:ascii="Times New Roman" w:hAnsi="Times New Roman" w:cs="Times New Roman"/>
                            <w:sz w:val="24"/>
                            <w:szCs w:val="24"/>
                          </w:rPr>
                        </w:pPr>
                      </w:p>
                    </w:txbxContent>
                  </v:textbox>
                </v:rect>
                <w10:anchorlock/>
              </v:group>
            </w:pict>
          </mc:Fallback>
        </mc:AlternateContent>
      </w:r>
      <w:r>
        <w:rPr>
          <w:rFonts w:ascii="Times New Roman" w:hAnsi="Times New Roman" w:cs="Times New Roman"/>
          <w:noProof/>
          <w:sz w:val="20"/>
          <w:szCs w:val="20"/>
        </w:rPr>
        <mc:AlternateContent>
          <mc:Choice Requires="wpg">
            <w:drawing>
              <wp:inline distT="0" distB="0" distL="0" distR="0" wp14:anchorId="16DD5C5A" wp14:editId="452CB040">
                <wp:extent cx="1122680" cy="836295"/>
                <wp:effectExtent l="9525" t="9525" r="1270" b="1905"/>
                <wp:docPr id="571"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836295"/>
                          <a:chOff x="0" y="0"/>
                          <a:chExt cx="1768" cy="1317"/>
                        </a:xfrm>
                      </wpg:grpSpPr>
                      <wps:wsp>
                        <wps:cNvPr id="572" name="Rectangle 12"/>
                        <wps:cNvSpPr>
                          <a:spLocks/>
                        </wps:cNvSpPr>
                        <wps:spPr bwMode="auto">
                          <a:xfrm>
                            <a:off x="7" y="7"/>
                            <a:ext cx="1753" cy="1302"/>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Rectangle 13"/>
                        <wps:cNvSpPr>
                          <a:spLocks noChangeArrowheads="1"/>
                        </wps:cNvSpPr>
                        <wps:spPr bwMode="auto">
                          <a:xfrm>
                            <a:off x="377" y="73"/>
                            <a:ext cx="88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EA5" w:rsidRDefault="006B6EA5" w:rsidP="00331D35">
                              <w:pPr>
                                <w:spacing w:after="0" w:line="11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F97C83" wp14:editId="1C2A6CAF">
                                    <wp:extent cx="561975" cy="704850"/>
                                    <wp:effectExtent l="0" t="0" r="9525"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975" cy="704850"/>
                                            </a:xfrm>
                                            <a:prstGeom prst="rect">
                                              <a:avLst/>
                                            </a:prstGeom>
                                            <a:noFill/>
                                            <a:ln>
                                              <a:noFill/>
                                            </a:ln>
                                          </pic:spPr>
                                        </pic:pic>
                                      </a:graphicData>
                                    </a:graphic>
                                  </wp:inline>
                                </w:drawing>
                              </w:r>
                            </w:p>
                            <w:p w:rsidR="006B6EA5" w:rsidRDefault="006B6EA5" w:rsidP="00331D35">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g:wgp>
                  </a:graphicData>
                </a:graphic>
              </wp:inline>
            </w:drawing>
          </mc:Choice>
          <mc:Fallback>
            <w:pict>
              <v:group w14:anchorId="16DD5C5A" id="Group 571" o:spid="_x0000_s1064" style="width:88.4pt;height:65.85pt;mso-position-horizontal-relative:char;mso-position-vertical-relative:line" coordsize="1768,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">
                <v:rect id="Rectangle 12" o:spid="_x0000_s1065" style="position:absolute;left:7;top:7;width:1753;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l7McA&#10;AADcAAAADwAAAGRycy9kb3ducmV2LnhtbESPQWvCQBSE70L/w/IKvYhuEtCG6CpiKRUKQlMVj8/s&#10;M4nNvg3Zrab/vlsQehxm5htmvuxNI67UudqygngcgSAurK65VLD7fB2lIJxH1thYJgU/5GC5eBjM&#10;MdP2xh90zX0pAoRdhgoq79tMSldUZNCNbUscvLPtDPogu1LqDm8BbhqZRNFUGqw5LFTY0rqi4iv/&#10;NgrW8fSQDOMV7fP06Pv3y8tp+3ZR6umxX81AeOr9f/je3mgFk+cE/s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RpezHAAAA3AAAAA8AAAAAAAAAAAAAAAAAmAIAAGRy&#10;cy9kb3ducmV2LnhtbFBLBQYAAAAABAAEAPUAAACMAwAAAAA=&#10;" filled="f">
                  <v:stroke dashstyle="dash"/>
                  <v:path arrowok="t"/>
                </v:rect>
                <v:rect id="Rectangle 13" o:spid="_x0000_s1066" style="position:absolute;left:377;top:73;width:880;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tWccA&#10;AADcAAAADwAAAGRycy9kb3ducmV2LnhtbESPT2vCQBTE7wW/w/KE3uqmFq1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rVnHAAAA3AAAAA8AAAAAAAAAAAAAAAAAmAIAAGRy&#10;cy9kb3ducmV2LnhtbFBLBQYAAAAABAAEAPUAAACMAwAAAAA=&#10;" filled="f" stroked="f">
                  <v:textbox inset="0,0,0,0">
                    <w:txbxContent>
                      <w:p w:rsidR="006B6EA5" w:rsidRDefault="006B6EA5" w:rsidP="00331D35">
                        <w:pPr>
                          <w:spacing w:after="0" w:line="11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F97C83" wp14:editId="1C2A6CAF">
                              <wp:extent cx="561975" cy="704850"/>
                              <wp:effectExtent l="0" t="0" r="9525"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975" cy="704850"/>
                                      </a:xfrm>
                                      <a:prstGeom prst="rect">
                                        <a:avLst/>
                                      </a:prstGeom>
                                      <a:noFill/>
                                      <a:ln>
                                        <a:noFill/>
                                      </a:ln>
                                    </pic:spPr>
                                  </pic:pic>
                                </a:graphicData>
                              </a:graphic>
                            </wp:inline>
                          </w:drawing>
                        </w:r>
                      </w:p>
                      <w:p w:rsidR="006B6EA5" w:rsidRDefault="006B6EA5" w:rsidP="00331D35">
                        <w:pPr>
                          <w:widowControl w:val="0"/>
                          <w:autoSpaceDE w:val="0"/>
                          <w:autoSpaceDN w:val="0"/>
                          <w:adjustRightInd w:val="0"/>
                          <w:spacing w:after="0" w:line="240" w:lineRule="auto"/>
                          <w:rPr>
                            <w:rFonts w:ascii="Times New Roman" w:hAnsi="Times New Roman" w:cs="Times New Roman"/>
                            <w:sz w:val="24"/>
                            <w:szCs w:val="24"/>
                          </w:rPr>
                        </w:pPr>
                      </w:p>
                    </w:txbxContent>
                  </v:textbox>
                </v:rect>
                <w10:anchorlock/>
              </v:group>
            </w:pict>
          </mc:Fallback>
        </mc:AlternateContent>
      </w:r>
      <w:r>
        <w:rPr>
          <w:rFonts w:ascii="Times New Roman" w:hAnsi="Times New Roman" w:cs="Times New Roman"/>
          <w:noProof/>
          <w:sz w:val="20"/>
          <w:szCs w:val="20"/>
        </w:rPr>
        <mc:AlternateContent>
          <mc:Choice Requires="wpg">
            <w:drawing>
              <wp:inline distT="0" distB="0" distL="0" distR="0" wp14:anchorId="5E7272FF" wp14:editId="67B2821E">
                <wp:extent cx="1122680" cy="836295"/>
                <wp:effectExtent l="9525" t="9525" r="1270" b="1905"/>
                <wp:docPr id="57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836295"/>
                          <a:chOff x="0" y="0"/>
                          <a:chExt cx="1768" cy="1317"/>
                        </a:xfrm>
                      </wpg:grpSpPr>
                      <wps:wsp>
                        <wps:cNvPr id="575" name="Rectangle 9"/>
                        <wps:cNvSpPr>
                          <a:spLocks/>
                        </wps:cNvSpPr>
                        <wps:spPr bwMode="auto">
                          <a:xfrm>
                            <a:off x="7" y="7"/>
                            <a:ext cx="1753" cy="1302"/>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Rectangle 10"/>
                        <wps:cNvSpPr>
                          <a:spLocks noChangeArrowheads="1"/>
                        </wps:cNvSpPr>
                        <wps:spPr bwMode="auto">
                          <a:xfrm>
                            <a:off x="175" y="112"/>
                            <a:ext cx="154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EA5" w:rsidRDefault="006B6EA5" w:rsidP="00331D35">
                              <w:pPr>
                                <w:spacing w:after="0" w:line="8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FDCAC5" wp14:editId="3058D03E">
                                    <wp:extent cx="990600" cy="571500"/>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0600" cy="571500"/>
                                            </a:xfrm>
                                            <a:prstGeom prst="rect">
                                              <a:avLst/>
                                            </a:prstGeom>
                                            <a:noFill/>
                                            <a:ln>
                                              <a:noFill/>
                                            </a:ln>
                                          </pic:spPr>
                                        </pic:pic>
                                      </a:graphicData>
                                    </a:graphic>
                                  </wp:inline>
                                </w:drawing>
                              </w:r>
                            </w:p>
                            <w:p w:rsidR="006B6EA5" w:rsidRDefault="006B6EA5" w:rsidP="00331D35">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g:wgp>
                  </a:graphicData>
                </a:graphic>
              </wp:inline>
            </w:drawing>
          </mc:Choice>
          <mc:Fallback>
            <w:pict>
              <v:group w14:anchorId="5E7272FF" id="Group 574" o:spid="_x0000_s1067" style="width:88.4pt;height:65.85pt;mso-position-horizontal-relative:char;mso-position-vertical-relative:line" coordsize="1768,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">
                <v:rect id="Rectangle 9" o:spid="_x0000_s1068" style="position:absolute;left:7;top:7;width:1753;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g9mMcA&#10;AADcAAAADwAAAGRycy9kb3ducmV2LnhtbESP3WrCQBSE74W+w3IEb6RuIvhD6iqiiEJBMNrSy9Ps&#10;MYnNng3ZVdO37xYEL4eZ+YaZLVpTiRs1rrSsIB5EIIgzq0vOFZyOm9cpCOeRNVaWScEvOVjMXzoz&#10;TLS984Fuqc9FgLBLUEHhfZ1I6bKCDLqBrYmDd7aNQR9kk0vd4D3ATSWHUTSWBksOCwXWtCoo+0mv&#10;RsEqHn8O+/GSPtLpl2/fL+vv/faiVK/bLt9AeGr9M/xo77SC0WQE/2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4PZjHAAAA3AAAAA8AAAAAAAAAAAAAAAAAmAIAAGRy&#10;cy9kb3ducmV2LnhtbFBLBQYAAAAABAAEAPUAAACMAwAAAAA=&#10;" filled="f">
                  <v:stroke dashstyle="dash"/>
                  <v:path arrowok="t"/>
                </v:rect>
                <v:rect id="Rectangle 10" o:spid="_x0000_s1069" style="position:absolute;left:175;top:112;width:154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OwcUA&#10;AADcAAAADwAAAGRycy9kb3ducmV2LnhtbESPT4vCMBTE7wt+h/AEb2uqo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w7BxQAAANwAAAAPAAAAAAAAAAAAAAAAAJgCAABkcnMv&#10;ZG93bnJldi54bWxQSwUGAAAAAAQABAD1AAAAigMAAAAA&#10;" filled="f" stroked="f">
                  <v:textbox inset="0,0,0,0">
                    <w:txbxContent>
                      <w:p w:rsidR="006B6EA5" w:rsidRDefault="006B6EA5" w:rsidP="00331D35">
                        <w:pPr>
                          <w:spacing w:after="0" w:line="8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FDCAC5" wp14:editId="3058D03E">
                              <wp:extent cx="990600" cy="571500"/>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90600" cy="571500"/>
                                      </a:xfrm>
                                      <a:prstGeom prst="rect">
                                        <a:avLst/>
                                      </a:prstGeom>
                                      <a:noFill/>
                                      <a:ln>
                                        <a:noFill/>
                                      </a:ln>
                                    </pic:spPr>
                                  </pic:pic>
                                </a:graphicData>
                              </a:graphic>
                            </wp:inline>
                          </w:drawing>
                        </w:r>
                      </w:p>
                      <w:p w:rsidR="006B6EA5" w:rsidRDefault="006B6EA5" w:rsidP="00331D35">
                        <w:pPr>
                          <w:widowControl w:val="0"/>
                          <w:autoSpaceDE w:val="0"/>
                          <w:autoSpaceDN w:val="0"/>
                          <w:adjustRightInd w:val="0"/>
                          <w:spacing w:after="0" w:line="240" w:lineRule="auto"/>
                          <w:rPr>
                            <w:rFonts w:ascii="Times New Roman" w:hAnsi="Times New Roman" w:cs="Times New Roman"/>
                            <w:sz w:val="24"/>
                            <w:szCs w:val="24"/>
                          </w:rPr>
                        </w:pPr>
                      </w:p>
                    </w:txbxContent>
                  </v:textbox>
                </v:rect>
                <w10:anchorlock/>
              </v:group>
            </w:pict>
          </mc:Fallback>
        </mc:AlternateContent>
      </w:r>
      <w:r>
        <w:rPr>
          <w:rFonts w:ascii="Times New Roman" w:hAnsi="Times New Roman" w:cs="Times New Roman"/>
          <w:noProof/>
          <w:sz w:val="20"/>
          <w:szCs w:val="20"/>
        </w:rPr>
        <mc:AlternateContent>
          <mc:Choice Requires="wpg">
            <w:drawing>
              <wp:inline distT="0" distB="0" distL="0" distR="0" wp14:anchorId="46369ECD" wp14:editId="3876F983">
                <wp:extent cx="1122680" cy="836295"/>
                <wp:effectExtent l="9525" t="9525" r="1270" b="1905"/>
                <wp:docPr id="57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836295"/>
                          <a:chOff x="0" y="0"/>
                          <a:chExt cx="1768" cy="1317"/>
                        </a:xfrm>
                      </wpg:grpSpPr>
                      <wps:wsp>
                        <wps:cNvPr id="578" name="Rectangle 6"/>
                        <wps:cNvSpPr>
                          <a:spLocks/>
                        </wps:cNvSpPr>
                        <wps:spPr bwMode="auto">
                          <a:xfrm>
                            <a:off x="7" y="7"/>
                            <a:ext cx="1753" cy="1302"/>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Rectangle 7"/>
                        <wps:cNvSpPr>
                          <a:spLocks noChangeArrowheads="1"/>
                        </wps:cNvSpPr>
                        <wps:spPr bwMode="auto">
                          <a:xfrm>
                            <a:off x="129" y="237"/>
                            <a:ext cx="148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EA5" w:rsidRDefault="006B6EA5" w:rsidP="00331D35">
                              <w:pPr>
                                <w:spacing w:after="0" w:line="8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4DEFF2" wp14:editId="2FFAD901">
                                    <wp:extent cx="952500" cy="542925"/>
                                    <wp:effectExtent l="0" t="0" r="0" b="9525"/>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0" cy="542925"/>
                                            </a:xfrm>
                                            <a:prstGeom prst="rect">
                                              <a:avLst/>
                                            </a:prstGeom>
                                            <a:noFill/>
                                            <a:ln>
                                              <a:noFill/>
                                            </a:ln>
                                          </pic:spPr>
                                        </pic:pic>
                                      </a:graphicData>
                                    </a:graphic>
                                  </wp:inline>
                                </w:drawing>
                              </w:r>
                            </w:p>
                            <w:p w:rsidR="006B6EA5" w:rsidRDefault="006B6EA5" w:rsidP="00331D35">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g:wgp>
                  </a:graphicData>
                </a:graphic>
              </wp:inline>
            </w:drawing>
          </mc:Choice>
          <mc:Fallback>
            <w:pict>
              <v:group w14:anchorId="46369ECD" id="Group 577" o:spid="_x0000_s1070" style="width:88.4pt;height:65.85pt;mso-position-horizontal-relative:char;mso-position-vertical-relative:line" coordsize="1768,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">
                <v:rect id="Rectangle 6" o:spid="_x0000_s1071" style="position:absolute;left:7;top:7;width:1753;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mSBsQA&#10;AADcAAAADwAAAGRycy9kb3ducmV2LnhtbERPTWvCQBC9C/6HZYReRDcRakN0FVGkhYJgWkuPY3ZM&#10;otnZkN1q/PfuQejx8b7ny87U4kqtqywriMcRCOLc6ooLBd9f21ECwnlkjbVlUnAnB8tFvzfHVNsb&#10;7+ma+UKEEHYpKii9b1IpXV6SQTe2DXHgTrY16ANsC6lbvIVwU8tJFE2lwYpDQ4kNrUvKL9mfUbCO&#10;pz+TYbyiQ5b8+u7zvDnu3s9KvQy61QyEp87/i5/uD63g9S2sDW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5kgbEAAAA3AAAAA8AAAAAAAAAAAAAAAAAmAIAAGRycy9k&#10;b3ducmV2LnhtbFBLBQYAAAAABAAEAPUAAACJAwAAAAA=&#10;" filled="f">
                  <v:stroke dashstyle="dash"/>
                  <v:path arrowok="t"/>
                </v:rect>
                <v:rect id="Rectangle 7" o:spid="_x0000_s1072" style="position:absolute;left:129;top:237;width:148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as8UA&#10;AADcAAAADwAAAGRycy9kb3ducmV2LnhtbESPT2vCQBTE74V+h+UVvNWNBau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JqzxQAAANwAAAAPAAAAAAAAAAAAAAAAAJgCAABkcnMv&#10;ZG93bnJldi54bWxQSwUGAAAAAAQABAD1AAAAigMAAAAA&#10;" filled="f" stroked="f">
                  <v:textbox inset="0,0,0,0">
                    <w:txbxContent>
                      <w:p w:rsidR="006B6EA5" w:rsidRDefault="006B6EA5" w:rsidP="00331D35">
                        <w:pPr>
                          <w:spacing w:after="0" w:line="8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4DEFF2" wp14:editId="2FFAD901">
                              <wp:extent cx="952500" cy="542925"/>
                              <wp:effectExtent l="0" t="0" r="0" b="9525"/>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0" cy="542925"/>
                                      </a:xfrm>
                                      <a:prstGeom prst="rect">
                                        <a:avLst/>
                                      </a:prstGeom>
                                      <a:noFill/>
                                      <a:ln>
                                        <a:noFill/>
                                      </a:ln>
                                    </pic:spPr>
                                  </pic:pic>
                                </a:graphicData>
                              </a:graphic>
                            </wp:inline>
                          </w:drawing>
                        </w:r>
                      </w:p>
                      <w:p w:rsidR="006B6EA5" w:rsidRDefault="006B6EA5" w:rsidP="00331D35">
                        <w:pPr>
                          <w:widowControl w:val="0"/>
                          <w:autoSpaceDE w:val="0"/>
                          <w:autoSpaceDN w:val="0"/>
                          <w:adjustRightInd w:val="0"/>
                          <w:spacing w:after="0" w:line="240" w:lineRule="auto"/>
                          <w:rPr>
                            <w:rFonts w:ascii="Times New Roman" w:hAnsi="Times New Roman" w:cs="Times New Roman"/>
                            <w:sz w:val="24"/>
                            <w:szCs w:val="24"/>
                          </w:rPr>
                        </w:pPr>
                      </w:p>
                    </w:txbxContent>
                  </v:textbox>
                </v:rect>
                <w10:anchorlock/>
              </v:group>
            </w:pict>
          </mc:Fallback>
        </mc:AlternateContent>
      </w:r>
      <w:r>
        <w:rPr>
          <w:rFonts w:ascii="Times New Roman" w:hAnsi="Times New Roman" w:cs="Times New Roman"/>
          <w:noProof/>
          <w:sz w:val="20"/>
          <w:szCs w:val="20"/>
        </w:rPr>
        <mc:AlternateContent>
          <mc:Choice Requires="wpg">
            <w:drawing>
              <wp:inline distT="0" distB="0" distL="0" distR="0" wp14:anchorId="474EE4AA" wp14:editId="38A731F0">
                <wp:extent cx="1202055" cy="836295"/>
                <wp:effectExtent l="9525" t="9525" r="7620" b="1905"/>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2055" cy="836295"/>
                          <a:chOff x="0" y="0"/>
                          <a:chExt cx="1893" cy="1317"/>
                        </a:xfrm>
                      </wpg:grpSpPr>
                      <wps:wsp>
                        <wps:cNvPr id="581" name="Rectangle 3"/>
                        <wps:cNvSpPr>
                          <a:spLocks/>
                        </wps:cNvSpPr>
                        <wps:spPr bwMode="auto">
                          <a:xfrm>
                            <a:off x="7" y="7"/>
                            <a:ext cx="1878" cy="1302"/>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Rectangle 4"/>
                        <wps:cNvSpPr>
                          <a:spLocks noChangeArrowheads="1"/>
                        </wps:cNvSpPr>
                        <wps:spPr bwMode="auto">
                          <a:xfrm>
                            <a:off x="88" y="159"/>
                            <a:ext cx="172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EA5" w:rsidRDefault="006B6EA5" w:rsidP="00331D35">
                              <w:pPr>
                                <w:spacing w:after="0" w:line="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85D34C" wp14:editId="0F07BA58">
                                    <wp:extent cx="1104900" cy="590550"/>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04900" cy="590550"/>
                                            </a:xfrm>
                                            <a:prstGeom prst="rect">
                                              <a:avLst/>
                                            </a:prstGeom>
                                            <a:noFill/>
                                            <a:ln>
                                              <a:noFill/>
                                            </a:ln>
                                          </pic:spPr>
                                        </pic:pic>
                                      </a:graphicData>
                                    </a:graphic>
                                  </wp:inline>
                                </w:drawing>
                              </w:r>
                            </w:p>
                            <w:p w:rsidR="006B6EA5" w:rsidRDefault="006B6EA5" w:rsidP="00331D35">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g:wgp>
                  </a:graphicData>
                </a:graphic>
              </wp:inline>
            </w:drawing>
          </mc:Choice>
          <mc:Fallback>
            <w:pict>
              <v:group w14:anchorId="474EE4AA" id="Group 580" o:spid="_x0000_s1073" style="width:94.65pt;height:65.85pt;mso-position-horizontal-relative:char;mso-position-vertical-relative:line" coordsize="1893,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">
                <v:rect id="Rectangle 3" o:spid="_x0000_s1074" style="position:absolute;left:7;top:7;width:1878;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LvMYA&#10;AADcAAAADwAAAGRycy9kb3ducmV2LnhtbESPQWvCQBSE70L/w/IKXqRuIighdRWxiIIgGNvS42v2&#10;NYnNvg3ZVeO/dwXB4zAz3zDTeWdqcabWVZYVxMMIBHFudcWFgs/D6i0B4TyyxtoyKbiSg/nspTfF&#10;VNsL7+mc+UIECLsUFZTeN6mULi/JoBvahjh4f7Y16INsC6lbvAS4qeUoiibSYMVhocSGliXl/9nJ&#10;KFjGk+/RIF7QV5b8+G57/PjdrY9K9V+7xTsIT51/hh/tjVYwTmK4nw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ZLvMYAAADcAAAADwAAAAAAAAAAAAAAAACYAgAAZHJz&#10;L2Rvd25yZXYueG1sUEsFBgAAAAAEAAQA9QAAAIsDAAAAAA==&#10;" filled="f">
                  <v:stroke dashstyle="dash"/>
                  <v:path arrowok="t"/>
                </v:rect>
                <v:rect id="Rectangle 4" o:spid="_x0000_s1075" style="position:absolute;left:88;top:159;width:1720;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45cYA&#10;AADcAAAADwAAAGRycy9kb3ducmV2LnhtbESPQWvCQBSE7wX/w/KE3uqmAUu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l45cYAAADcAAAADwAAAAAAAAAAAAAAAACYAgAAZHJz&#10;L2Rvd25yZXYueG1sUEsFBgAAAAAEAAQA9QAAAIsDAAAAAA==&#10;" filled="f" stroked="f">
                  <v:textbox inset="0,0,0,0">
                    <w:txbxContent>
                      <w:p w:rsidR="006B6EA5" w:rsidRDefault="006B6EA5" w:rsidP="00331D35">
                        <w:pPr>
                          <w:spacing w:after="0" w:line="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85D34C" wp14:editId="0F07BA58">
                              <wp:extent cx="1104900" cy="590550"/>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04900" cy="590550"/>
                                      </a:xfrm>
                                      <a:prstGeom prst="rect">
                                        <a:avLst/>
                                      </a:prstGeom>
                                      <a:noFill/>
                                      <a:ln>
                                        <a:noFill/>
                                      </a:ln>
                                    </pic:spPr>
                                  </pic:pic>
                                </a:graphicData>
                              </a:graphic>
                            </wp:inline>
                          </w:drawing>
                        </w:r>
                      </w:p>
                      <w:p w:rsidR="006B6EA5" w:rsidRDefault="006B6EA5" w:rsidP="00331D35">
                        <w:pPr>
                          <w:widowControl w:val="0"/>
                          <w:autoSpaceDE w:val="0"/>
                          <w:autoSpaceDN w:val="0"/>
                          <w:adjustRightInd w:val="0"/>
                          <w:spacing w:after="0" w:line="240" w:lineRule="auto"/>
                          <w:rPr>
                            <w:rFonts w:ascii="Times New Roman" w:hAnsi="Times New Roman" w:cs="Times New Roman"/>
                            <w:sz w:val="24"/>
                            <w:szCs w:val="24"/>
                          </w:rPr>
                        </w:pPr>
                      </w:p>
                    </w:txbxContent>
                  </v:textbox>
                </v:rect>
                <w10:anchorlock/>
              </v:group>
            </w:pict>
          </mc:Fallback>
        </mc:AlternateContent>
      </w:r>
    </w:p>
    <w:p w:rsidR="00331D35" w:rsidRDefault="00331D35" w:rsidP="00331D35">
      <w:pPr>
        <w:spacing w:after="0"/>
        <w:rPr>
          <w:rFonts w:ascii="Times New Roman" w:hAnsi="Times New Roman" w:cs="Times New Roman"/>
          <w:sz w:val="24"/>
          <w:szCs w:val="24"/>
        </w:rPr>
      </w:pPr>
    </w:p>
    <w:p w:rsidR="00331D35" w:rsidRDefault="00331D35" w:rsidP="00331D35">
      <w:pPr>
        <w:spacing w:after="0"/>
        <w:rPr>
          <w:rFonts w:ascii="Times New Roman" w:hAnsi="Times New Roman" w:cs="Times New Roman"/>
          <w:sz w:val="24"/>
          <w:szCs w:val="24"/>
        </w:rPr>
      </w:pPr>
      <w:r>
        <w:rPr>
          <w:noProof/>
        </w:rPr>
        <w:lastRenderedPageBreak/>
        <w:drawing>
          <wp:inline distT="0" distB="0" distL="0" distR="0" wp14:anchorId="7F35F45A" wp14:editId="53EC0BB1">
            <wp:extent cx="7781194" cy="6012335"/>
            <wp:effectExtent l="7938" t="0" r="0" b="0"/>
            <wp:docPr id="585" name="Picture 585" descr="... your own placemat – download the blank MyPlate template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42523977304_861" descr="... your own placemat – download the blank MyPlate template her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7794512" cy="6022625"/>
                    </a:xfrm>
                    <a:prstGeom prst="rect">
                      <a:avLst/>
                    </a:prstGeom>
                    <a:noFill/>
                    <a:ln>
                      <a:noFill/>
                    </a:ln>
                  </pic:spPr>
                </pic:pic>
              </a:graphicData>
            </a:graphic>
          </wp:inline>
        </w:drawing>
      </w:r>
    </w:p>
    <w:p w:rsidR="00331D35" w:rsidRDefault="00331D35" w:rsidP="00331D35">
      <w:pPr>
        <w:widowControl w:val="0"/>
        <w:spacing w:before="61" w:after="0" w:line="544" w:lineRule="exact"/>
        <w:ind w:left="93" w:right="32"/>
        <w:jc w:val="center"/>
        <w:rPr>
          <w:rFonts w:ascii="Arial" w:eastAsia="Arial" w:hAnsi="Arial" w:cs="Arial"/>
          <w:color w:val="3D3D3F"/>
          <w:position w:val="17"/>
          <w:sz w:val="29"/>
          <w:szCs w:val="29"/>
        </w:rPr>
      </w:pPr>
    </w:p>
    <w:p w:rsidR="00331D35" w:rsidRDefault="00331D35" w:rsidP="00331D35">
      <w:pPr>
        <w:jc w:val="center"/>
        <w:rPr>
          <w:rFonts w:ascii="Times New Roman" w:hAnsi="Times New Roman"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31D35" w:rsidRPr="002F185B" w:rsidRDefault="00331D35" w:rsidP="00331D35">
      <w:pPr>
        <w:jc w:val="center"/>
        <w:rPr>
          <w:rFonts w:ascii="Times New Roman" w:hAnsi="Times New Roman"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F185B">
        <w:rPr>
          <w:rFonts w:ascii="Times New Roman" w:hAnsi="Times New Roman"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Health Education Curriculum</w:t>
      </w:r>
    </w:p>
    <w:p w:rsidR="00331D35" w:rsidRDefault="00331D35" w:rsidP="00331D35">
      <w:pPr>
        <w:widowControl w:val="0"/>
        <w:spacing w:before="61" w:after="0" w:line="544" w:lineRule="exact"/>
        <w:ind w:left="93" w:right="32"/>
        <w:rPr>
          <w:rFonts w:ascii="Arial" w:eastAsia="Arial" w:hAnsi="Arial" w:cs="Arial"/>
          <w:color w:val="3D3D3F"/>
          <w:position w:val="17"/>
          <w:sz w:val="29"/>
          <w:szCs w:val="29"/>
        </w:rPr>
      </w:pPr>
    </w:p>
    <w:p w:rsidR="00331D35" w:rsidRDefault="00331D35" w:rsidP="00331D35">
      <w:pPr>
        <w:widowControl w:val="0"/>
        <w:spacing w:before="61" w:after="0" w:line="544" w:lineRule="exact"/>
        <w:ind w:left="93" w:right="32"/>
        <w:jc w:val="center"/>
        <w:rPr>
          <w:rFonts w:ascii="Arial" w:eastAsia="Arial" w:hAnsi="Arial" w:cs="Arial"/>
          <w:color w:val="3D3D3F"/>
          <w:position w:val="17"/>
          <w:sz w:val="29"/>
          <w:szCs w:val="29"/>
        </w:rPr>
      </w:pPr>
      <w:r>
        <w:rPr>
          <w:noProof/>
        </w:rPr>
        <w:drawing>
          <wp:anchor distT="0" distB="0" distL="114300" distR="114300" simplePos="0" relativeHeight="251708416" behindDoc="1" locked="0" layoutInCell="1" allowOverlap="1" wp14:anchorId="49900881" wp14:editId="35A31DAC">
            <wp:simplePos x="0" y="0"/>
            <wp:positionH relativeFrom="margin">
              <wp:align>center</wp:align>
            </wp:positionH>
            <wp:positionV relativeFrom="paragraph">
              <wp:posOffset>45085</wp:posOffset>
            </wp:positionV>
            <wp:extent cx="4762500" cy="4229100"/>
            <wp:effectExtent l="0" t="0" r="0" b="0"/>
            <wp:wrapTight wrapText="bothSides">
              <wp:wrapPolygon edited="0">
                <wp:start x="0" y="0"/>
                <wp:lineTo x="0" y="21503"/>
                <wp:lineTo x="21514" y="21503"/>
                <wp:lineTo x="21514" y="0"/>
                <wp:lineTo x="0" y="0"/>
              </wp:wrapPolygon>
            </wp:wrapTight>
            <wp:docPr id="586" name="Picture 586" descr="http://www.mpsaz.org/patterson/grade_level/second_grade/images/books_and_ap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53762009999_1056" descr="http://www.mpsaz.org/patterson/grade_level/second_grade/images/books_and_appl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62500" cy="422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D35" w:rsidRDefault="00331D35" w:rsidP="00331D35">
      <w:pPr>
        <w:widowControl w:val="0"/>
        <w:spacing w:before="61" w:after="0" w:line="544" w:lineRule="exact"/>
        <w:ind w:left="93" w:right="32"/>
        <w:jc w:val="center"/>
        <w:rPr>
          <w:rFonts w:ascii="Arial" w:eastAsia="Arial" w:hAnsi="Arial" w:cs="Arial"/>
          <w:color w:val="3D3D3F"/>
          <w:position w:val="17"/>
          <w:sz w:val="29"/>
          <w:szCs w:val="29"/>
        </w:rPr>
      </w:pPr>
    </w:p>
    <w:p w:rsidR="00331D35" w:rsidRDefault="00331D35" w:rsidP="00331D35">
      <w:pPr>
        <w:widowControl w:val="0"/>
        <w:spacing w:before="61" w:after="0" w:line="544" w:lineRule="exact"/>
        <w:ind w:left="93" w:right="32"/>
        <w:jc w:val="center"/>
        <w:rPr>
          <w:rFonts w:ascii="Arial" w:eastAsia="Arial" w:hAnsi="Arial" w:cs="Arial"/>
          <w:color w:val="3D3D3F"/>
          <w:position w:val="17"/>
          <w:sz w:val="29"/>
          <w:szCs w:val="29"/>
        </w:rPr>
      </w:pPr>
    </w:p>
    <w:p w:rsidR="00331D35" w:rsidRDefault="00331D35" w:rsidP="00331D35">
      <w:pPr>
        <w:widowControl w:val="0"/>
        <w:spacing w:before="61" w:after="0" w:line="544" w:lineRule="exact"/>
        <w:ind w:left="93" w:right="32"/>
        <w:jc w:val="center"/>
        <w:rPr>
          <w:rFonts w:ascii="Arial" w:eastAsia="Arial" w:hAnsi="Arial" w:cs="Arial"/>
          <w:color w:val="3D3D3F"/>
          <w:position w:val="17"/>
          <w:sz w:val="29"/>
          <w:szCs w:val="29"/>
        </w:rPr>
      </w:pPr>
    </w:p>
    <w:p w:rsidR="00331D35" w:rsidRDefault="00331D35" w:rsidP="00331D35">
      <w:pPr>
        <w:widowControl w:val="0"/>
        <w:spacing w:before="61" w:after="0" w:line="544" w:lineRule="exact"/>
        <w:ind w:left="93" w:right="32"/>
        <w:jc w:val="center"/>
        <w:rPr>
          <w:rFonts w:ascii="Arial" w:eastAsia="Arial" w:hAnsi="Arial" w:cs="Arial"/>
          <w:color w:val="3D3D3F"/>
          <w:position w:val="17"/>
          <w:sz w:val="29"/>
          <w:szCs w:val="29"/>
        </w:rPr>
      </w:pPr>
    </w:p>
    <w:p w:rsidR="00331D35" w:rsidRDefault="00331D35" w:rsidP="00331D35">
      <w:pPr>
        <w:widowControl w:val="0"/>
        <w:spacing w:before="61" w:after="0" w:line="544" w:lineRule="exact"/>
        <w:ind w:left="93" w:right="32"/>
        <w:jc w:val="center"/>
        <w:rPr>
          <w:rFonts w:ascii="Arial" w:eastAsia="Arial" w:hAnsi="Arial" w:cs="Arial"/>
          <w:color w:val="3D3D3F"/>
          <w:position w:val="17"/>
          <w:sz w:val="29"/>
          <w:szCs w:val="29"/>
        </w:rPr>
      </w:pPr>
    </w:p>
    <w:p w:rsidR="00331D35" w:rsidRDefault="00331D35" w:rsidP="00331D35">
      <w:pPr>
        <w:widowControl w:val="0"/>
        <w:spacing w:before="61" w:after="0" w:line="544" w:lineRule="exact"/>
        <w:ind w:left="93" w:right="32"/>
        <w:jc w:val="center"/>
        <w:rPr>
          <w:rFonts w:ascii="Arial" w:eastAsia="Arial" w:hAnsi="Arial" w:cs="Arial"/>
          <w:color w:val="3D3D3F"/>
          <w:position w:val="17"/>
          <w:sz w:val="29"/>
          <w:szCs w:val="29"/>
        </w:rPr>
      </w:pPr>
    </w:p>
    <w:p w:rsidR="00331D35" w:rsidRDefault="00331D35" w:rsidP="00331D35">
      <w:pPr>
        <w:widowControl w:val="0"/>
        <w:spacing w:before="61" w:after="0" w:line="544" w:lineRule="exact"/>
        <w:ind w:left="93" w:right="32"/>
        <w:jc w:val="center"/>
        <w:rPr>
          <w:rFonts w:ascii="Arial" w:eastAsia="Arial" w:hAnsi="Arial" w:cs="Arial"/>
          <w:color w:val="3D3D3F"/>
          <w:position w:val="17"/>
          <w:sz w:val="29"/>
          <w:szCs w:val="29"/>
        </w:rPr>
      </w:pPr>
    </w:p>
    <w:p w:rsidR="00331D35" w:rsidRDefault="00331D35" w:rsidP="00331D35">
      <w:pPr>
        <w:widowControl w:val="0"/>
        <w:spacing w:before="61" w:after="0" w:line="544" w:lineRule="exact"/>
        <w:ind w:left="93" w:right="32"/>
        <w:jc w:val="center"/>
        <w:rPr>
          <w:rFonts w:ascii="Arial" w:eastAsia="Arial" w:hAnsi="Arial" w:cs="Arial"/>
          <w:color w:val="3D3D3F"/>
          <w:position w:val="17"/>
          <w:sz w:val="29"/>
          <w:szCs w:val="29"/>
        </w:rPr>
      </w:pPr>
    </w:p>
    <w:p w:rsidR="00331D35" w:rsidRDefault="00331D35" w:rsidP="00331D35">
      <w:pPr>
        <w:tabs>
          <w:tab w:val="left" w:pos="1005"/>
        </w:tabs>
        <w:rPr>
          <w:rFonts w:ascii="Times New Roman" w:hAnsi="Times New Roman" w:cs="Times New Roman"/>
          <w:sz w:val="24"/>
          <w:szCs w:val="24"/>
        </w:rPr>
      </w:pPr>
    </w:p>
    <w:p w:rsidR="00331D35" w:rsidRDefault="00331D35" w:rsidP="00331D35">
      <w:pPr>
        <w:tabs>
          <w:tab w:val="left" w:pos="1005"/>
        </w:tabs>
        <w:rPr>
          <w:rFonts w:ascii="Times New Roman" w:hAnsi="Times New Roman" w:cs="Times New Roman"/>
          <w:sz w:val="24"/>
          <w:szCs w:val="24"/>
        </w:rPr>
      </w:pPr>
    </w:p>
    <w:p w:rsidR="00331D35" w:rsidRDefault="00331D35" w:rsidP="00331D35">
      <w:pPr>
        <w:tabs>
          <w:tab w:val="left" w:pos="1005"/>
        </w:tabs>
        <w:rPr>
          <w:rFonts w:ascii="Times New Roman" w:hAnsi="Times New Roman" w:cs="Times New Roman"/>
          <w:sz w:val="24"/>
          <w:szCs w:val="24"/>
        </w:rPr>
      </w:pPr>
    </w:p>
    <w:p w:rsidR="00331D35" w:rsidRDefault="00331D35" w:rsidP="00331D35">
      <w:pPr>
        <w:tabs>
          <w:tab w:val="left" w:pos="1005"/>
        </w:tabs>
        <w:rPr>
          <w:rFonts w:ascii="Times New Roman" w:hAnsi="Times New Roman" w:cs="Times New Roman"/>
          <w:sz w:val="24"/>
          <w:szCs w:val="24"/>
        </w:rPr>
      </w:pPr>
    </w:p>
    <w:p w:rsidR="00331D35" w:rsidRDefault="00331D35" w:rsidP="00331D35">
      <w:pPr>
        <w:tabs>
          <w:tab w:val="left" w:pos="1005"/>
        </w:tabs>
        <w:rPr>
          <w:rFonts w:ascii="Times New Roman" w:hAnsi="Times New Roman" w:cs="Times New Roman"/>
          <w:sz w:val="24"/>
          <w:szCs w:val="24"/>
        </w:rPr>
      </w:pPr>
    </w:p>
    <w:p w:rsidR="00331D35" w:rsidRDefault="00331D35" w:rsidP="00331D35">
      <w:pPr>
        <w:tabs>
          <w:tab w:val="left" w:pos="1005"/>
        </w:tabs>
        <w:rPr>
          <w:rFonts w:ascii="Times New Roman" w:hAnsi="Times New Roman" w:cs="Times New Roman"/>
          <w:sz w:val="24"/>
          <w:szCs w:val="24"/>
        </w:rPr>
      </w:pPr>
      <w:r>
        <w:rPr>
          <w:noProof/>
        </w:rPr>
        <mc:AlternateContent>
          <mc:Choice Requires="wps">
            <w:drawing>
              <wp:anchor distT="0" distB="0" distL="114300" distR="114300" simplePos="0" relativeHeight="251710464" behindDoc="0" locked="0" layoutInCell="1" allowOverlap="1" wp14:anchorId="55A91611" wp14:editId="52C079BF">
                <wp:simplePos x="0" y="0"/>
                <wp:positionH relativeFrom="margin">
                  <wp:align>right</wp:align>
                </wp:positionH>
                <wp:positionV relativeFrom="paragraph">
                  <wp:posOffset>291465</wp:posOffset>
                </wp:positionV>
                <wp:extent cx="5943600" cy="1828800"/>
                <wp:effectExtent l="0" t="0" r="0" b="0"/>
                <wp:wrapSquare wrapText="bothSides"/>
                <wp:docPr id="587" name="Text Box 587"/>
                <wp:cNvGraphicFramePr/>
                <a:graphic xmlns:a="http://schemas.openxmlformats.org/drawingml/2006/main">
                  <a:graphicData uri="http://schemas.microsoft.com/office/word/2010/wordprocessingShape">
                    <wps:wsp>
                      <wps:cNvSpPr txBox="1"/>
                      <wps:spPr>
                        <a:xfrm>
                          <a:off x="0" y="0"/>
                          <a:ext cx="5943600" cy="1828800"/>
                        </a:xfrm>
                        <a:prstGeom prst="rect">
                          <a:avLst/>
                        </a:prstGeom>
                        <a:noFill/>
                        <a:ln>
                          <a:noFill/>
                        </a:ln>
                        <a:effectLst/>
                      </wps:spPr>
                      <wps:txbx>
                        <w:txbxContent>
                          <w:p w:rsidR="006B6EA5" w:rsidRPr="00331D35" w:rsidRDefault="006B6EA5" w:rsidP="00331D35">
                            <w:pPr>
                              <w:tabs>
                                <w:tab w:val="left" w:pos="1005"/>
                              </w:tabs>
                              <w:jc w:val="center"/>
                              <w:rPr>
                                <w:rFonts w:ascii="Times New Roman" w:hAnsi="Times New Roman"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31D35">
                              <w:rPr>
                                <w:rFonts w:ascii="Times New Roman" w:hAnsi="Times New Roman"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Second 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A91611" id="Text Box 587" o:spid="_x0000_s1076" type="#_x0000_t202" style="position:absolute;margin-left:416.8pt;margin-top:22.95pt;width:468pt;height:2in;z-index:2517104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" filled="f" stroked="f">
                <v:textbox style="mso-fit-shape-to-text:t">
                  <w:txbxContent>
                    <w:p w:rsidR="006B6EA5" w:rsidRPr="00331D35" w:rsidRDefault="006B6EA5" w:rsidP="00331D35">
                      <w:pPr>
                        <w:tabs>
                          <w:tab w:val="left" w:pos="1005"/>
                        </w:tabs>
                        <w:jc w:val="center"/>
                        <w:rPr>
                          <w:rFonts w:ascii="Times New Roman" w:hAnsi="Times New Roman"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31D35">
                        <w:rPr>
                          <w:rFonts w:ascii="Times New Roman" w:hAnsi="Times New Roman"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Second Grade</w:t>
                      </w:r>
                    </w:p>
                  </w:txbxContent>
                </v:textbox>
                <w10:wrap type="square" anchorx="margin"/>
              </v:shape>
            </w:pict>
          </mc:Fallback>
        </mc:AlternateContent>
      </w:r>
    </w:p>
    <w:p w:rsidR="00331D35" w:rsidRDefault="00331D35" w:rsidP="00331D35">
      <w:pPr>
        <w:tabs>
          <w:tab w:val="left" w:pos="1005"/>
        </w:tabs>
        <w:rPr>
          <w:rFonts w:ascii="Times New Roman" w:hAnsi="Times New Roman" w:cs="Times New Roman"/>
          <w:sz w:val="24"/>
          <w:szCs w:val="24"/>
        </w:rPr>
      </w:pPr>
    </w:p>
    <w:p w:rsidR="00331D35" w:rsidRDefault="00331D35" w:rsidP="00331D35">
      <w:pPr>
        <w:tabs>
          <w:tab w:val="left" w:pos="1005"/>
        </w:tabs>
        <w:rPr>
          <w:rFonts w:ascii="Times New Roman" w:hAnsi="Times New Roman" w:cs="Times New Roman"/>
          <w:sz w:val="24"/>
          <w:szCs w:val="24"/>
        </w:rPr>
      </w:pPr>
    </w:p>
    <w:p w:rsidR="00331D35" w:rsidRPr="00FE1B88" w:rsidRDefault="00331D35" w:rsidP="00331D35">
      <w:pPr>
        <w:rPr>
          <w:rFonts w:ascii="Times New Roman" w:hAnsi="Times New Roman" w:cs="Times New Roman"/>
          <w:b/>
          <w:sz w:val="24"/>
          <w:szCs w:val="24"/>
        </w:rPr>
      </w:pPr>
      <w:r w:rsidRPr="00FE1B88">
        <w:rPr>
          <w:rFonts w:ascii="Times New Roman" w:hAnsi="Times New Roman" w:cs="Times New Roman"/>
          <w:b/>
          <w:sz w:val="24"/>
          <w:szCs w:val="24"/>
          <w:u w:val="single"/>
        </w:rPr>
        <w:lastRenderedPageBreak/>
        <w:t>Learning Content</w:t>
      </w:r>
      <w:r w:rsidRPr="00FE1B88">
        <w:rPr>
          <w:rFonts w:ascii="Times New Roman" w:hAnsi="Times New Roman" w:cs="Times New Roman"/>
          <w:sz w:val="24"/>
          <w:szCs w:val="24"/>
        </w:rPr>
        <w:t xml:space="preserve">:  </w:t>
      </w:r>
      <w:r>
        <w:rPr>
          <w:rFonts w:ascii="Times New Roman" w:hAnsi="Times New Roman" w:cs="Times New Roman"/>
          <w:sz w:val="24"/>
          <w:szCs w:val="24"/>
        </w:rPr>
        <w:t xml:space="preserve">Hygiene </w:t>
      </w:r>
    </w:p>
    <w:p w:rsidR="00331D35" w:rsidRPr="00453641" w:rsidRDefault="00331D35" w:rsidP="00163C2B">
      <w:pPr>
        <w:rPr>
          <w:rFonts w:ascii="Times New Roman" w:hAnsi="Times New Roman" w:cs="Times New Roman"/>
          <w:sz w:val="24"/>
          <w:szCs w:val="24"/>
        </w:rPr>
      </w:pPr>
      <w:r>
        <w:rPr>
          <w:rFonts w:ascii="Times New Roman" w:hAnsi="Times New Roman" w:cs="Times New Roman"/>
          <w:b/>
          <w:sz w:val="24"/>
          <w:szCs w:val="24"/>
          <w:u w:val="single"/>
        </w:rPr>
        <w:t>Essential Question:</w:t>
      </w:r>
      <w:r w:rsidRPr="006B0A80">
        <w:rPr>
          <w:rFonts w:ascii="Times New Roman" w:hAnsi="Times New Roman" w:cs="Times New Roman"/>
          <w:b/>
          <w:sz w:val="24"/>
          <w:szCs w:val="24"/>
        </w:rPr>
        <w:t xml:space="preserve"> </w:t>
      </w:r>
      <w:r w:rsidRPr="006B0A80">
        <w:rPr>
          <w:rFonts w:ascii="Times New Roman" w:hAnsi="Times New Roman" w:cs="Times New Roman"/>
          <w:sz w:val="24"/>
          <w:szCs w:val="24"/>
        </w:rPr>
        <w:t xml:space="preserve"> </w:t>
      </w:r>
      <w:r>
        <w:rPr>
          <w:rFonts w:ascii="Times New Roman" w:hAnsi="Times New Roman" w:cs="Times New Roman"/>
          <w:sz w:val="24"/>
          <w:szCs w:val="24"/>
        </w:rPr>
        <w:t>How can we protect ourselves from germs? What can we do to prevent spreading germs?</w:t>
      </w:r>
    </w:p>
    <w:p w:rsidR="00331D35" w:rsidRPr="00453641" w:rsidRDefault="00331D35" w:rsidP="00331D35">
      <w:pPr>
        <w:ind w:left="720" w:hanging="720"/>
      </w:pPr>
      <w:r>
        <w:rPr>
          <w:rFonts w:ascii="Times New Roman" w:hAnsi="Times New Roman" w:cs="Times New Roman"/>
          <w:b/>
          <w:sz w:val="24"/>
          <w:szCs w:val="24"/>
          <w:u w:val="single"/>
        </w:rPr>
        <w:t>Big Idea</w:t>
      </w:r>
      <w:r w:rsidRPr="00FE1B88">
        <w:rPr>
          <w:rFonts w:ascii="Times New Roman" w:hAnsi="Times New Roman" w:cs="Times New Roman"/>
          <w:b/>
          <w:sz w:val="24"/>
          <w:szCs w:val="24"/>
          <w:u w:val="single"/>
        </w:rPr>
        <w:t>:</w:t>
      </w:r>
      <w:r>
        <w:t xml:space="preserve"> </w:t>
      </w:r>
      <w:r w:rsidRPr="00453641">
        <w:rPr>
          <w:rFonts w:ascii="Times New Roman" w:hAnsi="Times New Roman" w:cs="Times New Roman"/>
          <w:sz w:val="24"/>
          <w:szCs w:val="24"/>
        </w:rPr>
        <w:t>Proper hygiene against germs</w:t>
      </w:r>
    </w:p>
    <w:p w:rsidR="00331D35" w:rsidRPr="00FE1B88" w:rsidRDefault="00331D35" w:rsidP="00331D35">
      <w:pPr>
        <w:ind w:left="720" w:hanging="720"/>
        <w:rPr>
          <w:rFonts w:ascii="Times New Roman" w:hAnsi="Times New Roman" w:cs="Times New Roman"/>
          <w:sz w:val="24"/>
          <w:szCs w:val="24"/>
        </w:rPr>
      </w:pPr>
      <w:r>
        <w:rPr>
          <w:rFonts w:ascii="Times New Roman" w:hAnsi="Times New Roman" w:cs="Times New Roman"/>
          <w:b/>
          <w:sz w:val="24"/>
          <w:szCs w:val="24"/>
          <w:u w:val="single"/>
        </w:rPr>
        <w:t>Vocabulary:</w:t>
      </w:r>
      <w:r w:rsidRPr="00FE1B88">
        <w:rPr>
          <w:rFonts w:ascii="Times New Roman" w:hAnsi="Times New Roman" w:cs="Times New Roman"/>
          <w:sz w:val="24"/>
          <w:szCs w:val="24"/>
        </w:rPr>
        <w:t xml:space="preserve"> </w:t>
      </w:r>
      <w:r w:rsidRPr="00FE1B88">
        <w:rPr>
          <w:rFonts w:ascii="Times New Roman" w:hAnsi="Times New Roman" w:cs="Times New Roman"/>
          <w:sz w:val="24"/>
          <w:szCs w:val="24"/>
        </w:rPr>
        <w:tab/>
      </w:r>
      <w:r>
        <w:rPr>
          <w:rFonts w:ascii="Times New Roman" w:hAnsi="Times New Roman" w:cs="Times New Roman"/>
          <w:sz w:val="24"/>
          <w:szCs w:val="24"/>
        </w:rPr>
        <w:t>Germs, Hygiene, Skin, Protection</w:t>
      </w:r>
    </w:p>
    <w:p w:rsidR="00331D35" w:rsidRPr="00FE1B88" w:rsidRDefault="00331D35" w:rsidP="00331D35">
      <w:pPr>
        <w:ind w:left="720" w:hanging="720"/>
        <w:rPr>
          <w:rFonts w:ascii="Times New Roman" w:hAnsi="Times New Roman" w:cs="Times New Roman"/>
          <w:b/>
          <w:sz w:val="24"/>
          <w:szCs w:val="24"/>
          <w:u w:val="single"/>
        </w:rPr>
      </w:pPr>
      <w:r w:rsidRPr="00FE1B88">
        <w:rPr>
          <w:rFonts w:ascii="Times New Roman" w:hAnsi="Times New Roman" w:cs="Times New Roman"/>
          <w:b/>
          <w:sz w:val="24"/>
          <w:szCs w:val="24"/>
          <w:u w:val="single"/>
        </w:rPr>
        <w:t>National Standards:</w:t>
      </w:r>
    </w:p>
    <w:p w:rsidR="00331D35" w:rsidRPr="00FE1B88" w:rsidRDefault="00331D35" w:rsidP="00331D35">
      <w:pPr>
        <w:pStyle w:val="ListParagraph"/>
        <w:numPr>
          <w:ilvl w:val="0"/>
          <w:numId w:val="11"/>
        </w:numPr>
        <w:rPr>
          <w:rFonts w:ascii="Times New Roman" w:hAnsi="Times New Roman" w:cs="Times New Roman"/>
          <w:b/>
          <w:sz w:val="24"/>
          <w:szCs w:val="24"/>
          <w:u w:val="single"/>
        </w:rPr>
      </w:pPr>
      <w:r w:rsidRPr="00FE1B88">
        <w:rPr>
          <w:rFonts w:ascii="Times New Roman" w:hAnsi="Times New Roman" w:cs="Times New Roman"/>
          <w:sz w:val="24"/>
          <w:szCs w:val="24"/>
          <w:u w:val="single"/>
        </w:rPr>
        <w:t>Standard #1:</w:t>
      </w:r>
      <w:r w:rsidRPr="00FE1B88">
        <w:rPr>
          <w:rFonts w:ascii="Times New Roman" w:hAnsi="Times New Roman" w:cs="Times New Roman"/>
          <w:sz w:val="24"/>
          <w:szCs w:val="24"/>
        </w:rPr>
        <w:t xml:space="preserve">  Students will comprehend concepts related to health promotion and disease prevention to enhance health.</w:t>
      </w:r>
    </w:p>
    <w:p w:rsidR="00331D35" w:rsidRPr="00FE1B88" w:rsidRDefault="00331D35" w:rsidP="00331D35">
      <w:pPr>
        <w:pStyle w:val="ListParagraph"/>
        <w:numPr>
          <w:ilvl w:val="0"/>
          <w:numId w:val="11"/>
        </w:numPr>
        <w:rPr>
          <w:rFonts w:ascii="Times New Roman" w:hAnsi="Times New Roman" w:cs="Times New Roman"/>
          <w:sz w:val="24"/>
          <w:szCs w:val="24"/>
        </w:rPr>
      </w:pPr>
      <w:r w:rsidRPr="00FE1B88">
        <w:rPr>
          <w:rFonts w:ascii="Times New Roman" w:hAnsi="Times New Roman" w:cs="Times New Roman"/>
          <w:sz w:val="24"/>
          <w:szCs w:val="24"/>
          <w:u w:val="single"/>
        </w:rPr>
        <w:t>Standard #2:</w:t>
      </w:r>
      <w:r w:rsidRPr="00FE1B88">
        <w:rPr>
          <w:rFonts w:ascii="Times New Roman" w:hAnsi="Times New Roman" w:cs="Times New Roman"/>
          <w:sz w:val="24"/>
          <w:szCs w:val="24"/>
        </w:rPr>
        <w:t xml:space="preserve">  Students will analyze the influence of family, peers, culture, media, technology, and other factors on health behaviors.</w:t>
      </w:r>
    </w:p>
    <w:p w:rsidR="00331D35" w:rsidRPr="00FE1B88" w:rsidRDefault="00331D35" w:rsidP="00331D35">
      <w:pPr>
        <w:pStyle w:val="ListParagraph"/>
        <w:numPr>
          <w:ilvl w:val="0"/>
          <w:numId w:val="11"/>
        </w:numPr>
        <w:rPr>
          <w:rFonts w:ascii="Times New Roman" w:hAnsi="Times New Roman" w:cs="Times New Roman"/>
          <w:sz w:val="24"/>
          <w:szCs w:val="24"/>
        </w:rPr>
      </w:pPr>
      <w:r w:rsidRPr="00FE1B88">
        <w:rPr>
          <w:rFonts w:ascii="Times New Roman" w:hAnsi="Times New Roman" w:cs="Times New Roman"/>
          <w:sz w:val="24"/>
          <w:szCs w:val="24"/>
          <w:u w:val="single"/>
        </w:rPr>
        <w:t>Standard #3:</w:t>
      </w:r>
      <w:r w:rsidRPr="00FE1B88">
        <w:rPr>
          <w:rFonts w:ascii="Times New Roman" w:hAnsi="Times New Roman" w:cs="Times New Roman"/>
          <w:sz w:val="24"/>
          <w:szCs w:val="24"/>
        </w:rPr>
        <w:t xml:space="preserve">  Students will demonstrate the ability to access valid information, products, and services to enhance health.</w:t>
      </w:r>
    </w:p>
    <w:p w:rsidR="00331D35" w:rsidRPr="00FE1B88" w:rsidRDefault="00331D35" w:rsidP="00331D35">
      <w:pPr>
        <w:pStyle w:val="ListParagraph"/>
        <w:numPr>
          <w:ilvl w:val="0"/>
          <w:numId w:val="11"/>
        </w:numPr>
        <w:rPr>
          <w:rFonts w:ascii="Times New Roman" w:hAnsi="Times New Roman" w:cs="Times New Roman"/>
          <w:sz w:val="24"/>
          <w:szCs w:val="24"/>
        </w:rPr>
      </w:pPr>
      <w:r w:rsidRPr="00FE1B88">
        <w:rPr>
          <w:rFonts w:ascii="Times New Roman" w:hAnsi="Times New Roman" w:cs="Times New Roman"/>
          <w:sz w:val="24"/>
          <w:szCs w:val="24"/>
          <w:u w:val="single"/>
        </w:rPr>
        <w:t xml:space="preserve">Standard #4: </w:t>
      </w:r>
      <w:r w:rsidRPr="00FE1B88">
        <w:rPr>
          <w:rFonts w:ascii="Times New Roman" w:hAnsi="Times New Roman" w:cs="Times New Roman"/>
          <w:sz w:val="24"/>
          <w:szCs w:val="24"/>
        </w:rPr>
        <w:t xml:space="preserve"> Students will demonstrate the ability to use interpersonal communication skills to enhance health and avoid or reduce health risks.</w:t>
      </w:r>
    </w:p>
    <w:p w:rsidR="00331D35" w:rsidRPr="00FE1B88" w:rsidRDefault="00331D35" w:rsidP="00331D35">
      <w:pPr>
        <w:pStyle w:val="ListParagraph"/>
        <w:numPr>
          <w:ilvl w:val="0"/>
          <w:numId w:val="11"/>
        </w:numPr>
        <w:rPr>
          <w:rFonts w:ascii="Times New Roman" w:hAnsi="Times New Roman" w:cs="Times New Roman"/>
          <w:sz w:val="24"/>
          <w:szCs w:val="24"/>
          <w:u w:val="single"/>
        </w:rPr>
      </w:pPr>
      <w:r w:rsidRPr="00FE1B88">
        <w:rPr>
          <w:rFonts w:ascii="Times New Roman" w:hAnsi="Times New Roman" w:cs="Times New Roman"/>
          <w:sz w:val="24"/>
          <w:szCs w:val="24"/>
          <w:u w:val="single"/>
        </w:rPr>
        <w:t xml:space="preserve">Standard #5: </w:t>
      </w:r>
      <w:r w:rsidRPr="00FE1B88">
        <w:rPr>
          <w:rFonts w:ascii="Times New Roman" w:hAnsi="Times New Roman" w:cs="Times New Roman"/>
          <w:sz w:val="24"/>
          <w:szCs w:val="24"/>
        </w:rPr>
        <w:t xml:space="preserve"> Students will demonstrate the ability to use decision-making skills to enhance health.</w:t>
      </w:r>
    </w:p>
    <w:p w:rsidR="00331D35" w:rsidRPr="00FE1B88" w:rsidRDefault="00331D35" w:rsidP="00331D35">
      <w:pPr>
        <w:pStyle w:val="ListParagraph"/>
        <w:numPr>
          <w:ilvl w:val="0"/>
          <w:numId w:val="11"/>
        </w:numPr>
        <w:rPr>
          <w:rFonts w:ascii="Times New Roman" w:hAnsi="Times New Roman" w:cs="Times New Roman"/>
          <w:sz w:val="24"/>
          <w:szCs w:val="24"/>
          <w:u w:val="single"/>
        </w:rPr>
      </w:pPr>
      <w:r w:rsidRPr="00FE1B88">
        <w:rPr>
          <w:rFonts w:ascii="Times New Roman" w:hAnsi="Times New Roman" w:cs="Times New Roman"/>
          <w:sz w:val="24"/>
          <w:szCs w:val="24"/>
          <w:u w:val="single"/>
        </w:rPr>
        <w:t>Standard #6:</w:t>
      </w:r>
      <w:r w:rsidRPr="00FE1B88">
        <w:rPr>
          <w:rFonts w:ascii="Times New Roman" w:hAnsi="Times New Roman" w:cs="Times New Roman"/>
          <w:sz w:val="24"/>
          <w:szCs w:val="24"/>
        </w:rPr>
        <w:t xml:space="preserve">  Students will demonstrate the ability to use goal-setting skills to enhance health.</w:t>
      </w:r>
    </w:p>
    <w:p w:rsidR="00331D35" w:rsidRPr="00FE1B88" w:rsidRDefault="00331D35" w:rsidP="00331D35">
      <w:pPr>
        <w:pStyle w:val="ListParagraph"/>
        <w:numPr>
          <w:ilvl w:val="0"/>
          <w:numId w:val="11"/>
        </w:numPr>
        <w:rPr>
          <w:rFonts w:ascii="Times New Roman" w:hAnsi="Times New Roman" w:cs="Times New Roman"/>
          <w:sz w:val="24"/>
          <w:szCs w:val="24"/>
        </w:rPr>
      </w:pPr>
      <w:r w:rsidRPr="00FE1B88">
        <w:rPr>
          <w:rFonts w:ascii="Times New Roman" w:hAnsi="Times New Roman" w:cs="Times New Roman"/>
          <w:sz w:val="24"/>
          <w:szCs w:val="24"/>
          <w:u w:val="single"/>
        </w:rPr>
        <w:t>Standard #7</w:t>
      </w:r>
      <w:r w:rsidRPr="00FE1B88">
        <w:rPr>
          <w:rFonts w:ascii="Times New Roman" w:hAnsi="Times New Roman" w:cs="Times New Roman"/>
          <w:sz w:val="24"/>
          <w:szCs w:val="24"/>
        </w:rPr>
        <w:t>:  Students will demonstrate the ability to practice health-enhancing behaviors and avoid or reduce health risks.</w:t>
      </w:r>
    </w:p>
    <w:p w:rsidR="00331D35" w:rsidRPr="00FE1B88" w:rsidRDefault="00331D35" w:rsidP="00331D35">
      <w:pPr>
        <w:pStyle w:val="ListParagraph"/>
        <w:numPr>
          <w:ilvl w:val="0"/>
          <w:numId w:val="11"/>
        </w:numPr>
        <w:rPr>
          <w:rFonts w:ascii="Times New Roman" w:hAnsi="Times New Roman" w:cs="Times New Roman"/>
          <w:sz w:val="24"/>
          <w:szCs w:val="24"/>
        </w:rPr>
      </w:pPr>
      <w:r w:rsidRPr="00FE1B88">
        <w:rPr>
          <w:rFonts w:ascii="Times New Roman" w:hAnsi="Times New Roman" w:cs="Times New Roman"/>
          <w:sz w:val="24"/>
          <w:szCs w:val="24"/>
          <w:u w:val="single"/>
        </w:rPr>
        <w:t>Standard #8</w:t>
      </w:r>
      <w:r w:rsidRPr="00FE1B88">
        <w:rPr>
          <w:rFonts w:ascii="Times New Roman" w:hAnsi="Times New Roman" w:cs="Times New Roman"/>
          <w:sz w:val="24"/>
          <w:szCs w:val="24"/>
        </w:rPr>
        <w:t>:  Students will demonstrate the ability to advocate for personal, family, and community health.</w:t>
      </w:r>
    </w:p>
    <w:p w:rsidR="00331D35" w:rsidRPr="00FE1B88" w:rsidRDefault="00331D35" w:rsidP="00331D35">
      <w:pPr>
        <w:rPr>
          <w:rFonts w:ascii="Times New Roman" w:hAnsi="Times New Roman" w:cs="Times New Roman"/>
          <w:b/>
          <w:sz w:val="24"/>
          <w:szCs w:val="24"/>
          <w:u w:val="single"/>
        </w:rPr>
      </w:pPr>
      <w:r w:rsidRPr="00FE1B88">
        <w:rPr>
          <w:rFonts w:ascii="Times New Roman" w:hAnsi="Times New Roman" w:cs="Times New Roman"/>
          <w:b/>
          <w:sz w:val="24"/>
          <w:szCs w:val="24"/>
          <w:u w:val="single"/>
        </w:rPr>
        <w:t>New York State Standards:</w:t>
      </w:r>
    </w:p>
    <w:p w:rsidR="00331D35" w:rsidRPr="00FE1B88" w:rsidRDefault="00331D35" w:rsidP="00331D35">
      <w:pPr>
        <w:pStyle w:val="ListParagraph"/>
        <w:numPr>
          <w:ilvl w:val="0"/>
          <w:numId w:val="11"/>
        </w:numPr>
        <w:rPr>
          <w:rFonts w:ascii="Times New Roman" w:hAnsi="Times New Roman" w:cs="Times New Roman"/>
          <w:sz w:val="24"/>
          <w:szCs w:val="24"/>
          <w:u w:val="single"/>
        </w:rPr>
      </w:pPr>
      <w:r w:rsidRPr="00FE1B88">
        <w:rPr>
          <w:rFonts w:ascii="Times New Roman" w:hAnsi="Times New Roman" w:cs="Times New Roman"/>
          <w:sz w:val="24"/>
          <w:szCs w:val="24"/>
          <w:u w:val="single"/>
        </w:rPr>
        <w:t>Standard 1: Personal Health and Fitness</w:t>
      </w:r>
    </w:p>
    <w:p w:rsidR="00331D35" w:rsidRPr="00FE1B88" w:rsidRDefault="00331D35" w:rsidP="00331D35">
      <w:pPr>
        <w:pStyle w:val="ListParagraph"/>
        <w:numPr>
          <w:ilvl w:val="1"/>
          <w:numId w:val="11"/>
        </w:numPr>
        <w:rPr>
          <w:rFonts w:ascii="Times New Roman" w:hAnsi="Times New Roman" w:cs="Times New Roman"/>
          <w:sz w:val="24"/>
          <w:szCs w:val="24"/>
        </w:rPr>
      </w:pPr>
      <w:r w:rsidRPr="00FE1B88">
        <w:rPr>
          <w:rFonts w:ascii="Times New Roman" w:hAnsi="Times New Roman" w:cs="Times New Roman"/>
          <w:sz w:val="24"/>
          <w:szCs w:val="24"/>
        </w:rPr>
        <w:t>Students will understand human growth and development and recognize the relationship between behaviors and healthy development. They will understand ways to promote health and prevent disease and will demonstrate and practice positive health behaviors.</w:t>
      </w:r>
    </w:p>
    <w:p w:rsidR="00331D35" w:rsidRPr="00FE1B88" w:rsidRDefault="00331D35" w:rsidP="00331D35">
      <w:pPr>
        <w:pStyle w:val="ListParagraph"/>
        <w:numPr>
          <w:ilvl w:val="0"/>
          <w:numId w:val="11"/>
        </w:numPr>
        <w:rPr>
          <w:rFonts w:ascii="Times New Roman" w:hAnsi="Times New Roman" w:cs="Times New Roman"/>
          <w:sz w:val="24"/>
          <w:szCs w:val="24"/>
          <w:u w:val="single"/>
        </w:rPr>
      </w:pPr>
      <w:r w:rsidRPr="00FE1B88">
        <w:rPr>
          <w:rFonts w:ascii="Times New Roman" w:hAnsi="Times New Roman" w:cs="Times New Roman"/>
          <w:sz w:val="24"/>
          <w:szCs w:val="24"/>
          <w:u w:val="single"/>
        </w:rPr>
        <w:t>Standard 2: Safe and Healthy Environment</w:t>
      </w:r>
    </w:p>
    <w:p w:rsidR="00331D35" w:rsidRPr="00FE1B88" w:rsidRDefault="00331D35" w:rsidP="00331D35">
      <w:pPr>
        <w:pStyle w:val="ListParagraph"/>
        <w:numPr>
          <w:ilvl w:val="1"/>
          <w:numId w:val="11"/>
        </w:numPr>
        <w:rPr>
          <w:rFonts w:ascii="Times New Roman" w:hAnsi="Times New Roman" w:cs="Times New Roman"/>
          <w:sz w:val="24"/>
          <w:szCs w:val="24"/>
          <w:u w:val="single"/>
        </w:rPr>
      </w:pPr>
      <w:r w:rsidRPr="00FE1B88">
        <w:rPr>
          <w:rFonts w:ascii="Times New Roman" w:hAnsi="Times New Roman" w:cs="Times New Roman"/>
          <w:sz w:val="24"/>
          <w:szCs w:val="24"/>
        </w:rPr>
        <w:t>Students will acquire the knowledge and ability necessary to create and maintain a safe and healthy environment.</w:t>
      </w:r>
    </w:p>
    <w:p w:rsidR="00331D35" w:rsidRPr="00FE1B88" w:rsidRDefault="00331D35" w:rsidP="00331D35">
      <w:pPr>
        <w:pStyle w:val="ListParagraph"/>
        <w:numPr>
          <w:ilvl w:val="0"/>
          <w:numId w:val="11"/>
        </w:numPr>
        <w:rPr>
          <w:rFonts w:ascii="Times New Roman" w:hAnsi="Times New Roman" w:cs="Times New Roman"/>
          <w:sz w:val="24"/>
          <w:szCs w:val="24"/>
          <w:u w:val="single"/>
        </w:rPr>
      </w:pPr>
      <w:r w:rsidRPr="00FE1B88">
        <w:rPr>
          <w:rFonts w:ascii="Times New Roman" w:hAnsi="Times New Roman" w:cs="Times New Roman"/>
          <w:sz w:val="24"/>
          <w:szCs w:val="24"/>
          <w:u w:val="single"/>
        </w:rPr>
        <w:t>Standard 3: Resource Management</w:t>
      </w:r>
    </w:p>
    <w:p w:rsidR="00331D35" w:rsidRPr="00FE1B88" w:rsidRDefault="00331D35" w:rsidP="00331D35">
      <w:pPr>
        <w:pStyle w:val="ListParagraph"/>
        <w:numPr>
          <w:ilvl w:val="1"/>
          <w:numId w:val="11"/>
        </w:numPr>
        <w:rPr>
          <w:rFonts w:ascii="Times New Roman" w:hAnsi="Times New Roman" w:cs="Times New Roman"/>
          <w:sz w:val="24"/>
          <w:szCs w:val="24"/>
          <w:u w:val="single"/>
        </w:rPr>
      </w:pPr>
      <w:r w:rsidRPr="00FE1B88">
        <w:rPr>
          <w:rFonts w:ascii="Times New Roman" w:hAnsi="Times New Roman" w:cs="Times New Roman"/>
          <w:sz w:val="24"/>
          <w:szCs w:val="24"/>
        </w:rPr>
        <w:t>Students will understand and be able to manage their personal and community resources.</w:t>
      </w:r>
    </w:p>
    <w:p w:rsidR="00331D35" w:rsidRDefault="00331D35" w:rsidP="00331D35">
      <w:pPr>
        <w:rPr>
          <w:rFonts w:ascii="Times New Roman" w:hAnsi="Times New Roman" w:cs="Times New Roman"/>
          <w:b/>
          <w:sz w:val="24"/>
          <w:szCs w:val="24"/>
          <w:u w:val="single"/>
        </w:rPr>
      </w:pPr>
    </w:p>
    <w:p w:rsidR="005B3A2D" w:rsidRDefault="005B3A2D" w:rsidP="00331D35">
      <w:pPr>
        <w:rPr>
          <w:rFonts w:ascii="Times New Roman" w:hAnsi="Times New Roman" w:cs="Times New Roman"/>
          <w:b/>
          <w:sz w:val="24"/>
          <w:szCs w:val="24"/>
          <w:u w:val="single"/>
        </w:rPr>
      </w:pPr>
    </w:p>
    <w:p w:rsidR="00331D35" w:rsidRDefault="00331D35" w:rsidP="00331D35">
      <w:pPr>
        <w:rPr>
          <w:rFonts w:ascii="Times New Roman" w:hAnsi="Times New Roman" w:cs="Times New Roman"/>
          <w:b/>
          <w:sz w:val="24"/>
          <w:szCs w:val="24"/>
          <w:u w:val="single"/>
        </w:rPr>
      </w:pPr>
      <w:r w:rsidRPr="00247523">
        <w:rPr>
          <w:rFonts w:ascii="Times New Roman" w:hAnsi="Times New Roman" w:cs="Times New Roman"/>
          <w:b/>
          <w:sz w:val="24"/>
          <w:szCs w:val="24"/>
          <w:u w:val="single"/>
        </w:rPr>
        <w:lastRenderedPageBreak/>
        <w:t>Resources Needed:</w:t>
      </w:r>
    </w:p>
    <w:p w:rsidR="00331D35" w:rsidRPr="00A81690" w:rsidRDefault="00331D35" w:rsidP="00331D35">
      <w:pPr>
        <w:pStyle w:val="ListParagraph"/>
        <w:numPr>
          <w:ilvl w:val="0"/>
          <w:numId w:val="11"/>
        </w:numPr>
        <w:rPr>
          <w:rFonts w:ascii="Times New Roman" w:hAnsi="Times New Roman" w:cs="Times New Roman"/>
          <w:b/>
          <w:sz w:val="24"/>
          <w:szCs w:val="24"/>
          <w:u w:val="single"/>
        </w:rPr>
      </w:pPr>
      <w:r>
        <w:rPr>
          <w:rFonts w:ascii="Times New Roman" w:hAnsi="Times New Roman" w:cs="Times New Roman"/>
          <w:sz w:val="24"/>
          <w:szCs w:val="24"/>
        </w:rPr>
        <w:t>2 apples(any kind), a knife, 2 plates</w:t>
      </w:r>
    </w:p>
    <w:p w:rsidR="00331D35" w:rsidRPr="00247523" w:rsidRDefault="00331D35" w:rsidP="00331D35">
      <w:pPr>
        <w:pStyle w:val="ListParagraph"/>
        <w:numPr>
          <w:ilvl w:val="0"/>
          <w:numId w:val="11"/>
        </w:numPr>
        <w:rPr>
          <w:rFonts w:ascii="Times New Roman" w:hAnsi="Times New Roman" w:cs="Times New Roman"/>
          <w:b/>
          <w:sz w:val="24"/>
          <w:szCs w:val="24"/>
          <w:u w:val="single"/>
        </w:rPr>
      </w:pPr>
      <w:r w:rsidRPr="00247523">
        <w:rPr>
          <w:rFonts w:ascii="Times New Roman" w:hAnsi="Times New Roman" w:cs="Times New Roman"/>
          <w:sz w:val="24"/>
          <w:szCs w:val="24"/>
        </w:rPr>
        <w:t>Teacher –PowerPoint, LCD machine, whiteboard,  blackboard pens or chalk</w:t>
      </w:r>
    </w:p>
    <w:p w:rsidR="00331D35" w:rsidRPr="005B3A2D" w:rsidRDefault="00331D35" w:rsidP="00331D35">
      <w:pPr>
        <w:pStyle w:val="ListParagraph"/>
        <w:numPr>
          <w:ilvl w:val="0"/>
          <w:numId w:val="11"/>
        </w:numPr>
        <w:rPr>
          <w:rFonts w:ascii="Times New Roman" w:hAnsi="Times New Roman" w:cs="Times New Roman"/>
          <w:b/>
          <w:sz w:val="24"/>
          <w:szCs w:val="24"/>
          <w:u w:val="single"/>
        </w:rPr>
      </w:pPr>
      <w:r w:rsidRPr="00247523">
        <w:rPr>
          <w:rFonts w:ascii="Times New Roman" w:hAnsi="Times New Roman" w:cs="Times New Roman"/>
          <w:sz w:val="24"/>
          <w:szCs w:val="24"/>
        </w:rPr>
        <w:t>Student – Notebooks and pens/pencils</w:t>
      </w:r>
      <w:r>
        <w:rPr>
          <w:rFonts w:ascii="Times New Roman" w:hAnsi="Times New Roman" w:cs="Times New Roman"/>
          <w:sz w:val="24"/>
          <w:szCs w:val="24"/>
        </w:rPr>
        <w:t>/art supplies: colored pencils</w:t>
      </w:r>
      <w:r w:rsidRPr="00247523">
        <w:rPr>
          <w:rFonts w:ascii="Times New Roman" w:hAnsi="Times New Roman" w:cs="Times New Roman"/>
          <w:sz w:val="24"/>
          <w:szCs w:val="24"/>
        </w:rPr>
        <w:t xml:space="preserve"> </w:t>
      </w:r>
    </w:p>
    <w:p w:rsidR="005B3A2D" w:rsidRPr="00247523" w:rsidRDefault="005B3A2D" w:rsidP="005B3A2D">
      <w:pPr>
        <w:pStyle w:val="ListParagraph"/>
        <w:ind w:left="1080"/>
        <w:rPr>
          <w:rFonts w:ascii="Times New Roman" w:hAnsi="Times New Roman" w:cs="Times New Roman"/>
          <w:b/>
          <w:sz w:val="24"/>
          <w:szCs w:val="24"/>
          <w:u w:val="single"/>
        </w:rPr>
      </w:pPr>
    </w:p>
    <w:p w:rsidR="00331D35" w:rsidRPr="00247523" w:rsidRDefault="00331D35" w:rsidP="00331D35">
      <w:pPr>
        <w:rPr>
          <w:rFonts w:ascii="Times New Roman" w:hAnsi="Times New Roman" w:cs="Times New Roman"/>
          <w:sz w:val="24"/>
          <w:szCs w:val="24"/>
        </w:rPr>
      </w:pPr>
      <w:r w:rsidRPr="00247523">
        <w:rPr>
          <w:rFonts w:ascii="Times New Roman" w:hAnsi="Times New Roman" w:cs="Times New Roman"/>
          <w:b/>
          <w:sz w:val="24"/>
          <w:szCs w:val="24"/>
          <w:u w:val="single"/>
        </w:rPr>
        <w:t>Suggested Time Allowance:</w:t>
      </w:r>
      <w:r w:rsidRPr="009240DE">
        <w:rPr>
          <w:rFonts w:ascii="Times New Roman" w:hAnsi="Times New Roman" w:cs="Times New Roman"/>
          <w:sz w:val="24"/>
          <w:szCs w:val="24"/>
        </w:rPr>
        <w:t xml:space="preserve">  </w:t>
      </w:r>
      <w:r w:rsidRPr="00247523">
        <w:rPr>
          <w:rFonts w:ascii="Times New Roman" w:hAnsi="Times New Roman" w:cs="Times New Roman"/>
          <w:b/>
          <w:sz w:val="24"/>
          <w:szCs w:val="24"/>
        </w:rPr>
        <w:t xml:space="preserve">5 – 10 Minutes </w:t>
      </w:r>
      <w:r>
        <w:rPr>
          <w:rFonts w:ascii="Times New Roman" w:hAnsi="Times New Roman" w:cs="Times New Roman"/>
          <w:b/>
          <w:sz w:val="24"/>
          <w:szCs w:val="24"/>
        </w:rPr>
        <w:t>across five days in class</w:t>
      </w:r>
    </w:p>
    <w:p w:rsidR="00331D35" w:rsidRDefault="00331D35" w:rsidP="00331D35">
      <w:pPr>
        <w:rPr>
          <w:rFonts w:ascii="Times New Roman" w:hAnsi="Times New Roman" w:cs="Times New Roman"/>
          <w:sz w:val="24"/>
          <w:szCs w:val="24"/>
        </w:rPr>
      </w:pPr>
      <w:r w:rsidRPr="00FE1B88">
        <w:rPr>
          <w:rFonts w:ascii="Times New Roman" w:hAnsi="Times New Roman" w:cs="Times New Roman"/>
          <w:b/>
          <w:sz w:val="24"/>
          <w:szCs w:val="24"/>
          <w:u w:val="single"/>
        </w:rPr>
        <w:t>Grade Level:</w:t>
      </w:r>
      <w:r w:rsidRPr="00FE1B88">
        <w:rPr>
          <w:rFonts w:ascii="Times New Roman" w:hAnsi="Times New Roman" w:cs="Times New Roman"/>
          <w:sz w:val="24"/>
          <w:szCs w:val="24"/>
        </w:rPr>
        <w:tab/>
      </w:r>
      <w:r>
        <w:rPr>
          <w:rFonts w:ascii="Times New Roman" w:hAnsi="Times New Roman" w:cs="Times New Roman"/>
          <w:sz w:val="24"/>
          <w:szCs w:val="24"/>
        </w:rPr>
        <w:t>2</w:t>
      </w:r>
    </w:p>
    <w:p w:rsidR="00B259C8" w:rsidRDefault="00331D35" w:rsidP="00331D35">
      <w:pPr>
        <w:rPr>
          <w:rFonts w:ascii="Times New Roman" w:hAnsi="Times New Roman" w:cs="Times New Roman"/>
          <w:b/>
          <w:sz w:val="24"/>
          <w:szCs w:val="24"/>
          <w:u w:val="single"/>
        </w:rPr>
      </w:pPr>
      <w:r w:rsidRPr="003B1379">
        <w:rPr>
          <w:rFonts w:ascii="Times New Roman" w:hAnsi="Times New Roman" w:cs="Times New Roman"/>
          <w:b/>
          <w:sz w:val="24"/>
          <w:szCs w:val="24"/>
          <w:u w:val="single"/>
        </w:rPr>
        <w:t>Lesson Content:</w:t>
      </w:r>
      <w:r w:rsidRPr="003B1379">
        <w:rPr>
          <w:rFonts w:ascii="Times New Roman" w:hAnsi="Times New Roman" w:cs="Times New Roman"/>
          <w:sz w:val="24"/>
          <w:szCs w:val="24"/>
          <w:u w:val="single"/>
        </w:rPr>
        <w:t xml:space="preserve">  </w:t>
      </w:r>
    </w:p>
    <w:p w:rsidR="00331D35" w:rsidRPr="00B259C8" w:rsidRDefault="00331D35" w:rsidP="00331D35">
      <w:pPr>
        <w:rPr>
          <w:rFonts w:ascii="Times New Roman" w:hAnsi="Times New Roman" w:cs="Times New Roman"/>
          <w:b/>
          <w:sz w:val="24"/>
          <w:szCs w:val="24"/>
          <w:u w:val="single"/>
        </w:rPr>
      </w:pPr>
      <w:r>
        <w:rPr>
          <w:rFonts w:ascii="Times New Roman" w:hAnsi="Times New Roman" w:cs="Times New Roman"/>
          <w:sz w:val="24"/>
          <w:szCs w:val="24"/>
        </w:rPr>
        <w:t xml:space="preserve">Review how to wash hands, when to use soap and water and for how long. </w:t>
      </w:r>
    </w:p>
    <w:p w:rsidR="00331D35" w:rsidRPr="006B36BF" w:rsidRDefault="00331D35" w:rsidP="00331D35">
      <w:pPr>
        <w:rPr>
          <w:rFonts w:ascii="Times New Roman" w:hAnsi="Times New Roman" w:cs="Times New Roman"/>
          <w:i/>
          <w:sz w:val="24"/>
          <w:szCs w:val="24"/>
        </w:rPr>
      </w:pPr>
      <w:r>
        <w:rPr>
          <w:rFonts w:ascii="Times New Roman" w:hAnsi="Times New Roman" w:cs="Times New Roman"/>
          <w:b/>
          <w:sz w:val="24"/>
          <w:szCs w:val="24"/>
        </w:rPr>
        <w:t xml:space="preserve">Teacher question: </w:t>
      </w:r>
      <w:r>
        <w:rPr>
          <w:rFonts w:ascii="Times New Roman" w:hAnsi="Times New Roman" w:cs="Times New Roman"/>
          <w:i/>
          <w:sz w:val="24"/>
          <w:szCs w:val="24"/>
        </w:rPr>
        <w:t>When should you wash your hands?</w:t>
      </w:r>
    </w:p>
    <w:p w:rsidR="00331D35" w:rsidRPr="00BB14EC" w:rsidRDefault="00331D35" w:rsidP="00331D35">
      <w:pPr>
        <w:rPr>
          <w:rFonts w:ascii="Times New Roman" w:hAnsi="Times New Roman" w:cs="Times New Roman"/>
          <w:i/>
          <w:sz w:val="24"/>
          <w:szCs w:val="24"/>
        </w:rPr>
      </w:pPr>
      <w:r>
        <w:rPr>
          <w:rFonts w:ascii="Times New Roman" w:hAnsi="Times New Roman" w:cs="Times New Roman"/>
          <w:b/>
          <w:sz w:val="24"/>
          <w:szCs w:val="24"/>
        </w:rPr>
        <w:t xml:space="preserve">Student answer: </w:t>
      </w:r>
      <w:r>
        <w:rPr>
          <w:rFonts w:ascii="Times New Roman" w:hAnsi="Times New Roman" w:cs="Times New Roman"/>
          <w:i/>
          <w:sz w:val="24"/>
          <w:szCs w:val="24"/>
        </w:rPr>
        <w:t>As often as possible, after the bathroom, before and after eating, etc.</w:t>
      </w:r>
    </w:p>
    <w:p w:rsidR="00331D35" w:rsidRPr="00B12BA7" w:rsidRDefault="00331D35" w:rsidP="00331D35">
      <w:pPr>
        <w:rPr>
          <w:rFonts w:ascii="Times New Roman" w:hAnsi="Times New Roman" w:cs="Times New Roman"/>
          <w:sz w:val="24"/>
          <w:szCs w:val="24"/>
          <w:u w:val="single"/>
        </w:rPr>
      </w:pPr>
      <w:r w:rsidRPr="00B12BA7">
        <w:rPr>
          <w:rFonts w:ascii="Times New Roman" w:hAnsi="Times New Roman" w:cs="Times New Roman"/>
          <w:sz w:val="24"/>
          <w:szCs w:val="24"/>
          <w:u w:val="single"/>
        </w:rPr>
        <w:t>After group discussion:</w:t>
      </w:r>
    </w:p>
    <w:p w:rsidR="00331D35" w:rsidRPr="00BB14EC" w:rsidRDefault="00331D35" w:rsidP="00331D35">
      <w:pPr>
        <w:rPr>
          <w:rFonts w:ascii="Times New Roman" w:hAnsi="Times New Roman" w:cs="Times New Roman"/>
          <w:sz w:val="24"/>
          <w:szCs w:val="24"/>
        </w:rPr>
      </w:pPr>
      <w:r>
        <w:rPr>
          <w:rFonts w:ascii="Times New Roman" w:hAnsi="Times New Roman" w:cs="Times New Roman"/>
          <w:sz w:val="24"/>
          <w:szCs w:val="24"/>
        </w:rPr>
        <w:t>Distribute the worksheet “How to wash my hands</w:t>
      </w:r>
      <w:r w:rsidR="009240DE">
        <w:rPr>
          <w:rFonts w:ascii="Times New Roman" w:hAnsi="Times New Roman" w:cs="Times New Roman"/>
          <w:sz w:val="24"/>
          <w:szCs w:val="24"/>
        </w:rPr>
        <w:t>.</w:t>
      </w:r>
      <w:r>
        <w:rPr>
          <w:rFonts w:ascii="Times New Roman" w:hAnsi="Times New Roman" w:cs="Times New Roman"/>
          <w:sz w:val="24"/>
          <w:szCs w:val="24"/>
        </w:rPr>
        <w:t xml:space="preserve">” Have the students label the order the pictures should be in from 1-5 of hand washing the germs away. They can color the images after you confirm with the class that they are numbered correctly. </w:t>
      </w:r>
    </w:p>
    <w:p w:rsidR="00331D35" w:rsidRDefault="00331D35" w:rsidP="00331D35">
      <w:pPr>
        <w:rPr>
          <w:rFonts w:ascii="Times New Roman" w:hAnsi="Times New Roman" w:cs="Times New Roman"/>
          <w:sz w:val="24"/>
          <w:szCs w:val="24"/>
        </w:rPr>
      </w:pPr>
      <w:r>
        <w:rPr>
          <w:rFonts w:ascii="Times New Roman" w:hAnsi="Times New Roman" w:cs="Times New Roman"/>
          <w:sz w:val="24"/>
          <w:szCs w:val="24"/>
        </w:rPr>
        <w:t xml:space="preserve">Begin the activity by having the students play outside in the dirt or in a bucket of dirt placed in the classroom. We are going to use our hands only and take a closer look at what happens to our hands after we play. What can we do to keep our hands clean? We are going to look at our hands with a magnifying glass. Discuss what they see when they look at their hands. After discussion, half the class will wash their hands with water only, the other half will use soap and water. Then look at their hands under the magnifying glass again. </w:t>
      </w:r>
    </w:p>
    <w:p w:rsidR="00331D35" w:rsidRPr="006B36BF" w:rsidRDefault="00331D35" w:rsidP="00331D35">
      <w:pPr>
        <w:rPr>
          <w:rFonts w:ascii="Times New Roman" w:hAnsi="Times New Roman" w:cs="Times New Roman"/>
          <w:i/>
          <w:sz w:val="24"/>
          <w:szCs w:val="24"/>
        </w:rPr>
      </w:pPr>
      <w:r>
        <w:rPr>
          <w:rFonts w:ascii="Times New Roman" w:hAnsi="Times New Roman" w:cs="Times New Roman"/>
          <w:b/>
          <w:sz w:val="24"/>
          <w:szCs w:val="24"/>
        </w:rPr>
        <w:t xml:space="preserve">Teacher question: </w:t>
      </w:r>
      <w:r>
        <w:rPr>
          <w:rFonts w:ascii="Times New Roman" w:hAnsi="Times New Roman" w:cs="Times New Roman"/>
          <w:i/>
          <w:sz w:val="24"/>
          <w:szCs w:val="24"/>
        </w:rPr>
        <w:t>What is the difference when you use soap to wash you?</w:t>
      </w:r>
    </w:p>
    <w:p w:rsidR="00331D35" w:rsidRPr="00A81690" w:rsidRDefault="00331D35" w:rsidP="00331D35">
      <w:pPr>
        <w:rPr>
          <w:rFonts w:ascii="Times New Roman" w:hAnsi="Times New Roman" w:cs="Times New Roman"/>
          <w:i/>
          <w:sz w:val="24"/>
          <w:szCs w:val="24"/>
        </w:rPr>
      </w:pPr>
      <w:r>
        <w:rPr>
          <w:rFonts w:ascii="Times New Roman" w:hAnsi="Times New Roman" w:cs="Times New Roman"/>
          <w:b/>
          <w:sz w:val="24"/>
          <w:szCs w:val="24"/>
        </w:rPr>
        <w:t xml:space="preserve">Student answer: </w:t>
      </w:r>
      <w:r>
        <w:rPr>
          <w:rFonts w:ascii="Times New Roman" w:hAnsi="Times New Roman" w:cs="Times New Roman"/>
          <w:i/>
          <w:sz w:val="24"/>
          <w:szCs w:val="24"/>
        </w:rPr>
        <w:t>less dirt, clean, more germs removed, etc.</w:t>
      </w:r>
    </w:p>
    <w:p w:rsidR="00331D35" w:rsidRDefault="00331D35" w:rsidP="00331D35">
      <w:pPr>
        <w:rPr>
          <w:rFonts w:ascii="Times New Roman" w:hAnsi="Times New Roman" w:cs="Times New Roman"/>
          <w:sz w:val="24"/>
          <w:szCs w:val="24"/>
        </w:rPr>
      </w:pPr>
      <w:r w:rsidRPr="00FE1B88">
        <w:rPr>
          <w:rFonts w:ascii="Times New Roman" w:hAnsi="Times New Roman" w:cs="Times New Roman"/>
          <w:b/>
          <w:sz w:val="24"/>
          <w:szCs w:val="24"/>
          <w:u w:val="single"/>
        </w:rPr>
        <w:t>Activities / Procedures</w:t>
      </w:r>
      <w:r>
        <w:rPr>
          <w:rFonts w:ascii="Times New Roman" w:hAnsi="Times New Roman" w:cs="Times New Roman"/>
          <w:b/>
          <w:sz w:val="24"/>
          <w:szCs w:val="24"/>
          <w:u w:val="single"/>
        </w:rPr>
        <w:t>:</w:t>
      </w:r>
      <w:r>
        <w:rPr>
          <w:rFonts w:ascii="Times New Roman" w:hAnsi="Times New Roman" w:cs="Times New Roman"/>
          <w:sz w:val="24"/>
          <w:szCs w:val="24"/>
        </w:rPr>
        <w:t xml:space="preserve"> Students know how to wash germs away, now we will do an experiment to show the students how much a negative effect germs can have on the body, how the skin helps protect us and why the skin needs to be taken care of. </w:t>
      </w:r>
    </w:p>
    <w:p w:rsidR="00331D35" w:rsidRDefault="00331D35" w:rsidP="00331D35">
      <w:pPr>
        <w:rPr>
          <w:rFonts w:ascii="Times New Roman" w:hAnsi="Times New Roman" w:cs="Times New Roman"/>
          <w:sz w:val="24"/>
          <w:szCs w:val="24"/>
        </w:rPr>
      </w:pPr>
      <w:r>
        <w:rPr>
          <w:rFonts w:ascii="Times New Roman" w:hAnsi="Times New Roman" w:cs="Times New Roman"/>
          <w:b/>
          <w:sz w:val="24"/>
          <w:szCs w:val="24"/>
        </w:rPr>
        <w:t>Apple Observation:</w:t>
      </w:r>
      <w:r>
        <w:rPr>
          <w:rFonts w:ascii="Times New Roman" w:hAnsi="Times New Roman" w:cs="Times New Roman"/>
          <w:sz w:val="24"/>
          <w:szCs w:val="24"/>
        </w:rPr>
        <w:t xml:space="preserve"> </w:t>
      </w:r>
      <w:r w:rsidR="009240DE">
        <w:rPr>
          <w:rFonts w:ascii="Times New Roman" w:hAnsi="Times New Roman" w:cs="Times New Roman"/>
          <w:sz w:val="24"/>
          <w:szCs w:val="24"/>
        </w:rPr>
        <w:t>Print, Copy and Distribute the a</w:t>
      </w:r>
      <w:r>
        <w:rPr>
          <w:rFonts w:ascii="Times New Roman" w:hAnsi="Times New Roman" w:cs="Times New Roman"/>
          <w:sz w:val="24"/>
          <w:szCs w:val="24"/>
        </w:rPr>
        <w:t xml:space="preserve">pple observation sheet with day 1-5 listed. </w:t>
      </w:r>
      <w:r w:rsidRPr="00754D08">
        <w:rPr>
          <w:rFonts w:ascii="Times New Roman" w:hAnsi="Times New Roman" w:cs="Times New Roman"/>
          <w:i/>
          <w:sz w:val="24"/>
          <w:szCs w:val="24"/>
        </w:rPr>
        <w:t>*Easier if you start this task on a Monday</w:t>
      </w:r>
    </w:p>
    <w:p w:rsidR="00331D35" w:rsidRDefault="00331D35" w:rsidP="00331D35">
      <w:pPr>
        <w:rPr>
          <w:rFonts w:ascii="Times New Roman" w:hAnsi="Times New Roman" w:cs="Times New Roman"/>
          <w:sz w:val="24"/>
          <w:szCs w:val="24"/>
        </w:rPr>
      </w:pPr>
      <w:r>
        <w:rPr>
          <w:rFonts w:ascii="Times New Roman" w:hAnsi="Times New Roman" w:cs="Times New Roman"/>
          <w:sz w:val="24"/>
          <w:szCs w:val="24"/>
        </w:rPr>
        <w:t xml:space="preserve">Your skin is an important layer of your body that helps to protect you. By observing two apples we will be able to see what happens to the skin when one has the shiny skin and the second apple we have peeled the skin off. </w:t>
      </w:r>
    </w:p>
    <w:p w:rsidR="00331D35" w:rsidRPr="006B36BF" w:rsidRDefault="00331D35" w:rsidP="00331D35">
      <w:pPr>
        <w:rPr>
          <w:rFonts w:ascii="Times New Roman" w:hAnsi="Times New Roman" w:cs="Times New Roman"/>
          <w:i/>
          <w:sz w:val="24"/>
          <w:szCs w:val="24"/>
        </w:rPr>
      </w:pPr>
      <w:r>
        <w:rPr>
          <w:rFonts w:ascii="Times New Roman" w:hAnsi="Times New Roman" w:cs="Times New Roman"/>
          <w:b/>
          <w:sz w:val="24"/>
          <w:szCs w:val="24"/>
        </w:rPr>
        <w:t xml:space="preserve">Teacher question: </w:t>
      </w:r>
      <w:r>
        <w:rPr>
          <w:rFonts w:ascii="Times New Roman" w:hAnsi="Times New Roman" w:cs="Times New Roman"/>
          <w:i/>
          <w:sz w:val="24"/>
          <w:szCs w:val="24"/>
        </w:rPr>
        <w:t>What do you think will happen to the apple that has no skin?</w:t>
      </w:r>
    </w:p>
    <w:p w:rsidR="00331D35" w:rsidRDefault="00331D35" w:rsidP="00331D35">
      <w:pPr>
        <w:rPr>
          <w:rFonts w:ascii="Times New Roman" w:hAnsi="Times New Roman" w:cs="Times New Roman"/>
          <w:i/>
          <w:sz w:val="24"/>
          <w:szCs w:val="24"/>
        </w:rPr>
      </w:pPr>
      <w:r>
        <w:rPr>
          <w:rFonts w:ascii="Times New Roman" w:hAnsi="Times New Roman" w:cs="Times New Roman"/>
          <w:b/>
          <w:sz w:val="24"/>
          <w:szCs w:val="24"/>
        </w:rPr>
        <w:t xml:space="preserve">Student answer: </w:t>
      </w:r>
      <w:r>
        <w:rPr>
          <w:rFonts w:ascii="Times New Roman" w:hAnsi="Times New Roman" w:cs="Times New Roman"/>
          <w:i/>
          <w:sz w:val="24"/>
          <w:szCs w:val="24"/>
        </w:rPr>
        <w:t>Nothing, gets germs, changes color, etc.</w:t>
      </w:r>
    </w:p>
    <w:p w:rsidR="002E59FF" w:rsidRPr="002E59FF" w:rsidRDefault="002E59FF" w:rsidP="00331D35">
      <w:pPr>
        <w:rPr>
          <w:rFonts w:ascii="Times New Roman" w:hAnsi="Times New Roman" w:cs="Times New Roman"/>
          <w:b/>
          <w:sz w:val="24"/>
          <w:szCs w:val="24"/>
          <w:u w:val="single"/>
        </w:rPr>
      </w:pPr>
      <w:r w:rsidRPr="002E59FF">
        <w:rPr>
          <w:rFonts w:ascii="Times New Roman" w:hAnsi="Times New Roman" w:cs="Times New Roman"/>
          <w:b/>
          <w:sz w:val="24"/>
          <w:szCs w:val="24"/>
          <w:u w:val="single"/>
        </w:rPr>
        <w:lastRenderedPageBreak/>
        <w:t>Culminating Discussion</w:t>
      </w:r>
    </w:p>
    <w:p w:rsidR="00331D35" w:rsidRDefault="00331D35" w:rsidP="00331D35">
      <w:pPr>
        <w:rPr>
          <w:rFonts w:ascii="Times New Roman" w:hAnsi="Times New Roman" w:cs="Times New Roman"/>
          <w:sz w:val="24"/>
          <w:szCs w:val="24"/>
        </w:rPr>
      </w:pPr>
      <w:r>
        <w:rPr>
          <w:rFonts w:ascii="Times New Roman" w:hAnsi="Times New Roman" w:cs="Times New Roman"/>
          <w:sz w:val="24"/>
          <w:szCs w:val="24"/>
        </w:rPr>
        <w:t>Observe the apples for the next 5 days. What will happen to these apples over time? How are they similar? How are they different? Will they be the same as they are right now after 5 days?</w:t>
      </w:r>
    </w:p>
    <w:p w:rsidR="00331D35" w:rsidRPr="00A81690" w:rsidRDefault="00331D35" w:rsidP="00331D35">
      <w:pPr>
        <w:rPr>
          <w:rFonts w:ascii="Times New Roman" w:hAnsi="Times New Roman" w:cs="Times New Roman"/>
          <w:sz w:val="24"/>
          <w:szCs w:val="24"/>
          <w:u w:val="single"/>
        </w:rPr>
      </w:pPr>
      <w:r w:rsidRPr="00A81690">
        <w:rPr>
          <w:rFonts w:ascii="Times New Roman" w:hAnsi="Times New Roman" w:cs="Times New Roman"/>
          <w:sz w:val="24"/>
          <w:szCs w:val="24"/>
          <w:u w:val="single"/>
        </w:rPr>
        <w:t>Additional discussion:</w:t>
      </w:r>
    </w:p>
    <w:p w:rsidR="00331D35" w:rsidRPr="00A81690" w:rsidRDefault="00331D35" w:rsidP="00331D35">
      <w:pPr>
        <w:rPr>
          <w:rFonts w:ascii="Times New Roman" w:hAnsi="Times New Roman" w:cs="Times New Roman"/>
          <w:sz w:val="24"/>
          <w:szCs w:val="24"/>
        </w:rPr>
      </w:pPr>
      <w:r>
        <w:rPr>
          <w:rFonts w:ascii="Times New Roman" w:hAnsi="Times New Roman" w:cs="Times New Roman"/>
          <w:sz w:val="24"/>
          <w:szCs w:val="24"/>
        </w:rPr>
        <w:t>Watch the skin of the first apple as it is cut. This is what happens to your skin when you get a cut. Notice inside the apple it starts to turn brown. Why? Why is it important to wash a cut with soap and water and protect with a bandage?</w:t>
      </w:r>
    </w:p>
    <w:p w:rsidR="00331D35" w:rsidRPr="00BB14EC" w:rsidRDefault="00331D35" w:rsidP="00331D35">
      <w:pPr>
        <w:rPr>
          <w:rFonts w:ascii="Times New Roman" w:hAnsi="Times New Roman" w:cs="Times New Roman"/>
          <w:sz w:val="24"/>
          <w:szCs w:val="24"/>
        </w:rPr>
      </w:pPr>
      <w:r w:rsidRPr="0004456D">
        <w:rPr>
          <w:rFonts w:ascii="Times New Roman" w:hAnsi="Times New Roman" w:cs="Times New Roman"/>
          <w:b/>
          <w:sz w:val="24"/>
          <w:szCs w:val="24"/>
          <w:u w:val="single"/>
        </w:rPr>
        <w:t>Citation:</w:t>
      </w:r>
      <w:r>
        <w:rPr>
          <w:rFonts w:ascii="Times New Roman" w:hAnsi="Times New Roman" w:cs="Times New Roman"/>
          <w:sz w:val="24"/>
          <w:szCs w:val="24"/>
        </w:rPr>
        <w:t xml:space="preserve"> </w:t>
      </w:r>
      <w:hyperlink r:id="rId63" w:history="1">
        <w:r w:rsidRPr="007D03F3">
          <w:rPr>
            <w:rStyle w:val="Hyperlink"/>
            <w:rFonts w:ascii="Times New Roman" w:hAnsi="Times New Roman" w:cs="Times New Roman"/>
            <w:sz w:val="24"/>
            <w:szCs w:val="24"/>
          </w:rPr>
          <w:t>http://kidshealth.org/classroom/prekto2/personal/hygiene/germs.pdf</w:t>
        </w:r>
      </w:hyperlink>
      <w:r>
        <w:rPr>
          <w:rFonts w:ascii="Times New Roman" w:hAnsi="Times New Roman" w:cs="Times New Roman"/>
          <w:sz w:val="24"/>
          <w:szCs w:val="24"/>
        </w:rPr>
        <w:t xml:space="preserve"> </w:t>
      </w:r>
    </w:p>
    <w:p w:rsidR="00331D35" w:rsidRPr="00FE1B88" w:rsidRDefault="00331D35" w:rsidP="00331D35">
      <w:pPr>
        <w:rPr>
          <w:rFonts w:ascii="Times New Roman" w:hAnsi="Times New Roman" w:cs="Times New Roman"/>
          <w:sz w:val="24"/>
          <w:szCs w:val="24"/>
        </w:rPr>
      </w:pPr>
    </w:p>
    <w:p w:rsidR="00331D35" w:rsidRDefault="00331D35" w:rsidP="00331D35">
      <w:pPr>
        <w:tabs>
          <w:tab w:val="left" w:pos="1005"/>
        </w:tabs>
        <w:rPr>
          <w:rFonts w:ascii="Times New Roman" w:hAnsi="Times New Roman" w:cs="Times New Roman"/>
          <w:sz w:val="24"/>
          <w:szCs w:val="24"/>
        </w:rPr>
      </w:pPr>
    </w:p>
    <w:p w:rsidR="005B3A2D" w:rsidRDefault="005B3A2D" w:rsidP="00331D35">
      <w:pPr>
        <w:tabs>
          <w:tab w:val="left" w:pos="1005"/>
        </w:tabs>
        <w:rPr>
          <w:rFonts w:ascii="Times New Roman" w:hAnsi="Times New Roman" w:cs="Times New Roman"/>
          <w:sz w:val="24"/>
          <w:szCs w:val="24"/>
        </w:rPr>
      </w:pPr>
    </w:p>
    <w:p w:rsidR="005B3A2D" w:rsidRDefault="005B3A2D" w:rsidP="00331D35">
      <w:pPr>
        <w:tabs>
          <w:tab w:val="left" w:pos="1005"/>
        </w:tabs>
        <w:rPr>
          <w:rFonts w:ascii="Times New Roman" w:hAnsi="Times New Roman" w:cs="Times New Roman"/>
          <w:sz w:val="24"/>
          <w:szCs w:val="24"/>
        </w:rPr>
      </w:pPr>
    </w:p>
    <w:p w:rsidR="005B3A2D" w:rsidRDefault="005B3A2D" w:rsidP="00331D35">
      <w:pPr>
        <w:tabs>
          <w:tab w:val="left" w:pos="1005"/>
        </w:tabs>
        <w:rPr>
          <w:rFonts w:ascii="Times New Roman" w:hAnsi="Times New Roman" w:cs="Times New Roman"/>
          <w:sz w:val="24"/>
          <w:szCs w:val="24"/>
        </w:rPr>
      </w:pPr>
    </w:p>
    <w:p w:rsidR="005B3A2D" w:rsidRDefault="005B3A2D" w:rsidP="00331D35">
      <w:pPr>
        <w:tabs>
          <w:tab w:val="left" w:pos="1005"/>
        </w:tabs>
        <w:rPr>
          <w:rFonts w:ascii="Times New Roman" w:hAnsi="Times New Roman" w:cs="Times New Roman"/>
          <w:sz w:val="24"/>
          <w:szCs w:val="24"/>
        </w:rPr>
      </w:pPr>
    </w:p>
    <w:p w:rsidR="005B3A2D" w:rsidRDefault="005B3A2D" w:rsidP="00331D35">
      <w:pPr>
        <w:tabs>
          <w:tab w:val="left" w:pos="1005"/>
        </w:tabs>
        <w:rPr>
          <w:rFonts w:ascii="Times New Roman" w:hAnsi="Times New Roman" w:cs="Times New Roman"/>
          <w:sz w:val="24"/>
          <w:szCs w:val="24"/>
        </w:rPr>
      </w:pPr>
    </w:p>
    <w:p w:rsidR="005B3A2D" w:rsidRDefault="005B3A2D" w:rsidP="00331D35">
      <w:pPr>
        <w:tabs>
          <w:tab w:val="left" w:pos="1005"/>
        </w:tabs>
        <w:rPr>
          <w:rFonts w:ascii="Times New Roman" w:hAnsi="Times New Roman" w:cs="Times New Roman"/>
          <w:sz w:val="24"/>
          <w:szCs w:val="24"/>
        </w:rPr>
      </w:pPr>
    </w:p>
    <w:p w:rsidR="005B3A2D" w:rsidRDefault="005B3A2D" w:rsidP="00331D35">
      <w:pPr>
        <w:tabs>
          <w:tab w:val="left" w:pos="1005"/>
        </w:tabs>
        <w:rPr>
          <w:rFonts w:ascii="Times New Roman" w:hAnsi="Times New Roman" w:cs="Times New Roman"/>
          <w:sz w:val="24"/>
          <w:szCs w:val="24"/>
        </w:rPr>
      </w:pPr>
    </w:p>
    <w:p w:rsidR="005B3A2D" w:rsidRDefault="005B3A2D" w:rsidP="00331D35">
      <w:pPr>
        <w:tabs>
          <w:tab w:val="left" w:pos="1005"/>
        </w:tabs>
        <w:rPr>
          <w:rFonts w:ascii="Times New Roman" w:hAnsi="Times New Roman" w:cs="Times New Roman"/>
          <w:sz w:val="24"/>
          <w:szCs w:val="24"/>
        </w:rPr>
      </w:pPr>
    </w:p>
    <w:p w:rsidR="005B3A2D" w:rsidRDefault="005B3A2D" w:rsidP="00331D35">
      <w:pPr>
        <w:tabs>
          <w:tab w:val="left" w:pos="1005"/>
        </w:tabs>
        <w:rPr>
          <w:rFonts w:ascii="Times New Roman" w:hAnsi="Times New Roman" w:cs="Times New Roman"/>
          <w:sz w:val="24"/>
          <w:szCs w:val="24"/>
        </w:rPr>
      </w:pPr>
    </w:p>
    <w:p w:rsidR="005B3A2D" w:rsidRDefault="005B3A2D" w:rsidP="00331D35">
      <w:pPr>
        <w:tabs>
          <w:tab w:val="left" w:pos="1005"/>
        </w:tabs>
        <w:rPr>
          <w:rFonts w:ascii="Times New Roman" w:hAnsi="Times New Roman" w:cs="Times New Roman"/>
          <w:sz w:val="24"/>
          <w:szCs w:val="24"/>
        </w:rPr>
      </w:pPr>
    </w:p>
    <w:p w:rsidR="005B3A2D" w:rsidRDefault="005B3A2D" w:rsidP="00331D35">
      <w:pPr>
        <w:tabs>
          <w:tab w:val="left" w:pos="1005"/>
        </w:tabs>
        <w:rPr>
          <w:rFonts w:ascii="Times New Roman" w:hAnsi="Times New Roman" w:cs="Times New Roman"/>
          <w:sz w:val="24"/>
          <w:szCs w:val="24"/>
        </w:rPr>
      </w:pPr>
    </w:p>
    <w:p w:rsidR="005B3A2D" w:rsidRDefault="005B3A2D" w:rsidP="00331D35">
      <w:pPr>
        <w:tabs>
          <w:tab w:val="left" w:pos="1005"/>
        </w:tabs>
        <w:rPr>
          <w:rFonts w:ascii="Times New Roman" w:hAnsi="Times New Roman" w:cs="Times New Roman"/>
          <w:sz w:val="24"/>
          <w:szCs w:val="24"/>
        </w:rPr>
      </w:pPr>
    </w:p>
    <w:p w:rsidR="005B3A2D" w:rsidRDefault="005B3A2D" w:rsidP="00331D35">
      <w:pPr>
        <w:tabs>
          <w:tab w:val="left" w:pos="1005"/>
        </w:tabs>
        <w:rPr>
          <w:rFonts w:ascii="Times New Roman" w:hAnsi="Times New Roman" w:cs="Times New Roman"/>
          <w:sz w:val="24"/>
          <w:szCs w:val="24"/>
        </w:rPr>
      </w:pPr>
    </w:p>
    <w:p w:rsidR="005B3A2D" w:rsidRDefault="005B3A2D" w:rsidP="00331D35">
      <w:pPr>
        <w:tabs>
          <w:tab w:val="left" w:pos="1005"/>
        </w:tabs>
        <w:rPr>
          <w:rFonts w:ascii="Times New Roman" w:hAnsi="Times New Roman" w:cs="Times New Roman"/>
          <w:sz w:val="24"/>
          <w:szCs w:val="24"/>
        </w:rPr>
      </w:pPr>
    </w:p>
    <w:p w:rsidR="005B3A2D" w:rsidRDefault="005B3A2D" w:rsidP="00331D35">
      <w:pPr>
        <w:tabs>
          <w:tab w:val="left" w:pos="1005"/>
        </w:tabs>
        <w:rPr>
          <w:rFonts w:ascii="Times New Roman" w:hAnsi="Times New Roman" w:cs="Times New Roman"/>
          <w:sz w:val="24"/>
          <w:szCs w:val="24"/>
        </w:rPr>
      </w:pPr>
    </w:p>
    <w:p w:rsidR="005B3A2D" w:rsidRDefault="005B3A2D" w:rsidP="00331D35">
      <w:pPr>
        <w:tabs>
          <w:tab w:val="left" w:pos="1005"/>
        </w:tabs>
        <w:rPr>
          <w:rFonts w:ascii="Times New Roman" w:hAnsi="Times New Roman" w:cs="Times New Roman"/>
          <w:sz w:val="24"/>
          <w:szCs w:val="24"/>
        </w:rPr>
      </w:pPr>
    </w:p>
    <w:p w:rsidR="005B3A2D" w:rsidRDefault="005B3A2D" w:rsidP="00331D35">
      <w:pPr>
        <w:tabs>
          <w:tab w:val="left" w:pos="1005"/>
        </w:tabs>
        <w:rPr>
          <w:rFonts w:ascii="Times New Roman" w:hAnsi="Times New Roman" w:cs="Times New Roman"/>
          <w:sz w:val="24"/>
          <w:szCs w:val="24"/>
        </w:rPr>
      </w:pPr>
    </w:p>
    <w:p w:rsidR="005B3A2D" w:rsidRDefault="005B3A2D" w:rsidP="00331D35">
      <w:pPr>
        <w:tabs>
          <w:tab w:val="left" w:pos="1005"/>
        </w:tabs>
        <w:rPr>
          <w:rFonts w:ascii="Times New Roman" w:hAnsi="Times New Roman" w:cs="Times New Roman"/>
          <w:sz w:val="24"/>
          <w:szCs w:val="24"/>
        </w:rPr>
      </w:pPr>
    </w:p>
    <w:p w:rsidR="005B3A2D" w:rsidRDefault="005B3A2D" w:rsidP="00331D35">
      <w:pPr>
        <w:tabs>
          <w:tab w:val="left" w:pos="1005"/>
        </w:tabs>
        <w:rPr>
          <w:rFonts w:ascii="Times New Roman" w:hAnsi="Times New Roman" w:cs="Times New Roman"/>
          <w:sz w:val="24"/>
          <w:szCs w:val="24"/>
        </w:rPr>
      </w:pPr>
    </w:p>
    <w:p w:rsidR="005B3A2D" w:rsidRPr="00B71F91" w:rsidRDefault="005B3A2D" w:rsidP="005B3A2D">
      <w:pPr>
        <w:rPr>
          <w:rFonts w:ascii="Times New Roman" w:hAnsi="Times New Roman" w:cs="Times New Roman"/>
          <w:b/>
          <w:sz w:val="24"/>
          <w:szCs w:val="24"/>
        </w:rPr>
      </w:pPr>
      <w:r w:rsidRPr="00B71F91">
        <w:rPr>
          <w:rFonts w:ascii="Times New Roman" w:hAnsi="Times New Roman" w:cs="Times New Roman"/>
          <w:b/>
          <w:sz w:val="24"/>
          <w:szCs w:val="24"/>
          <w:u w:val="single"/>
        </w:rPr>
        <w:lastRenderedPageBreak/>
        <w:t>Learning Content</w:t>
      </w:r>
      <w:r w:rsidRPr="00B71F91">
        <w:rPr>
          <w:rFonts w:ascii="Times New Roman" w:hAnsi="Times New Roman" w:cs="Times New Roman"/>
          <w:sz w:val="24"/>
          <w:szCs w:val="24"/>
        </w:rPr>
        <w:t>:  Fire Safety</w:t>
      </w:r>
    </w:p>
    <w:p w:rsidR="006B0A80" w:rsidRPr="006B0A80" w:rsidRDefault="006B0A80" w:rsidP="005B3A2D">
      <w:pPr>
        <w:ind w:left="720" w:hanging="720"/>
        <w:rPr>
          <w:rFonts w:ascii="Times New Roman" w:hAnsi="Times New Roman" w:cs="Times New Roman"/>
          <w:sz w:val="24"/>
          <w:szCs w:val="24"/>
        </w:rPr>
      </w:pPr>
      <w:r>
        <w:rPr>
          <w:rFonts w:ascii="Times New Roman" w:hAnsi="Times New Roman" w:cs="Times New Roman"/>
          <w:b/>
          <w:sz w:val="24"/>
          <w:szCs w:val="24"/>
          <w:u w:val="single"/>
        </w:rPr>
        <w:t>Essential Question:</w:t>
      </w:r>
      <w:r>
        <w:rPr>
          <w:rFonts w:ascii="Times New Roman" w:hAnsi="Times New Roman" w:cs="Times New Roman"/>
          <w:b/>
          <w:sz w:val="24"/>
          <w:szCs w:val="24"/>
        </w:rPr>
        <w:t xml:space="preserve">  </w:t>
      </w:r>
      <w:r w:rsidRPr="00B71F91">
        <w:rPr>
          <w:rFonts w:ascii="Times New Roman" w:hAnsi="Times New Roman" w:cs="Times New Roman"/>
          <w:sz w:val="24"/>
          <w:szCs w:val="24"/>
        </w:rPr>
        <w:t>How can we create an evacuation plan at home in regard to fire safety?</w:t>
      </w:r>
    </w:p>
    <w:p w:rsidR="005B3A2D" w:rsidRDefault="006B0A80" w:rsidP="006B0A80">
      <w:pPr>
        <w:ind w:left="720" w:hanging="720"/>
        <w:rPr>
          <w:rFonts w:ascii="Times New Roman" w:hAnsi="Times New Roman" w:cs="Times New Roman"/>
          <w:sz w:val="24"/>
          <w:szCs w:val="24"/>
        </w:rPr>
      </w:pPr>
      <w:r>
        <w:rPr>
          <w:rFonts w:ascii="Times New Roman" w:hAnsi="Times New Roman" w:cs="Times New Roman"/>
          <w:b/>
          <w:sz w:val="24"/>
          <w:szCs w:val="24"/>
          <w:u w:val="single"/>
        </w:rPr>
        <w:t>Big Idea:</w:t>
      </w:r>
      <w:r>
        <w:rPr>
          <w:rFonts w:ascii="Times New Roman" w:hAnsi="Times New Roman" w:cs="Times New Roman"/>
          <w:b/>
          <w:sz w:val="24"/>
          <w:szCs w:val="24"/>
        </w:rPr>
        <w:t xml:space="preserve">  </w:t>
      </w:r>
      <w:r>
        <w:rPr>
          <w:rFonts w:ascii="Times New Roman" w:hAnsi="Times New Roman" w:cs="Times New Roman"/>
          <w:sz w:val="24"/>
          <w:szCs w:val="24"/>
        </w:rPr>
        <w:t>Safety awareness (especially in school and at home)</w:t>
      </w:r>
    </w:p>
    <w:p w:rsidR="006B0A80" w:rsidRPr="006B0A80" w:rsidRDefault="006B0A80" w:rsidP="006B0A80">
      <w:pPr>
        <w:ind w:left="720" w:hanging="720"/>
        <w:rPr>
          <w:rFonts w:ascii="Times New Roman" w:hAnsi="Times New Roman" w:cs="Times New Roman"/>
          <w:sz w:val="24"/>
          <w:szCs w:val="24"/>
        </w:rPr>
      </w:pPr>
      <w:r>
        <w:rPr>
          <w:rFonts w:ascii="Times New Roman" w:hAnsi="Times New Roman" w:cs="Times New Roman"/>
          <w:b/>
          <w:sz w:val="24"/>
          <w:szCs w:val="24"/>
          <w:u w:val="single"/>
        </w:rPr>
        <w:t>Vocabulary:</w:t>
      </w:r>
      <w:r>
        <w:rPr>
          <w:rFonts w:ascii="Times New Roman" w:hAnsi="Times New Roman" w:cs="Times New Roman"/>
          <w:sz w:val="24"/>
          <w:szCs w:val="24"/>
        </w:rPr>
        <w:t xml:space="preserve">  Safety, awareness, evacuation</w:t>
      </w:r>
    </w:p>
    <w:p w:rsidR="005B3A2D" w:rsidRPr="00B71F91" w:rsidRDefault="005B3A2D" w:rsidP="005B3A2D">
      <w:pPr>
        <w:ind w:left="720" w:hanging="720"/>
        <w:rPr>
          <w:rFonts w:ascii="Times New Roman" w:hAnsi="Times New Roman" w:cs="Times New Roman"/>
          <w:b/>
          <w:sz w:val="24"/>
          <w:szCs w:val="24"/>
          <w:u w:val="single"/>
        </w:rPr>
      </w:pPr>
      <w:r w:rsidRPr="00B71F91">
        <w:rPr>
          <w:rFonts w:ascii="Times New Roman" w:hAnsi="Times New Roman" w:cs="Times New Roman"/>
          <w:b/>
          <w:sz w:val="24"/>
          <w:szCs w:val="24"/>
          <w:u w:val="single"/>
        </w:rPr>
        <w:t>National Standards:</w:t>
      </w:r>
    </w:p>
    <w:p w:rsidR="005B3A2D" w:rsidRPr="00B71F91" w:rsidRDefault="005B3A2D" w:rsidP="005B3A2D">
      <w:pPr>
        <w:pStyle w:val="ListParagraph"/>
        <w:numPr>
          <w:ilvl w:val="0"/>
          <w:numId w:val="11"/>
        </w:numPr>
        <w:rPr>
          <w:rFonts w:ascii="Times New Roman" w:hAnsi="Times New Roman" w:cs="Times New Roman"/>
          <w:b/>
          <w:sz w:val="24"/>
          <w:szCs w:val="24"/>
          <w:u w:val="single"/>
        </w:rPr>
      </w:pPr>
      <w:r w:rsidRPr="00B71F91">
        <w:rPr>
          <w:rFonts w:ascii="Times New Roman" w:hAnsi="Times New Roman" w:cs="Times New Roman"/>
          <w:sz w:val="24"/>
          <w:szCs w:val="24"/>
          <w:u w:val="single"/>
        </w:rPr>
        <w:t>Standard #1:</w:t>
      </w:r>
      <w:r w:rsidRPr="00B71F91">
        <w:rPr>
          <w:rFonts w:ascii="Times New Roman" w:hAnsi="Times New Roman" w:cs="Times New Roman"/>
          <w:sz w:val="24"/>
          <w:szCs w:val="24"/>
        </w:rPr>
        <w:t xml:space="preserve">  Students will comprehend concepts related to health promotion and disease prevention to enhance health.</w:t>
      </w:r>
    </w:p>
    <w:p w:rsidR="005B3A2D" w:rsidRPr="00B71F91" w:rsidRDefault="005B3A2D" w:rsidP="005B3A2D">
      <w:pPr>
        <w:pStyle w:val="ListParagraph"/>
        <w:numPr>
          <w:ilvl w:val="0"/>
          <w:numId w:val="11"/>
        </w:numPr>
        <w:rPr>
          <w:rFonts w:ascii="Times New Roman" w:hAnsi="Times New Roman" w:cs="Times New Roman"/>
          <w:sz w:val="24"/>
          <w:szCs w:val="24"/>
        </w:rPr>
      </w:pPr>
      <w:r w:rsidRPr="00B71F91">
        <w:rPr>
          <w:rFonts w:ascii="Times New Roman" w:hAnsi="Times New Roman" w:cs="Times New Roman"/>
          <w:sz w:val="24"/>
          <w:szCs w:val="24"/>
          <w:u w:val="single"/>
        </w:rPr>
        <w:t>Standard #2:</w:t>
      </w:r>
      <w:r w:rsidRPr="00B71F91">
        <w:rPr>
          <w:rFonts w:ascii="Times New Roman" w:hAnsi="Times New Roman" w:cs="Times New Roman"/>
          <w:sz w:val="24"/>
          <w:szCs w:val="24"/>
        </w:rPr>
        <w:t xml:space="preserve">  Students will analyze the influence of family, peers, culture, media, technology, and other factors on health behaviors.</w:t>
      </w:r>
    </w:p>
    <w:p w:rsidR="005B3A2D" w:rsidRPr="00B71F91" w:rsidRDefault="005B3A2D" w:rsidP="005B3A2D">
      <w:pPr>
        <w:pStyle w:val="ListParagraph"/>
        <w:numPr>
          <w:ilvl w:val="0"/>
          <w:numId w:val="11"/>
        </w:numPr>
        <w:rPr>
          <w:rFonts w:ascii="Times New Roman" w:hAnsi="Times New Roman" w:cs="Times New Roman"/>
          <w:sz w:val="24"/>
          <w:szCs w:val="24"/>
        </w:rPr>
      </w:pPr>
      <w:r w:rsidRPr="00B71F91">
        <w:rPr>
          <w:rFonts w:ascii="Times New Roman" w:hAnsi="Times New Roman" w:cs="Times New Roman"/>
          <w:sz w:val="24"/>
          <w:szCs w:val="24"/>
          <w:u w:val="single"/>
        </w:rPr>
        <w:t>Standard #3:</w:t>
      </w:r>
      <w:r w:rsidRPr="00B71F91">
        <w:rPr>
          <w:rFonts w:ascii="Times New Roman" w:hAnsi="Times New Roman" w:cs="Times New Roman"/>
          <w:sz w:val="24"/>
          <w:szCs w:val="24"/>
        </w:rPr>
        <w:t xml:space="preserve">  Students will demonstrate the ability to access valid information, products, and services to enhance health.</w:t>
      </w:r>
    </w:p>
    <w:p w:rsidR="005B3A2D" w:rsidRPr="00B71F91" w:rsidRDefault="005B3A2D" w:rsidP="005B3A2D">
      <w:pPr>
        <w:pStyle w:val="ListParagraph"/>
        <w:numPr>
          <w:ilvl w:val="0"/>
          <w:numId w:val="11"/>
        </w:numPr>
        <w:rPr>
          <w:rFonts w:ascii="Times New Roman" w:hAnsi="Times New Roman" w:cs="Times New Roman"/>
          <w:sz w:val="24"/>
          <w:szCs w:val="24"/>
        </w:rPr>
      </w:pPr>
      <w:r w:rsidRPr="00B71F91">
        <w:rPr>
          <w:rFonts w:ascii="Times New Roman" w:hAnsi="Times New Roman" w:cs="Times New Roman"/>
          <w:sz w:val="24"/>
          <w:szCs w:val="24"/>
          <w:u w:val="single"/>
        </w:rPr>
        <w:t xml:space="preserve">Standard #4: </w:t>
      </w:r>
      <w:r w:rsidRPr="00B71F91">
        <w:rPr>
          <w:rFonts w:ascii="Times New Roman" w:hAnsi="Times New Roman" w:cs="Times New Roman"/>
          <w:sz w:val="24"/>
          <w:szCs w:val="24"/>
        </w:rPr>
        <w:t xml:space="preserve"> Students will demonstrate the ability to use interpersonal communication skills to enhance health and avoid or reduce health risks.</w:t>
      </w:r>
    </w:p>
    <w:p w:rsidR="005B3A2D" w:rsidRPr="00B71F91" w:rsidRDefault="005B3A2D" w:rsidP="005B3A2D">
      <w:pPr>
        <w:pStyle w:val="ListParagraph"/>
        <w:numPr>
          <w:ilvl w:val="0"/>
          <w:numId w:val="11"/>
        </w:numPr>
        <w:rPr>
          <w:rFonts w:ascii="Times New Roman" w:hAnsi="Times New Roman" w:cs="Times New Roman"/>
          <w:sz w:val="24"/>
          <w:szCs w:val="24"/>
          <w:u w:val="single"/>
        </w:rPr>
      </w:pPr>
      <w:r w:rsidRPr="00B71F91">
        <w:rPr>
          <w:rFonts w:ascii="Times New Roman" w:hAnsi="Times New Roman" w:cs="Times New Roman"/>
          <w:sz w:val="24"/>
          <w:szCs w:val="24"/>
          <w:u w:val="single"/>
        </w:rPr>
        <w:t xml:space="preserve">Standard #5: </w:t>
      </w:r>
      <w:r w:rsidRPr="00B71F91">
        <w:rPr>
          <w:rFonts w:ascii="Times New Roman" w:hAnsi="Times New Roman" w:cs="Times New Roman"/>
          <w:sz w:val="24"/>
          <w:szCs w:val="24"/>
        </w:rPr>
        <w:t xml:space="preserve"> Students will demonstrate the ability to use decision-making skills to enhance health.</w:t>
      </w:r>
    </w:p>
    <w:p w:rsidR="005B3A2D" w:rsidRPr="00B71F91" w:rsidRDefault="005B3A2D" w:rsidP="005B3A2D">
      <w:pPr>
        <w:pStyle w:val="ListParagraph"/>
        <w:numPr>
          <w:ilvl w:val="0"/>
          <w:numId w:val="11"/>
        </w:numPr>
        <w:rPr>
          <w:rFonts w:ascii="Times New Roman" w:hAnsi="Times New Roman" w:cs="Times New Roman"/>
          <w:sz w:val="24"/>
          <w:szCs w:val="24"/>
          <w:u w:val="single"/>
        </w:rPr>
      </w:pPr>
      <w:r w:rsidRPr="00B71F91">
        <w:rPr>
          <w:rFonts w:ascii="Times New Roman" w:hAnsi="Times New Roman" w:cs="Times New Roman"/>
          <w:sz w:val="24"/>
          <w:szCs w:val="24"/>
          <w:u w:val="single"/>
        </w:rPr>
        <w:t>Standard #6:</w:t>
      </w:r>
      <w:r w:rsidRPr="00B71F91">
        <w:rPr>
          <w:rFonts w:ascii="Times New Roman" w:hAnsi="Times New Roman" w:cs="Times New Roman"/>
          <w:sz w:val="24"/>
          <w:szCs w:val="24"/>
        </w:rPr>
        <w:t xml:space="preserve">  Students will demonstrate the ability to use goal-setting skills to enhance health.</w:t>
      </w:r>
    </w:p>
    <w:p w:rsidR="005B3A2D" w:rsidRPr="00B71F91" w:rsidRDefault="005B3A2D" w:rsidP="005B3A2D">
      <w:pPr>
        <w:pStyle w:val="ListParagraph"/>
        <w:numPr>
          <w:ilvl w:val="0"/>
          <w:numId w:val="11"/>
        </w:numPr>
        <w:rPr>
          <w:rFonts w:ascii="Times New Roman" w:hAnsi="Times New Roman" w:cs="Times New Roman"/>
          <w:sz w:val="24"/>
          <w:szCs w:val="24"/>
        </w:rPr>
      </w:pPr>
      <w:r w:rsidRPr="00B71F91">
        <w:rPr>
          <w:rFonts w:ascii="Times New Roman" w:hAnsi="Times New Roman" w:cs="Times New Roman"/>
          <w:sz w:val="24"/>
          <w:szCs w:val="24"/>
          <w:u w:val="single"/>
        </w:rPr>
        <w:t>Standard #7</w:t>
      </w:r>
      <w:r w:rsidRPr="00B71F91">
        <w:rPr>
          <w:rFonts w:ascii="Times New Roman" w:hAnsi="Times New Roman" w:cs="Times New Roman"/>
          <w:sz w:val="24"/>
          <w:szCs w:val="24"/>
        </w:rPr>
        <w:t>:  Students will demonstrate the ability to practice health-enhancing behaviors and avoid or reduce health risks.</w:t>
      </w:r>
    </w:p>
    <w:p w:rsidR="005B3A2D" w:rsidRPr="00B71F91" w:rsidRDefault="005B3A2D" w:rsidP="005B3A2D">
      <w:pPr>
        <w:pStyle w:val="ListParagraph"/>
        <w:numPr>
          <w:ilvl w:val="0"/>
          <w:numId w:val="11"/>
        </w:numPr>
        <w:rPr>
          <w:rFonts w:ascii="Times New Roman" w:hAnsi="Times New Roman" w:cs="Times New Roman"/>
          <w:sz w:val="24"/>
          <w:szCs w:val="24"/>
        </w:rPr>
      </w:pPr>
      <w:r w:rsidRPr="00B71F91">
        <w:rPr>
          <w:rFonts w:ascii="Times New Roman" w:hAnsi="Times New Roman" w:cs="Times New Roman"/>
          <w:sz w:val="24"/>
          <w:szCs w:val="24"/>
          <w:u w:val="single"/>
        </w:rPr>
        <w:t>Standard #8</w:t>
      </w:r>
      <w:r w:rsidRPr="00B71F91">
        <w:rPr>
          <w:rFonts w:ascii="Times New Roman" w:hAnsi="Times New Roman" w:cs="Times New Roman"/>
          <w:sz w:val="24"/>
          <w:szCs w:val="24"/>
        </w:rPr>
        <w:t>:  Students will demonstrate the ability to advocate for personal, family, and community health.</w:t>
      </w:r>
    </w:p>
    <w:p w:rsidR="005B3A2D" w:rsidRPr="00B71F91" w:rsidRDefault="005B3A2D" w:rsidP="005B3A2D">
      <w:pPr>
        <w:rPr>
          <w:rFonts w:ascii="Times New Roman" w:hAnsi="Times New Roman" w:cs="Times New Roman"/>
          <w:b/>
          <w:sz w:val="24"/>
          <w:szCs w:val="24"/>
          <w:u w:val="single"/>
        </w:rPr>
      </w:pPr>
      <w:r w:rsidRPr="00B71F91">
        <w:rPr>
          <w:rFonts w:ascii="Times New Roman" w:hAnsi="Times New Roman" w:cs="Times New Roman"/>
          <w:b/>
          <w:sz w:val="24"/>
          <w:szCs w:val="24"/>
          <w:u w:val="single"/>
        </w:rPr>
        <w:t>New York State Standards:</w:t>
      </w:r>
    </w:p>
    <w:p w:rsidR="005B3A2D" w:rsidRPr="00B71F91" w:rsidRDefault="005B3A2D" w:rsidP="005B3A2D">
      <w:pPr>
        <w:pStyle w:val="ListParagraph"/>
        <w:numPr>
          <w:ilvl w:val="0"/>
          <w:numId w:val="11"/>
        </w:numPr>
        <w:rPr>
          <w:rFonts w:ascii="Times New Roman" w:hAnsi="Times New Roman" w:cs="Times New Roman"/>
          <w:sz w:val="24"/>
          <w:szCs w:val="24"/>
          <w:u w:val="single"/>
        </w:rPr>
      </w:pPr>
      <w:r w:rsidRPr="00B71F91">
        <w:rPr>
          <w:rFonts w:ascii="Times New Roman" w:hAnsi="Times New Roman" w:cs="Times New Roman"/>
          <w:sz w:val="24"/>
          <w:szCs w:val="24"/>
          <w:u w:val="single"/>
        </w:rPr>
        <w:t>Standard 1: Personal Health and Fitness</w:t>
      </w:r>
    </w:p>
    <w:p w:rsidR="005B3A2D" w:rsidRPr="00B71F91" w:rsidRDefault="005B3A2D" w:rsidP="005B3A2D">
      <w:pPr>
        <w:pStyle w:val="ListParagraph"/>
        <w:numPr>
          <w:ilvl w:val="1"/>
          <w:numId w:val="11"/>
        </w:numPr>
        <w:rPr>
          <w:rFonts w:ascii="Times New Roman" w:hAnsi="Times New Roman" w:cs="Times New Roman"/>
          <w:sz w:val="24"/>
          <w:szCs w:val="24"/>
        </w:rPr>
      </w:pPr>
      <w:r w:rsidRPr="00B71F91">
        <w:rPr>
          <w:rFonts w:ascii="Times New Roman" w:hAnsi="Times New Roman" w:cs="Times New Roman"/>
          <w:sz w:val="24"/>
          <w:szCs w:val="24"/>
        </w:rPr>
        <w:t>Students will understand human growth and development and recognize the relationship between behaviors and healthy development. They will understand ways to promote health and prevent disease and will demonstrate and practice positive health behaviors.</w:t>
      </w:r>
    </w:p>
    <w:p w:rsidR="005B3A2D" w:rsidRPr="00B71F91" w:rsidRDefault="005B3A2D" w:rsidP="005B3A2D">
      <w:pPr>
        <w:pStyle w:val="ListParagraph"/>
        <w:numPr>
          <w:ilvl w:val="0"/>
          <w:numId w:val="11"/>
        </w:numPr>
        <w:rPr>
          <w:rFonts w:ascii="Times New Roman" w:hAnsi="Times New Roman" w:cs="Times New Roman"/>
          <w:sz w:val="24"/>
          <w:szCs w:val="24"/>
          <w:u w:val="single"/>
        </w:rPr>
      </w:pPr>
      <w:r w:rsidRPr="00B71F91">
        <w:rPr>
          <w:rFonts w:ascii="Times New Roman" w:hAnsi="Times New Roman" w:cs="Times New Roman"/>
          <w:sz w:val="24"/>
          <w:szCs w:val="24"/>
          <w:u w:val="single"/>
        </w:rPr>
        <w:t>Standard 2: Safe and Healthy Environment</w:t>
      </w:r>
    </w:p>
    <w:p w:rsidR="005B3A2D" w:rsidRPr="00B71F91" w:rsidRDefault="005B3A2D" w:rsidP="005B3A2D">
      <w:pPr>
        <w:pStyle w:val="ListParagraph"/>
        <w:numPr>
          <w:ilvl w:val="1"/>
          <w:numId w:val="11"/>
        </w:numPr>
        <w:rPr>
          <w:rFonts w:ascii="Times New Roman" w:hAnsi="Times New Roman" w:cs="Times New Roman"/>
          <w:sz w:val="24"/>
          <w:szCs w:val="24"/>
          <w:u w:val="single"/>
        </w:rPr>
      </w:pPr>
      <w:r w:rsidRPr="00B71F91">
        <w:rPr>
          <w:rFonts w:ascii="Times New Roman" w:hAnsi="Times New Roman" w:cs="Times New Roman"/>
          <w:sz w:val="24"/>
          <w:szCs w:val="24"/>
        </w:rPr>
        <w:t>Students will acquire the knowledge and ability necessary to create and maintain a safe and healthy environment.</w:t>
      </w:r>
    </w:p>
    <w:p w:rsidR="005B3A2D" w:rsidRPr="00B71F91" w:rsidRDefault="005B3A2D" w:rsidP="005B3A2D">
      <w:pPr>
        <w:pStyle w:val="ListParagraph"/>
        <w:numPr>
          <w:ilvl w:val="0"/>
          <w:numId w:val="11"/>
        </w:numPr>
        <w:rPr>
          <w:rFonts w:ascii="Times New Roman" w:hAnsi="Times New Roman" w:cs="Times New Roman"/>
          <w:sz w:val="24"/>
          <w:szCs w:val="24"/>
          <w:u w:val="single"/>
        </w:rPr>
      </w:pPr>
      <w:r w:rsidRPr="00B71F91">
        <w:rPr>
          <w:rFonts w:ascii="Times New Roman" w:hAnsi="Times New Roman" w:cs="Times New Roman"/>
          <w:sz w:val="24"/>
          <w:szCs w:val="24"/>
          <w:u w:val="single"/>
        </w:rPr>
        <w:t>Standard 3: Resource Management</w:t>
      </w:r>
    </w:p>
    <w:p w:rsidR="005B3A2D" w:rsidRPr="00B71F91" w:rsidRDefault="005B3A2D" w:rsidP="005B3A2D">
      <w:pPr>
        <w:pStyle w:val="ListParagraph"/>
        <w:numPr>
          <w:ilvl w:val="1"/>
          <w:numId w:val="11"/>
        </w:numPr>
        <w:rPr>
          <w:rFonts w:ascii="Times New Roman" w:hAnsi="Times New Roman" w:cs="Times New Roman"/>
          <w:sz w:val="24"/>
          <w:szCs w:val="24"/>
          <w:u w:val="single"/>
        </w:rPr>
      </w:pPr>
      <w:r w:rsidRPr="00B71F91">
        <w:rPr>
          <w:rFonts w:ascii="Times New Roman" w:hAnsi="Times New Roman" w:cs="Times New Roman"/>
          <w:sz w:val="24"/>
          <w:szCs w:val="24"/>
        </w:rPr>
        <w:t>Students will understand and be able to manage their personal and community resources.</w:t>
      </w:r>
    </w:p>
    <w:p w:rsidR="005B3A2D" w:rsidRPr="00B71F91" w:rsidRDefault="005B3A2D" w:rsidP="005B3A2D">
      <w:pPr>
        <w:rPr>
          <w:rFonts w:ascii="Times New Roman" w:hAnsi="Times New Roman" w:cs="Times New Roman"/>
          <w:b/>
          <w:sz w:val="24"/>
          <w:szCs w:val="24"/>
          <w:u w:val="single"/>
        </w:rPr>
      </w:pPr>
      <w:r w:rsidRPr="00B71F91">
        <w:rPr>
          <w:rFonts w:ascii="Times New Roman" w:hAnsi="Times New Roman" w:cs="Times New Roman"/>
          <w:b/>
          <w:sz w:val="24"/>
          <w:szCs w:val="24"/>
          <w:u w:val="single"/>
        </w:rPr>
        <w:t>Resources Needed:</w:t>
      </w:r>
    </w:p>
    <w:p w:rsidR="005B3A2D" w:rsidRPr="00B71F91" w:rsidRDefault="005B3A2D" w:rsidP="005B3A2D">
      <w:pPr>
        <w:pStyle w:val="ListParagraph"/>
        <w:numPr>
          <w:ilvl w:val="0"/>
          <w:numId w:val="11"/>
        </w:numPr>
        <w:rPr>
          <w:rFonts w:ascii="Times New Roman" w:hAnsi="Times New Roman" w:cs="Times New Roman"/>
          <w:b/>
          <w:sz w:val="24"/>
          <w:szCs w:val="24"/>
          <w:u w:val="single"/>
        </w:rPr>
      </w:pPr>
      <w:r w:rsidRPr="00B71F91">
        <w:rPr>
          <w:rFonts w:ascii="Times New Roman" w:hAnsi="Times New Roman" w:cs="Times New Roman"/>
          <w:sz w:val="24"/>
          <w:szCs w:val="24"/>
        </w:rPr>
        <w:t>Teacher –PowerPoint, LCD machine, whiteboard,  blackboard pens or chalk</w:t>
      </w:r>
    </w:p>
    <w:p w:rsidR="005B3A2D" w:rsidRPr="00B71F91" w:rsidRDefault="005B3A2D" w:rsidP="005B3A2D">
      <w:pPr>
        <w:pStyle w:val="ListParagraph"/>
        <w:numPr>
          <w:ilvl w:val="0"/>
          <w:numId w:val="11"/>
        </w:numPr>
        <w:rPr>
          <w:rFonts w:ascii="Times New Roman" w:hAnsi="Times New Roman" w:cs="Times New Roman"/>
          <w:b/>
          <w:sz w:val="24"/>
          <w:szCs w:val="24"/>
          <w:u w:val="single"/>
        </w:rPr>
      </w:pPr>
      <w:r w:rsidRPr="00B71F91">
        <w:rPr>
          <w:rFonts w:ascii="Times New Roman" w:hAnsi="Times New Roman" w:cs="Times New Roman"/>
          <w:sz w:val="24"/>
          <w:szCs w:val="24"/>
        </w:rPr>
        <w:t xml:space="preserve">Student – Notebooks and pens/pencils </w:t>
      </w:r>
    </w:p>
    <w:p w:rsidR="005B3A2D" w:rsidRPr="00B71F91" w:rsidRDefault="005B3A2D" w:rsidP="005B3A2D">
      <w:pPr>
        <w:rPr>
          <w:rFonts w:ascii="Times New Roman" w:hAnsi="Times New Roman" w:cs="Times New Roman"/>
          <w:sz w:val="24"/>
          <w:szCs w:val="24"/>
        </w:rPr>
      </w:pPr>
      <w:r w:rsidRPr="00B71F91">
        <w:rPr>
          <w:rFonts w:ascii="Times New Roman" w:hAnsi="Times New Roman" w:cs="Times New Roman"/>
          <w:b/>
          <w:sz w:val="24"/>
          <w:szCs w:val="24"/>
          <w:u w:val="single"/>
        </w:rPr>
        <w:lastRenderedPageBreak/>
        <w:t>Suggested Time Allowance:</w:t>
      </w:r>
      <w:r w:rsidRPr="00B64FA9">
        <w:rPr>
          <w:rFonts w:ascii="Times New Roman" w:hAnsi="Times New Roman" w:cs="Times New Roman"/>
          <w:b/>
          <w:sz w:val="24"/>
          <w:szCs w:val="24"/>
        </w:rPr>
        <w:t xml:space="preserve">  </w:t>
      </w:r>
      <w:r w:rsidRPr="00B71F91">
        <w:rPr>
          <w:rFonts w:ascii="Times New Roman" w:hAnsi="Times New Roman" w:cs="Times New Roman"/>
          <w:b/>
          <w:sz w:val="24"/>
          <w:szCs w:val="24"/>
        </w:rPr>
        <w:t xml:space="preserve">5 – 10 Minutes </w:t>
      </w:r>
    </w:p>
    <w:p w:rsidR="005B3A2D" w:rsidRPr="00B71F91" w:rsidRDefault="005B3A2D" w:rsidP="005B3A2D">
      <w:pPr>
        <w:rPr>
          <w:rFonts w:ascii="Times New Roman" w:hAnsi="Times New Roman" w:cs="Times New Roman"/>
          <w:sz w:val="24"/>
          <w:szCs w:val="24"/>
        </w:rPr>
      </w:pPr>
      <w:r w:rsidRPr="00B71F91">
        <w:rPr>
          <w:rFonts w:ascii="Times New Roman" w:hAnsi="Times New Roman" w:cs="Times New Roman"/>
          <w:b/>
          <w:sz w:val="24"/>
          <w:szCs w:val="24"/>
          <w:u w:val="single"/>
        </w:rPr>
        <w:t>Grade Level:</w:t>
      </w:r>
      <w:r w:rsidRPr="00B71F91">
        <w:rPr>
          <w:rFonts w:ascii="Times New Roman" w:hAnsi="Times New Roman" w:cs="Times New Roman"/>
          <w:sz w:val="24"/>
          <w:szCs w:val="24"/>
        </w:rPr>
        <w:tab/>
        <w:t>2</w:t>
      </w:r>
    </w:p>
    <w:p w:rsidR="005B3A2D" w:rsidRPr="00B71F91" w:rsidRDefault="005B3A2D" w:rsidP="005B3A2D">
      <w:pPr>
        <w:rPr>
          <w:rFonts w:ascii="Times New Roman" w:hAnsi="Times New Roman" w:cs="Times New Roman"/>
          <w:b/>
          <w:sz w:val="24"/>
          <w:szCs w:val="24"/>
          <w:u w:val="single"/>
        </w:rPr>
      </w:pPr>
      <w:r w:rsidRPr="00B71F91">
        <w:rPr>
          <w:rFonts w:ascii="Times New Roman" w:hAnsi="Times New Roman" w:cs="Times New Roman"/>
          <w:b/>
          <w:sz w:val="24"/>
          <w:szCs w:val="24"/>
          <w:u w:val="single"/>
        </w:rPr>
        <w:t>Activities / Procedures</w:t>
      </w:r>
    </w:p>
    <w:p w:rsidR="005B3A2D" w:rsidRPr="00B71F91" w:rsidRDefault="005B3A2D" w:rsidP="005B3A2D">
      <w:pPr>
        <w:rPr>
          <w:rFonts w:ascii="Times New Roman" w:hAnsi="Times New Roman" w:cs="Times New Roman"/>
          <w:sz w:val="24"/>
          <w:szCs w:val="24"/>
        </w:rPr>
      </w:pPr>
      <w:r w:rsidRPr="00B71F91">
        <w:rPr>
          <w:rFonts w:ascii="Times New Roman" w:hAnsi="Times New Roman" w:cs="Times New Roman"/>
          <w:b/>
          <w:sz w:val="24"/>
          <w:szCs w:val="24"/>
        </w:rPr>
        <w:t>Lesson Content:</w:t>
      </w:r>
      <w:r w:rsidRPr="00B71F91">
        <w:rPr>
          <w:rFonts w:ascii="Times New Roman" w:hAnsi="Times New Roman" w:cs="Times New Roman"/>
          <w:sz w:val="24"/>
          <w:szCs w:val="24"/>
        </w:rPr>
        <w:t xml:space="preserve">  </w:t>
      </w:r>
    </w:p>
    <w:p w:rsidR="005B3A2D" w:rsidRPr="00B71F91" w:rsidRDefault="005B3A2D" w:rsidP="005B3A2D">
      <w:pPr>
        <w:rPr>
          <w:rFonts w:ascii="Times New Roman" w:hAnsi="Times New Roman" w:cs="Times New Roman"/>
          <w:sz w:val="24"/>
          <w:szCs w:val="24"/>
        </w:rPr>
      </w:pPr>
      <w:r w:rsidRPr="00B71F91">
        <w:rPr>
          <w:rFonts w:ascii="Times New Roman" w:hAnsi="Times New Roman" w:cs="Times New Roman"/>
          <w:sz w:val="24"/>
          <w:szCs w:val="24"/>
        </w:rPr>
        <w:t xml:space="preserve">Students have learned about fire safety in first grade. Review signs of fire, calling 911, and stop-drop-roll. Discuss: smoke detectors, exits (windows, doors) how to touch or open. Go over an escape plan. How to get out and where to meet your family when you get out of the house. </w:t>
      </w:r>
    </w:p>
    <w:p w:rsidR="005B3A2D" w:rsidRPr="00B71F91" w:rsidRDefault="005B3A2D" w:rsidP="005B3A2D">
      <w:pPr>
        <w:rPr>
          <w:rFonts w:ascii="Times New Roman" w:hAnsi="Times New Roman" w:cs="Times New Roman"/>
          <w:sz w:val="24"/>
          <w:szCs w:val="24"/>
        </w:rPr>
      </w:pPr>
      <w:r w:rsidRPr="00B71F91">
        <w:rPr>
          <w:rFonts w:ascii="Times New Roman" w:hAnsi="Times New Roman" w:cs="Times New Roman"/>
          <w:b/>
          <w:sz w:val="24"/>
          <w:szCs w:val="24"/>
        </w:rPr>
        <w:t>Activity:</w:t>
      </w:r>
      <w:r w:rsidRPr="00B71F91">
        <w:rPr>
          <w:rFonts w:ascii="Times New Roman" w:hAnsi="Times New Roman" w:cs="Times New Roman"/>
          <w:sz w:val="24"/>
          <w:szCs w:val="24"/>
        </w:rPr>
        <w:t xml:space="preserve"> Hand students the “Fire Escape Plan” worksheet. Together while doing this on the board with them create the escape plan for your classroom. Discuss the windows, how they open and when to exit through them. Discuss the drawn out path the school provides for your classroom when the alarm sounds, or if there is a fire in the classroom. Draw and write out your classroom escape plan, discuss the specifics of your classroom as everyone is different. </w:t>
      </w:r>
    </w:p>
    <w:p w:rsidR="005B3A2D" w:rsidRPr="00B71F91" w:rsidRDefault="005B3A2D" w:rsidP="005B3A2D">
      <w:pPr>
        <w:rPr>
          <w:rFonts w:ascii="Times New Roman" w:hAnsi="Times New Roman" w:cs="Times New Roman"/>
          <w:i/>
          <w:sz w:val="24"/>
          <w:szCs w:val="24"/>
        </w:rPr>
      </w:pPr>
      <w:r w:rsidRPr="00B71F91">
        <w:rPr>
          <w:rFonts w:ascii="Times New Roman" w:hAnsi="Times New Roman" w:cs="Times New Roman"/>
          <w:b/>
          <w:sz w:val="24"/>
          <w:szCs w:val="24"/>
        </w:rPr>
        <w:t xml:space="preserve">Teacher question: </w:t>
      </w:r>
      <w:r w:rsidRPr="00B71F91">
        <w:rPr>
          <w:rFonts w:ascii="Times New Roman" w:hAnsi="Times New Roman" w:cs="Times New Roman"/>
          <w:i/>
          <w:sz w:val="24"/>
          <w:szCs w:val="24"/>
        </w:rPr>
        <w:t>Where are some safe places for your family to meet outside of your house?</w:t>
      </w:r>
    </w:p>
    <w:p w:rsidR="005B3A2D" w:rsidRPr="00B71F91" w:rsidRDefault="005B3A2D" w:rsidP="005B3A2D">
      <w:pPr>
        <w:rPr>
          <w:rFonts w:ascii="Times New Roman" w:hAnsi="Times New Roman" w:cs="Times New Roman"/>
          <w:i/>
          <w:sz w:val="24"/>
          <w:szCs w:val="24"/>
        </w:rPr>
      </w:pPr>
      <w:r w:rsidRPr="00B71F91">
        <w:rPr>
          <w:rFonts w:ascii="Times New Roman" w:hAnsi="Times New Roman" w:cs="Times New Roman"/>
          <w:b/>
          <w:sz w:val="24"/>
          <w:szCs w:val="24"/>
        </w:rPr>
        <w:t xml:space="preserve">Student answer: </w:t>
      </w:r>
      <w:r w:rsidRPr="00B71F91">
        <w:rPr>
          <w:rFonts w:ascii="Times New Roman" w:hAnsi="Times New Roman" w:cs="Times New Roman"/>
          <w:i/>
          <w:sz w:val="24"/>
          <w:szCs w:val="24"/>
        </w:rPr>
        <w:t>At the stop sign, at the big tree, at the neighbors, across the street, etc.</w:t>
      </w:r>
    </w:p>
    <w:p w:rsidR="005B3A2D" w:rsidRPr="00B71F91" w:rsidRDefault="005B3A2D" w:rsidP="005B3A2D">
      <w:pPr>
        <w:rPr>
          <w:rFonts w:ascii="Times New Roman" w:hAnsi="Times New Roman" w:cs="Times New Roman"/>
          <w:i/>
          <w:sz w:val="24"/>
          <w:szCs w:val="24"/>
        </w:rPr>
      </w:pPr>
      <w:r w:rsidRPr="00B71F91">
        <w:rPr>
          <w:rFonts w:ascii="Times New Roman" w:hAnsi="Times New Roman" w:cs="Times New Roman"/>
          <w:b/>
          <w:sz w:val="24"/>
          <w:szCs w:val="24"/>
        </w:rPr>
        <w:t>Teacher question:</w:t>
      </w:r>
      <w:r w:rsidRPr="00B71F91">
        <w:rPr>
          <w:rFonts w:ascii="Times New Roman" w:hAnsi="Times New Roman" w:cs="Times New Roman"/>
          <w:i/>
          <w:sz w:val="24"/>
          <w:szCs w:val="24"/>
        </w:rPr>
        <w:t xml:space="preserve"> How do you touch the door to check if it is safe?</w:t>
      </w:r>
    </w:p>
    <w:p w:rsidR="005B3A2D" w:rsidRPr="00B71F91" w:rsidRDefault="005B3A2D" w:rsidP="005B3A2D">
      <w:pPr>
        <w:rPr>
          <w:rFonts w:ascii="Times New Roman" w:hAnsi="Times New Roman" w:cs="Times New Roman"/>
          <w:i/>
          <w:sz w:val="24"/>
          <w:szCs w:val="24"/>
        </w:rPr>
      </w:pPr>
      <w:r w:rsidRPr="00B71F91">
        <w:rPr>
          <w:rFonts w:ascii="Times New Roman" w:hAnsi="Times New Roman" w:cs="Times New Roman"/>
          <w:b/>
          <w:sz w:val="24"/>
          <w:szCs w:val="24"/>
        </w:rPr>
        <w:t xml:space="preserve">Student answer: </w:t>
      </w:r>
      <w:r w:rsidRPr="00B71F91">
        <w:rPr>
          <w:rFonts w:ascii="Times New Roman" w:hAnsi="Times New Roman" w:cs="Times New Roman"/>
          <w:i/>
          <w:sz w:val="24"/>
          <w:szCs w:val="24"/>
        </w:rPr>
        <w:t xml:space="preserve">The back of your hand, knuckles, etc. </w:t>
      </w:r>
    </w:p>
    <w:p w:rsidR="005B3A2D" w:rsidRPr="00B71F91" w:rsidRDefault="005B3A2D" w:rsidP="005B3A2D">
      <w:pPr>
        <w:rPr>
          <w:rFonts w:ascii="Times New Roman" w:hAnsi="Times New Roman" w:cs="Times New Roman"/>
          <w:i/>
          <w:sz w:val="24"/>
          <w:szCs w:val="24"/>
        </w:rPr>
      </w:pPr>
      <w:r w:rsidRPr="00B71F91">
        <w:rPr>
          <w:rFonts w:ascii="Times New Roman" w:hAnsi="Times New Roman" w:cs="Times New Roman"/>
          <w:b/>
          <w:sz w:val="24"/>
          <w:szCs w:val="24"/>
        </w:rPr>
        <w:t xml:space="preserve">Teacher question: </w:t>
      </w:r>
      <w:r w:rsidRPr="00B71F91">
        <w:rPr>
          <w:rFonts w:ascii="Times New Roman" w:hAnsi="Times New Roman" w:cs="Times New Roman"/>
          <w:i/>
          <w:sz w:val="24"/>
          <w:szCs w:val="24"/>
        </w:rPr>
        <w:t>Where are emergency exits in your house?</w:t>
      </w:r>
    </w:p>
    <w:p w:rsidR="005B3A2D" w:rsidRPr="00B71F91" w:rsidRDefault="005B3A2D" w:rsidP="005B3A2D">
      <w:pPr>
        <w:rPr>
          <w:rFonts w:ascii="Times New Roman" w:hAnsi="Times New Roman" w:cs="Times New Roman"/>
          <w:i/>
          <w:sz w:val="24"/>
          <w:szCs w:val="24"/>
        </w:rPr>
      </w:pPr>
      <w:r w:rsidRPr="00B71F91">
        <w:rPr>
          <w:rFonts w:ascii="Times New Roman" w:hAnsi="Times New Roman" w:cs="Times New Roman"/>
          <w:b/>
          <w:sz w:val="24"/>
          <w:szCs w:val="24"/>
        </w:rPr>
        <w:t xml:space="preserve">Student answer: </w:t>
      </w:r>
      <w:r w:rsidRPr="00B71F91">
        <w:rPr>
          <w:rFonts w:ascii="Times New Roman" w:hAnsi="Times New Roman" w:cs="Times New Roman"/>
          <w:i/>
          <w:sz w:val="24"/>
          <w:szCs w:val="24"/>
        </w:rPr>
        <w:t>Windows, doors, garage…</w:t>
      </w:r>
    </w:p>
    <w:p w:rsidR="005B3A2D" w:rsidRPr="00B71F91" w:rsidRDefault="005B3A2D" w:rsidP="005B3A2D">
      <w:pPr>
        <w:rPr>
          <w:rFonts w:ascii="Times New Roman" w:hAnsi="Times New Roman" w:cs="Times New Roman"/>
          <w:sz w:val="24"/>
          <w:szCs w:val="24"/>
        </w:rPr>
      </w:pPr>
      <w:r w:rsidRPr="00B71F91">
        <w:rPr>
          <w:rFonts w:ascii="Times New Roman" w:hAnsi="Times New Roman" w:cs="Times New Roman"/>
          <w:sz w:val="24"/>
          <w:szCs w:val="24"/>
        </w:rPr>
        <w:t xml:space="preserve">At the completion of the activity provide the students with an additional blank “Fire Escape Plan” work sheet. This copy is for them to take home and complete with a parent/guardian. </w:t>
      </w:r>
    </w:p>
    <w:p w:rsidR="005B3A2D" w:rsidRDefault="005B3A2D" w:rsidP="005B3A2D">
      <w:pPr>
        <w:rPr>
          <w:rFonts w:ascii="Times New Roman" w:hAnsi="Times New Roman" w:cs="Times New Roman"/>
          <w:sz w:val="24"/>
          <w:szCs w:val="24"/>
        </w:rPr>
      </w:pPr>
      <w:r w:rsidRPr="00B71F91">
        <w:rPr>
          <w:rFonts w:ascii="Times New Roman" w:hAnsi="Times New Roman" w:cs="Times New Roman"/>
          <w:i/>
          <w:sz w:val="24"/>
          <w:szCs w:val="24"/>
        </w:rPr>
        <w:t xml:space="preserve">Optional: </w:t>
      </w:r>
      <w:r w:rsidRPr="00B71F91">
        <w:rPr>
          <w:rFonts w:ascii="Times New Roman" w:hAnsi="Times New Roman" w:cs="Times New Roman"/>
          <w:sz w:val="24"/>
          <w:szCs w:val="24"/>
        </w:rPr>
        <w:t xml:space="preserve">When the students return the next day, have them share their escape plans with a partner or in groups.  </w:t>
      </w:r>
    </w:p>
    <w:p w:rsidR="005B3A2D" w:rsidRPr="00056344" w:rsidRDefault="005B3A2D" w:rsidP="005B3A2D">
      <w:pPr>
        <w:rPr>
          <w:rFonts w:ascii="Times New Roman" w:hAnsi="Times New Roman" w:cs="Times New Roman"/>
          <w:b/>
          <w:sz w:val="24"/>
          <w:szCs w:val="24"/>
          <w:u w:val="single"/>
        </w:rPr>
      </w:pPr>
      <w:r>
        <w:rPr>
          <w:rFonts w:ascii="Times New Roman" w:hAnsi="Times New Roman" w:cs="Times New Roman"/>
          <w:b/>
          <w:sz w:val="24"/>
          <w:szCs w:val="24"/>
          <w:u w:val="single"/>
        </w:rPr>
        <w:t>Additional activities:</w:t>
      </w:r>
    </w:p>
    <w:p w:rsidR="005B3A2D" w:rsidRPr="00B71F91" w:rsidRDefault="004E42E1" w:rsidP="005B3A2D">
      <w:pPr>
        <w:rPr>
          <w:rFonts w:ascii="Times New Roman" w:hAnsi="Times New Roman" w:cs="Times New Roman"/>
          <w:b/>
          <w:sz w:val="24"/>
          <w:szCs w:val="24"/>
          <w:u w:val="single"/>
        </w:rPr>
      </w:pPr>
      <w:hyperlink r:id="rId64" w:history="1">
        <w:r w:rsidR="005B3A2D" w:rsidRPr="00B71F91">
          <w:rPr>
            <w:rStyle w:val="Hyperlink"/>
            <w:rFonts w:ascii="Times New Roman" w:hAnsi="Times New Roman" w:cs="Times New Roman"/>
            <w:sz w:val="24"/>
            <w:szCs w:val="24"/>
          </w:rPr>
          <w:t>http://kidshealth.org/classroom/prekto2/personal/safety/fire_safety.pdf</w:t>
        </w:r>
      </w:hyperlink>
      <w:r w:rsidR="005B3A2D" w:rsidRPr="00B71F91">
        <w:rPr>
          <w:rFonts w:ascii="Times New Roman" w:hAnsi="Times New Roman" w:cs="Times New Roman"/>
          <w:b/>
          <w:sz w:val="24"/>
          <w:szCs w:val="24"/>
          <w:u w:val="single"/>
        </w:rPr>
        <w:t xml:space="preserve"> </w:t>
      </w:r>
    </w:p>
    <w:p w:rsidR="005B3A2D" w:rsidRDefault="005B3A2D" w:rsidP="005B3A2D">
      <w:pPr>
        <w:rPr>
          <w:rFonts w:ascii="Times New Roman" w:hAnsi="Times New Roman" w:cs="Times New Roman"/>
          <w:sz w:val="24"/>
          <w:szCs w:val="24"/>
        </w:rPr>
      </w:pPr>
      <w:r w:rsidRPr="00B71F91">
        <w:rPr>
          <w:rFonts w:ascii="Times New Roman" w:hAnsi="Times New Roman" w:cs="Times New Roman"/>
          <w:sz w:val="24"/>
          <w:szCs w:val="24"/>
        </w:rPr>
        <w:t>*last page</w:t>
      </w:r>
    </w:p>
    <w:p w:rsidR="004D4E7A" w:rsidRDefault="004D4E7A" w:rsidP="005B3A2D">
      <w:pPr>
        <w:rPr>
          <w:rFonts w:ascii="Times New Roman" w:hAnsi="Times New Roman" w:cs="Times New Roman"/>
          <w:sz w:val="24"/>
          <w:szCs w:val="24"/>
        </w:rPr>
      </w:pPr>
    </w:p>
    <w:p w:rsidR="004D4E7A" w:rsidRPr="004D4E7A" w:rsidRDefault="004D4E7A" w:rsidP="005B3A2D">
      <w:pPr>
        <w:rPr>
          <w:rFonts w:ascii="Times New Roman" w:hAnsi="Times New Roman" w:cs="Times New Roman"/>
          <w:sz w:val="24"/>
          <w:szCs w:val="24"/>
        </w:rPr>
      </w:pPr>
      <w:r w:rsidRPr="004D4E7A">
        <w:rPr>
          <w:rFonts w:ascii="Times New Roman" w:hAnsi="Times New Roman" w:cs="Times New Roman"/>
          <w:b/>
          <w:sz w:val="24"/>
          <w:szCs w:val="24"/>
          <w:u w:val="single"/>
        </w:rPr>
        <w:t>Culminating Question:</w:t>
      </w:r>
      <w:r>
        <w:rPr>
          <w:rFonts w:ascii="Times New Roman" w:hAnsi="Times New Roman" w:cs="Times New Roman"/>
          <w:sz w:val="24"/>
          <w:szCs w:val="24"/>
        </w:rPr>
        <w:t xml:space="preserve">  </w:t>
      </w:r>
      <w:r w:rsidR="002274C1">
        <w:rPr>
          <w:rFonts w:ascii="Times New Roman" w:hAnsi="Times New Roman" w:cs="Times New Roman"/>
          <w:sz w:val="24"/>
          <w:szCs w:val="24"/>
        </w:rPr>
        <w:t xml:space="preserve">Why is it always important to have a safety plan at any location (school, vacation, home, </w:t>
      </w:r>
      <w:proofErr w:type="spellStart"/>
      <w:r w:rsidR="002274C1">
        <w:rPr>
          <w:rFonts w:ascii="Times New Roman" w:hAnsi="Times New Roman" w:cs="Times New Roman"/>
          <w:sz w:val="24"/>
          <w:szCs w:val="24"/>
        </w:rPr>
        <w:t>etc</w:t>
      </w:r>
      <w:proofErr w:type="spellEnd"/>
      <w:r w:rsidR="002274C1">
        <w:rPr>
          <w:rFonts w:ascii="Times New Roman" w:hAnsi="Times New Roman" w:cs="Times New Roman"/>
          <w:sz w:val="24"/>
          <w:szCs w:val="24"/>
        </w:rPr>
        <w:t>)?</w:t>
      </w:r>
    </w:p>
    <w:p w:rsidR="005B3A2D" w:rsidRDefault="005B3A2D" w:rsidP="005B3A2D">
      <w:pPr>
        <w:jc w:val="center"/>
        <w:rPr>
          <w:rFonts w:ascii="Times New Roman" w:hAnsi="Times New Roman" w:cs="Times New Roman"/>
          <w:sz w:val="24"/>
          <w:szCs w:val="24"/>
        </w:rPr>
      </w:pPr>
      <w:r w:rsidRPr="00B71F91">
        <w:rPr>
          <w:rFonts w:ascii="Times New Roman" w:hAnsi="Times New Roman" w:cs="Times New Roman"/>
          <w:noProof/>
          <w:sz w:val="24"/>
          <w:szCs w:val="24"/>
        </w:rPr>
        <w:lastRenderedPageBreak/>
        <w:drawing>
          <wp:inline distT="0" distB="0" distL="0" distR="0" wp14:anchorId="6A472F5C" wp14:editId="47F0BCC8">
            <wp:extent cx="3943350" cy="5420013"/>
            <wp:effectExtent l="0" t="0" r="0" b="9525"/>
            <wp:docPr id="588" name="Picture 588" descr="https://s-media-cache-ak0.pinimg.com/236x/66/2c/5f/662c5ffcad3bb48a6d8dc424e1c2aa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236x/66/2c/5f/662c5ffcad3bb48a6d8dc424e1c2aac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65905" cy="5451015"/>
                    </a:xfrm>
                    <a:prstGeom prst="rect">
                      <a:avLst/>
                    </a:prstGeom>
                    <a:noFill/>
                    <a:ln>
                      <a:noFill/>
                    </a:ln>
                  </pic:spPr>
                </pic:pic>
              </a:graphicData>
            </a:graphic>
          </wp:inline>
        </w:drawing>
      </w:r>
    </w:p>
    <w:p w:rsidR="005B3A2D" w:rsidRDefault="005B3A2D" w:rsidP="005B3A2D">
      <w:pPr>
        <w:jc w:val="center"/>
        <w:rPr>
          <w:rFonts w:ascii="Times New Roman" w:hAnsi="Times New Roman" w:cs="Times New Roman"/>
          <w:sz w:val="24"/>
          <w:szCs w:val="24"/>
        </w:rPr>
      </w:pPr>
    </w:p>
    <w:p w:rsidR="005B3A2D" w:rsidRPr="00B71F91" w:rsidRDefault="005B3A2D" w:rsidP="005B3A2D">
      <w:pPr>
        <w:jc w:val="center"/>
        <w:rPr>
          <w:rFonts w:ascii="Times New Roman" w:hAnsi="Times New Roman" w:cs="Times New Roman"/>
          <w:sz w:val="24"/>
          <w:szCs w:val="24"/>
        </w:rPr>
      </w:pPr>
    </w:p>
    <w:p w:rsidR="005B3A2D" w:rsidRPr="00B71F91" w:rsidRDefault="004E42E1" w:rsidP="005B3A2D">
      <w:pPr>
        <w:jc w:val="center"/>
        <w:rPr>
          <w:rFonts w:ascii="Times New Roman" w:hAnsi="Times New Roman" w:cs="Times New Roman"/>
          <w:sz w:val="24"/>
          <w:szCs w:val="24"/>
        </w:rPr>
      </w:pPr>
      <w:hyperlink r:id="rId66" w:history="1">
        <w:r w:rsidR="005B3A2D" w:rsidRPr="00B71F91">
          <w:rPr>
            <w:rStyle w:val="Hyperlink"/>
            <w:rFonts w:ascii="Times New Roman" w:hAnsi="Times New Roman" w:cs="Times New Roman"/>
            <w:sz w:val="24"/>
            <w:szCs w:val="24"/>
          </w:rPr>
          <w:t>http://www.sparky.org/parentpage/pdf/Escape_plan.pdf</w:t>
        </w:r>
      </w:hyperlink>
    </w:p>
    <w:p w:rsidR="005B3A2D" w:rsidRPr="00B71F91" w:rsidRDefault="005B3A2D" w:rsidP="005B3A2D">
      <w:pPr>
        <w:rPr>
          <w:rFonts w:ascii="Times New Roman" w:hAnsi="Times New Roman" w:cs="Times New Roman"/>
          <w:sz w:val="24"/>
          <w:szCs w:val="24"/>
        </w:rPr>
      </w:pPr>
    </w:p>
    <w:p w:rsidR="005B3A2D" w:rsidRPr="00B71F91" w:rsidRDefault="005B3A2D" w:rsidP="005B3A2D">
      <w:pPr>
        <w:pStyle w:val="ListParagraph"/>
        <w:rPr>
          <w:rFonts w:ascii="Times New Roman" w:hAnsi="Times New Roman" w:cs="Times New Roman"/>
          <w:sz w:val="24"/>
          <w:szCs w:val="24"/>
        </w:rPr>
      </w:pPr>
    </w:p>
    <w:p w:rsidR="005B3A2D" w:rsidRDefault="005B3A2D" w:rsidP="00331D35">
      <w:pPr>
        <w:tabs>
          <w:tab w:val="left" w:pos="1005"/>
        </w:tabs>
        <w:rPr>
          <w:rFonts w:ascii="Times New Roman" w:hAnsi="Times New Roman" w:cs="Times New Roman"/>
          <w:sz w:val="24"/>
          <w:szCs w:val="24"/>
        </w:rPr>
      </w:pPr>
    </w:p>
    <w:p w:rsidR="005B3A2D" w:rsidRDefault="005B3A2D" w:rsidP="00331D35">
      <w:pPr>
        <w:tabs>
          <w:tab w:val="left" w:pos="1005"/>
        </w:tabs>
        <w:rPr>
          <w:rFonts w:ascii="Times New Roman" w:hAnsi="Times New Roman" w:cs="Times New Roman"/>
          <w:sz w:val="24"/>
          <w:szCs w:val="24"/>
        </w:rPr>
      </w:pPr>
    </w:p>
    <w:p w:rsidR="005B3A2D" w:rsidRDefault="005B3A2D" w:rsidP="00331D35">
      <w:pPr>
        <w:tabs>
          <w:tab w:val="left" w:pos="1005"/>
        </w:tabs>
        <w:rPr>
          <w:rFonts w:ascii="Times New Roman" w:hAnsi="Times New Roman" w:cs="Times New Roman"/>
          <w:sz w:val="24"/>
          <w:szCs w:val="24"/>
        </w:rPr>
      </w:pPr>
    </w:p>
    <w:p w:rsidR="005B3A2D" w:rsidRDefault="005B3A2D" w:rsidP="00331D35">
      <w:pPr>
        <w:tabs>
          <w:tab w:val="left" w:pos="1005"/>
        </w:tabs>
        <w:rPr>
          <w:rFonts w:ascii="Times New Roman" w:hAnsi="Times New Roman" w:cs="Times New Roman"/>
          <w:sz w:val="24"/>
          <w:szCs w:val="24"/>
        </w:rPr>
      </w:pPr>
    </w:p>
    <w:p w:rsidR="006F492D" w:rsidRPr="006F492D" w:rsidRDefault="005B3A2D" w:rsidP="005B3A2D">
      <w:pPr>
        <w:rPr>
          <w:rFonts w:ascii="Times New Roman" w:hAnsi="Times New Roman" w:cs="Times New Roman"/>
          <w:sz w:val="24"/>
          <w:szCs w:val="24"/>
        </w:rPr>
      </w:pPr>
      <w:r w:rsidRPr="00247523">
        <w:rPr>
          <w:rFonts w:ascii="Times New Roman" w:hAnsi="Times New Roman" w:cs="Times New Roman"/>
          <w:b/>
          <w:sz w:val="24"/>
          <w:szCs w:val="24"/>
          <w:u w:val="single"/>
        </w:rPr>
        <w:lastRenderedPageBreak/>
        <w:t>Learning Content</w:t>
      </w:r>
      <w:r w:rsidRPr="00247523">
        <w:rPr>
          <w:rFonts w:ascii="Times New Roman" w:hAnsi="Times New Roman" w:cs="Times New Roman"/>
          <w:sz w:val="24"/>
          <w:szCs w:val="24"/>
        </w:rPr>
        <w:t>:  Nutrition</w:t>
      </w:r>
    </w:p>
    <w:p w:rsidR="005B3A2D" w:rsidRDefault="006F492D" w:rsidP="005B3A2D">
      <w:pPr>
        <w:ind w:left="720" w:hanging="720"/>
        <w:rPr>
          <w:rFonts w:ascii="Times New Roman" w:hAnsi="Times New Roman" w:cs="Times New Roman"/>
          <w:sz w:val="24"/>
          <w:szCs w:val="24"/>
        </w:rPr>
      </w:pPr>
      <w:r>
        <w:rPr>
          <w:rFonts w:ascii="Times New Roman" w:hAnsi="Times New Roman" w:cs="Times New Roman"/>
          <w:b/>
          <w:sz w:val="24"/>
          <w:szCs w:val="24"/>
          <w:u w:val="single"/>
        </w:rPr>
        <w:t>Essential Question</w:t>
      </w:r>
      <w:r w:rsidR="005B3A2D" w:rsidRPr="00247523">
        <w:rPr>
          <w:rFonts w:ascii="Times New Roman" w:hAnsi="Times New Roman" w:cs="Times New Roman"/>
          <w:b/>
          <w:sz w:val="24"/>
          <w:szCs w:val="24"/>
          <w:u w:val="single"/>
        </w:rPr>
        <w:t>:</w:t>
      </w:r>
      <w:r w:rsidR="005B3A2D" w:rsidRPr="00247523">
        <w:rPr>
          <w:rFonts w:ascii="Times New Roman" w:hAnsi="Times New Roman" w:cs="Times New Roman"/>
          <w:sz w:val="24"/>
          <w:szCs w:val="24"/>
        </w:rPr>
        <w:t xml:space="preserve"> </w:t>
      </w:r>
      <w:r w:rsidR="005B3A2D" w:rsidRPr="00247523">
        <w:rPr>
          <w:rFonts w:ascii="Times New Roman" w:hAnsi="Times New Roman" w:cs="Times New Roman"/>
          <w:sz w:val="24"/>
          <w:szCs w:val="24"/>
        </w:rPr>
        <w:tab/>
        <w:t xml:space="preserve">How can I use </w:t>
      </w:r>
      <w:proofErr w:type="spellStart"/>
      <w:r w:rsidR="005B3A2D" w:rsidRPr="00247523">
        <w:rPr>
          <w:rFonts w:ascii="Times New Roman" w:hAnsi="Times New Roman" w:cs="Times New Roman"/>
          <w:sz w:val="24"/>
          <w:szCs w:val="24"/>
        </w:rPr>
        <w:t>MyPlate</w:t>
      </w:r>
      <w:proofErr w:type="spellEnd"/>
      <w:r w:rsidR="005B3A2D" w:rsidRPr="00247523">
        <w:rPr>
          <w:rFonts w:ascii="Times New Roman" w:hAnsi="Times New Roman" w:cs="Times New Roman"/>
          <w:sz w:val="24"/>
          <w:szCs w:val="24"/>
        </w:rPr>
        <w:t xml:space="preserve"> to create a healthy meal?</w:t>
      </w:r>
    </w:p>
    <w:p w:rsidR="006F492D" w:rsidRPr="006F492D" w:rsidRDefault="006F492D" w:rsidP="006F492D">
      <w:pPr>
        <w:rPr>
          <w:rFonts w:ascii="Times New Roman" w:hAnsi="Times New Roman" w:cs="Times New Roman"/>
          <w:sz w:val="24"/>
          <w:szCs w:val="24"/>
        </w:rPr>
      </w:pPr>
      <w:r>
        <w:rPr>
          <w:rFonts w:ascii="Times New Roman" w:hAnsi="Times New Roman" w:cs="Times New Roman"/>
          <w:b/>
          <w:sz w:val="24"/>
          <w:szCs w:val="24"/>
          <w:u w:val="single"/>
        </w:rPr>
        <w:t>Big Idea:</w:t>
      </w:r>
      <w:r>
        <w:rPr>
          <w:rFonts w:ascii="Times New Roman" w:hAnsi="Times New Roman" w:cs="Times New Roman"/>
          <w:sz w:val="24"/>
          <w:szCs w:val="24"/>
        </w:rPr>
        <w:t xml:space="preserve">  Students can continue learning the </w:t>
      </w:r>
      <w:proofErr w:type="spellStart"/>
      <w:r>
        <w:rPr>
          <w:rFonts w:ascii="Times New Roman" w:hAnsi="Times New Roman" w:cs="Times New Roman"/>
          <w:sz w:val="24"/>
          <w:szCs w:val="24"/>
        </w:rPr>
        <w:t>MyPlate</w:t>
      </w:r>
      <w:proofErr w:type="spellEnd"/>
      <w:r>
        <w:rPr>
          <w:rFonts w:ascii="Times New Roman" w:hAnsi="Times New Roman" w:cs="Times New Roman"/>
          <w:sz w:val="24"/>
          <w:szCs w:val="24"/>
        </w:rPr>
        <w:t xml:space="preserve"> concepts they can make healthy choices.</w:t>
      </w:r>
    </w:p>
    <w:p w:rsidR="006F492D" w:rsidRPr="006F492D" w:rsidRDefault="006F492D" w:rsidP="005B3A2D">
      <w:pPr>
        <w:ind w:left="720" w:hanging="720"/>
        <w:rPr>
          <w:rFonts w:ascii="Times New Roman" w:hAnsi="Times New Roman" w:cs="Times New Roman"/>
          <w:sz w:val="24"/>
          <w:szCs w:val="24"/>
        </w:rPr>
      </w:pPr>
      <w:r>
        <w:rPr>
          <w:rFonts w:ascii="Times New Roman" w:hAnsi="Times New Roman" w:cs="Times New Roman"/>
          <w:b/>
          <w:sz w:val="24"/>
          <w:szCs w:val="24"/>
          <w:u w:val="single"/>
        </w:rPr>
        <w:t>Vocabulary:</w:t>
      </w:r>
      <w:r>
        <w:rPr>
          <w:rFonts w:ascii="Times New Roman" w:hAnsi="Times New Roman" w:cs="Times New Roman"/>
          <w:sz w:val="24"/>
          <w:szCs w:val="24"/>
        </w:rPr>
        <w:t xml:space="preserve">  Healthy, Nutrients, Benefit</w:t>
      </w:r>
    </w:p>
    <w:p w:rsidR="005B3A2D" w:rsidRPr="00247523" w:rsidRDefault="005B3A2D" w:rsidP="005B3A2D">
      <w:pPr>
        <w:ind w:left="720" w:hanging="720"/>
        <w:rPr>
          <w:rFonts w:ascii="Times New Roman" w:hAnsi="Times New Roman" w:cs="Times New Roman"/>
          <w:b/>
          <w:sz w:val="24"/>
          <w:szCs w:val="24"/>
          <w:u w:val="single"/>
        </w:rPr>
      </w:pPr>
      <w:r w:rsidRPr="00247523">
        <w:rPr>
          <w:rFonts w:ascii="Times New Roman" w:hAnsi="Times New Roman" w:cs="Times New Roman"/>
          <w:b/>
          <w:sz w:val="24"/>
          <w:szCs w:val="24"/>
          <w:u w:val="single"/>
        </w:rPr>
        <w:t>National Standards:</w:t>
      </w:r>
    </w:p>
    <w:p w:rsidR="005B3A2D" w:rsidRPr="00247523" w:rsidRDefault="005B3A2D" w:rsidP="005B3A2D">
      <w:pPr>
        <w:pStyle w:val="ListParagraph"/>
        <w:numPr>
          <w:ilvl w:val="0"/>
          <w:numId w:val="11"/>
        </w:numPr>
        <w:rPr>
          <w:rFonts w:ascii="Times New Roman" w:hAnsi="Times New Roman" w:cs="Times New Roman"/>
          <w:b/>
          <w:sz w:val="24"/>
          <w:szCs w:val="24"/>
          <w:u w:val="single"/>
        </w:rPr>
      </w:pPr>
      <w:r w:rsidRPr="00247523">
        <w:rPr>
          <w:rFonts w:ascii="Times New Roman" w:hAnsi="Times New Roman" w:cs="Times New Roman"/>
          <w:sz w:val="24"/>
          <w:szCs w:val="24"/>
          <w:u w:val="single"/>
        </w:rPr>
        <w:t>Standard #1:</w:t>
      </w:r>
      <w:r w:rsidRPr="00247523">
        <w:rPr>
          <w:rFonts w:ascii="Times New Roman" w:hAnsi="Times New Roman" w:cs="Times New Roman"/>
          <w:sz w:val="24"/>
          <w:szCs w:val="24"/>
        </w:rPr>
        <w:t xml:space="preserve">  Students will comprehend concepts related to health promotion and disease prevention to enhance health.</w:t>
      </w:r>
    </w:p>
    <w:p w:rsidR="005B3A2D" w:rsidRPr="00247523" w:rsidRDefault="005B3A2D" w:rsidP="005B3A2D">
      <w:pPr>
        <w:pStyle w:val="ListParagraph"/>
        <w:numPr>
          <w:ilvl w:val="0"/>
          <w:numId w:val="11"/>
        </w:numPr>
        <w:rPr>
          <w:rFonts w:ascii="Times New Roman" w:hAnsi="Times New Roman" w:cs="Times New Roman"/>
          <w:sz w:val="24"/>
          <w:szCs w:val="24"/>
        </w:rPr>
      </w:pPr>
      <w:r w:rsidRPr="00247523">
        <w:rPr>
          <w:rFonts w:ascii="Times New Roman" w:hAnsi="Times New Roman" w:cs="Times New Roman"/>
          <w:sz w:val="24"/>
          <w:szCs w:val="24"/>
          <w:u w:val="single"/>
        </w:rPr>
        <w:t>Standard #2:</w:t>
      </w:r>
      <w:r w:rsidRPr="00247523">
        <w:rPr>
          <w:rFonts w:ascii="Times New Roman" w:hAnsi="Times New Roman" w:cs="Times New Roman"/>
          <w:sz w:val="24"/>
          <w:szCs w:val="24"/>
        </w:rPr>
        <w:t xml:space="preserve">  Students will analyze the influence of family, peers, culture, media, technology, and other factors on health behaviors.</w:t>
      </w:r>
    </w:p>
    <w:p w:rsidR="005B3A2D" w:rsidRPr="00247523" w:rsidRDefault="005B3A2D" w:rsidP="005B3A2D">
      <w:pPr>
        <w:pStyle w:val="ListParagraph"/>
        <w:numPr>
          <w:ilvl w:val="0"/>
          <w:numId w:val="11"/>
        </w:numPr>
        <w:rPr>
          <w:rFonts w:ascii="Times New Roman" w:hAnsi="Times New Roman" w:cs="Times New Roman"/>
          <w:sz w:val="24"/>
          <w:szCs w:val="24"/>
        </w:rPr>
      </w:pPr>
      <w:r w:rsidRPr="00247523">
        <w:rPr>
          <w:rFonts w:ascii="Times New Roman" w:hAnsi="Times New Roman" w:cs="Times New Roman"/>
          <w:sz w:val="24"/>
          <w:szCs w:val="24"/>
          <w:u w:val="single"/>
        </w:rPr>
        <w:t>Standard #3:</w:t>
      </w:r>
      <w:r w:rsidRPr="00247523">
        <w:rPr>
          <w:rFonts w:ascii="Times New Roman" w:hAnsi="Times New Roman" w:cs="Times New Roman"/>
          <w:sz w:val="24"/>
          <w:szCs w:val="24"/>
        </w:rPr>
        <w:t xml:space="preserve">  Students will demonstrate the ability to access valid information, products, and services to enhance health.</w:t>
      </w:r>
    </w:p>
    <w:p w:rsidR="005B3A2D" w:rsidRPr="00247523" w:rsidRDefault="005B3A2D" w:rsidP="005B3A2D">
      <w:pPr>
        <w:pStyle w:val="ListParagraph"/>
        <w:numPr>
          <w:ilvl w:val="0"/>
          <w:numId w:val="11"/>
        </w:numPr>
        <w:rPr>
          <w:rFonts w:ascii="Times New Roman" w:hAnsi="Times New Roman" w:cs="Times New Roman"/>
          <w:sz w:val="24"/>
          <w:szCs w:val="24"/>
        </w:rPr>
      </w:pPr>
      <w:r w:rsidRPr="00247523">
        <w:rPr>
          <w:rFonts w:ascii="Times New Roman" w:hAnsi="Times New Roman" w:cs="Times New Roman"/>
          <w:sz w:val="24"/>
          <w:szCs w:val="24"/>
          <w:u w:val="single"/>
        </w:rPr>
        <w:t xml:space="preserve">Standard #4: </w:t>
      </w:r>
      <w:r w:rsidRPr="00247523">
        <w:rPr>
          <w:rFonts w:ascii="Times New Roman" w:hAnsi="Times New Roman" w:cs="Times New Roman"/>
          <w:sz w:val="24"/>
          <w:szCs w:val="24"/>
        </w:rPr>
        <w:t xml:space="preserve"> Students will demonstrate the ability to use interpersonal communication skills to enhance health and avoid or reduce health risks.</w:t>
      </w:r>
    </w:p>
    <w:p w:rsidR="005B3A2D" w:rsidRPr="00247523" w:rsidRDefault="005B3A2D" w:rsidP="005B3A2D">
      <w:pPr>
        <w:pStyle w:val="ListParagraph"/>
        <w:numPr>
          <w:ilvl w:val="0"/>
          <w:numId w:val="11"/>
        </w:numPr>
        <w:rPr>
          <w:rFonts w:ascii="Times New Roman" w:hAnsi="Times New Roman" w:cs="Times New Roman"/>
          <w:sz w:val="24"/>
          <w:szCs w:val="24"/>
          <w:u w:val="single"/>
        </w:rPr>
      </w:pPr>
      <w:r w:rsidRPr="00247523">
        <w:rPr>
          <w:rFonts w:ascii="Times New Roman" w:hAnsi="Times New Roman" w:cs="Times New Roman"/>
          <w:sz w:val="24"/>
          <w:szCs w:val="24"/>
          <w:u w:val="single"/>
        </w:rPr>
        <w:t xml:space="preserve">Standard #5: </w:t>
      </w:r>
      <w:r w:rsidRPr="00247523">
        <w:rPr>
          <w:rFonts w:ascii="Times New Roman" w:hAnsi="Times New Roman" w:cs="Times New Roman"/>
          <w:sz w:val="24"/>
          <w:szCs w:val="24"/>
        </w:rPr>
        <w:t xml:space="preserve"> Students will demonstrate the ability to use decision-making skills to enhance health.</w:t>
      </w:r>
    </w:p>
    <w:p w:rsidR="005B3A2D" w:rsidRPr="00247523" w:rsidRDefault="005B3A2D" w:rsidP="005B3A2D">
      <w:pPr>
        <w:pStyle w:val="ListParagraph"/>
        <w:numPr>
          <w:ilvl w:val="0"/>
          <w:numId w:val="11"/>
        </w:numPr>
        <w:rPr>
          <w:rFonts w:ascii="Times New Roman" w:hAnsi="Times New Roman" w:cs="Times New Roman"/>
          <w:sz w:val="24"/>
          <w:szCs w:val="24"/>
          <w:u w:val="single"/>
        </w:rPr>
      </w:pPr>
      <w:r w:rsidRPr="00247523">
        <w:rPr>
          <w:rFonts w:ascii="Times New Roman" w:hAnsi="Times New Roman" w:cs="Times New Roman"/>
          <w:sz w:val="24"/>
          <w:szCs w:val="24"/>
          <w:u w:val="single"/>
        </w:rPr>
        <w:t>Standard #6:</w:t>
      </w:r>
      <w:r w:rsidRPr="00247523">
        <w:rPr>
          <w:rFonts w:ascii="Times New Roman" w:hAnsi="Times New Roman" w:cs="Times New Roman"/>
          <w:sz w:val="24"/>
          <w:szCs w:val="24"/>
        </w:rPr>
        <w:t xml:space="preserve">  Students will demonstrate the ability to use goal-setting skills to enhance health.</w:t>
      </w:r>
    </w:p>
    <w:p w:rsidR="005B3A2D" w:rsidRPr="00247523" w:rsidRDefault="005B3A2D" w:rsidP="005B3A2D">
      <w:pPr>
        <w:pStyle w:val="ListParagraph"/>
        <w:numPr>
          <w:ilvl w:val="0"/>
          <w:numId w:val="11"/>
        </w:numPr>
        <w:rPr>
          <w:rFonts w:ascii="Times New Roman" w:hAnsi="Times New Roman" w:cs="Times New Roman"/>
          <w:sz w:val="24"/>
          <w:szCs w:val="24"/>
        </w:rPr>
      </w:pPr>
      <w:r w:rsidRPr="00247523">
        <w:rPr>
          <w:rFonts w:ascii="Times New Roman" w:hAnsi="Times New Roman" w:cs="Times New Roman"/>
          <w:sz w:val="24"/>
          <w:szCs w:val="24"/>
          <w:u w:val="single"/>
        </w:rPr>
        <w:t>Standard #7</w:t>
      </w:r>
      <w:r w:rsidRPr="00247523">
        <w:rPr>
          <w:rFonts w:ascii="Times New Roman" w:hAnsi="Times New Roman" w:cs="Times New Roman"/>
          <w:sz w:val="24"/>
          <w:szCs w:val="24"/>
        </w:rPr>
        <w:t>:  Students will demonstrate the ability to practice health-enhancing behaviors and avoid or reduce health risks.</w:t>
      </w:r>
    </w:p>
    <w:p w:rsidR="005B3A2D" w:rsidRPr="00247523" w:rsidRDefault="005B3A2D" w:rsidP="005B3A2D">
      <w:pPr>
        <w:pStyle w:val="ListParagraph"/>
        <w:numPr>
          <w:ilvl w:val="0"/>
          <w:numId w:val="11"/>
        </w:numPr>
        <w:rPr>
          <w:rFonts w:ascii="Times New Roman" w:hAnsi="Times New Roman" w:cs="Times New Roman"/>
          <w:sz w:val="24"/>
          <w:szCs w:val="24"/>
        </w:rPr>
      </w:pPr>
      <w:r w:rsidRPr="00247523">
        <w:rPr>
          <w:rFonts w:ascii="Times New Roman" w:hAnsi="Times New Roman" w:cs="Times New Roman"/>
          <w:sz w:val="24"/>
          <w:szCs w:val="24"/>
          <w:u w:val="single"/>
        </w:rPr>
        <w:t>Standard #8</w:t>
      </w:r>
      <w:r w:rsidRPr="00247523">
        <w:rPr>
          <w:rFonts w:ascii="Times New Roman" w:hAnsi="Times New Roman" w:cs="Times New Roman"/>
          <w:sz w:val="24"/>
          <w:szCs w:val="24"/>
        </w:rPr>
        <w:t>:  Students will demonstrate the ability to advocate for personal, family, and community health.</w:t>
      </w:r>
    </w:p>
    <w:p w:rsidR="005B3A2D" w:rsidRPr="00247523" w:rsidRDefault="005B3A2D" w:rsidP="005B3A2D">
      <w:pPr>
        <w:rPr>
          <w:rFonts w:ascii="Times New Roman" w:hAnsi="Times New Roman" w:cs="Times New Roman"/>
          <w:b/>
          <w:sz w:val="24"/>
          <w:szCs w:val="24"/>
          <w:u w:val="single"/>
        </w:rPr>
      </w:pPr>
      <w:r w:rsidRPr="00247523">
        <w:rPr>
          <w:rFonts w:ascii="Times New Roman" w:hAnsi="Times New Roman" w:cs="Times New Roman"/>
          <w:b/>
          <w:sz w:val="24"/>
          <w:szCs w:val="24"/>
          <w:u w:val="single"/>
        </w:rPr>
        <w:t>New York State Standards:</w:t>
      </w:r>
    </w:p>
    <w:p w:rsidR="005B3A2D" w:rsidRPr="00247523" w:rsidRDefault="005B3A2D" w:rsidP="005B3A2D">
      <w:pPr>
        <w:pStyle w:val="ListParagraph"/>
        <w:numPr>
          <w:ilvl w:val="0"/>
          <w:numId w:val="11"/>
        </w:numPr>
        <w:rPr>
          <w:rFonts w:ascii="Times New Roman" w:hAnsi="Times New Roman" w:cs="Times New Roman"/>
          <w:sz w:val="24"/>
          <w:szCs w:val="24"/>
          <w:u w:val="single"/>
        </w:rPr>
      </w:pPr>
      <w:r w:rsidRPr="00247523">
        <w:rPr>
          <w:rFonts w:ascii="Times New Roman" w:hAnsi="Times New Roman" w:cs="Times New Roman"/>
          <w:sz w:val="24"/>
          <w:szCs w:val="24"/>
          <w:u w:val="single"/>
        </w:rPr>
        <w:t>Standard 1: Personal Health and Fitness</w:t>
      </w:r>
    </w:p>
    <w:p w:rsidR="005B3A2D" w:rsidRPr="00247523" w:rsidRDefault="005B3A2D" w:rsidP="005B3A2D">
      <w:pPr>
        <w:pStyle w:val="ListParagraph"/>
        <w:numPr>
          <w:ilvl w:val="1"/>
          <w:numId w:val="11"/>
        </w:numPr>
        <w:rPr>
          <w:rFonts w:ascii="Times New Roman" w:hAnsi="Times New Roman" w:cs="Times New Roman"/>
          <w:sz w:val="24"/>
          <w:szCs w:val="24"/>
        </w:rPr>
      </w:pPr>
      <w:r w:rsidRPr="00247523">
        <w:rPr>
          <w:rFonts w:ascii="Times New Roman" w:hAnsi="Times New Roman" w:cs="Times New Roman"/>
          <w:sz w:val="24"/>
          <w:szCs w:val="24"/>
        </w:rPr>
        <w:t>Students will understand human growth and development and recognize the relationship between behaviors and healthy development. They will understand ways to promote health and prevent disease and will demonstrate and practice positive health behaviors.</w:t>
      </w:r>
    </w:p>
    <w:p w:rsidR="005B3A2D" w:rsidRPr="00247523" w:rsidRDefault="005B3A2D" w:rsidP="005B3A2D">
      <w:pPr>
        <w:pStyle w:val="ListParagraph"/>
        <w:numPr>
          <w:ilvl w:val="0"/>
          <w:numId w:val="11"/>
        </w:numPr>
        <w:rPr>
          <w:rFonts w:ascii="Times New Roman" w:hAnsi="Times New Roman" w:cs="Times New Roman"/>
          <w:sz w:val="24"/>
          <w:szCs w:val="24"/>
          <w:u w:val="single"/>
        </w:rPr>
      </w:pPr>
      <w:r w:rsidRPr="00247523">
        <w:rPr>
          <w:rFonts w:ascii="Times New Roman" w:hAnsi="Times New Roman" w:cs="Times New Roman"/>
          <w:sz w:val="24"/>
          <w:szCs w:val="24"/>
          <w:u w:val="single"/>
        </w:rPr>
        <w:t>Standard 2: Safe and Healthy Environment</w:t>
      </w:r>
    </w:p>
    <w:p w:rsidR="005B3A2D" w:rsidRPr="00247523" w:rsidRDefault="005B3A2D" w:rsidP="005B3A2D">
      <w:pPr>
        <w:pStyle w:val="ListParagraph"/>
        <w:numPr>
          <w:ilvl w:val="1"/>
          <w:numId w:val="11"/>
        </w:numPr>
        <w:rPr>
          <w:rFonts w:ascii="Times New Roman" w:hAnsi="Times New Roman" w:cs="Times New Roman"/>
          <w:sz w:val="24"/>
          <w:szCs w:val="24"/>
          <w:u w:val="single"/>
        </w:rPr>
      </w:pPr>
      <w:r w:rsidRPr="00247523">
        <w:rPr>
          <w:rFonts w:ascii="Times New Roman" w:hAnsi="Times New Roman" w:cs="Times New Roman"/>
          <w:sz w:val="24"/>
          <w:szCs w:val="24"/>
        </w:rPr>
        <w:t>Students will acquire the knowledge and ability necessary to create and maintain a safe and healthy environment.</w:t>
      </w:r>
    </w:p>
    <w:p w:rsidR="005B3A2D" w:rsidRPr="00247523" w:rsidRDefault="005B3A2D" w:rsidP="005B3A2D">
      <w:pPr>
        <w:pStyle w:val="ListParagraph"/>
        <w:numPr>
          <w:ilvl w:val="0"/>
          <w:numId w:val="11"/>
        </w:numPr>
        <w:rPr>
          <w:rFonts w:ascii="Times New Roman" w:hAnsi="Times New Roman" w:cs="Times New Roman"/>
          <w:sz w:val="24"/>
          <w:szCs w:val="24"/>
          <w:u w:val="single"/>
        </w:rPr>
      </w:pPr>
      <w:r w:rsidRPr="00247523">
        <w:rPr>
          <w:rFonts w:ascii="Times New Roman" w:hAnsi="Times New Roman" w:cs="Times New Roman"/>
          <w:sz w:val="24"/>
          <w:szCs w:val="24"/>
          <w:u w:val="single"/>
        </w:rPr>
        <w:t>Standard 3: Resource Management</w:t>
      </w:r>
    </w:p>
    <w:p w:rsidR="005B3A2D" w:rsidRPr="00247523" w:rsidRDefault="005B3A2D" w:rsidP="005B3A2D">
      <w:pPr>
        <w:pStyle w:val="ListParagraph"/>
        <w:numPr>
          <w:ilvl w:val="1"/>
          <w:numId w:val="11"/>
        </w:numPr>
        <w:rPr>
          <w:rFonts w:ascii="Times New Roman" w:hAnsi="Times New Roman" w:cs="Times New Roman"/>
          <w:sz w:val="24"/>
          <w:szCs w:val="24"/>
          <w:u w:val="single"/>
        </w:rPr>
      </w:pPr>
      <w:r w:rsidRPr="00247523">
        <w:rPr>
          <w:rFonts w:ascii="Times New Roman" w:hAnsi="Times New Roman" w:cs="Times New Roman"/>
          <w:sz w:val="24"/>
          <w:szCs w:val="24"/>
        </w:rPr>
        <w:t>Students will understand and be able to manage their personal and community resources.</w:t>
      </w:r>
    </w:p>
    <w:p w:rsidR="005B3A2D" w:rsidRPr="00247523" w:rsidRDefault="005B3A2D" w:rsidP="005B3A2D">
      <w:pPr>
        <w:rPr>
          <w:rFonts w:ascii="Times New Roman" w:hAnsi="Times New Roman" w:cs="Times New Roman"/>
          <w:b/>
          <w:sz w:val="24"/>
          <w:szCs w:val="24"/>
          <w:u w:val="single"/>
        </w:rPr>
      </w:pPr>
      <w:r w:rsidRPr="00247523">
        <w:rPr>
          <w:rFonts w:ascii="Times New Roman" w:hAnsi="Times New Roman" w:cs="Times New Roman"/>
          <w:b/>
          <w:sz w:val="24"/>
          <w:szCs w:val="24"/>
          <w:u w:val="single"/>
        </w:rPr>
        <w:t>Resources Needed:</w:t>
      </w:r>
    </w:p>
    <w:p w:rsidR="005B3A2D" w:rsidRPr="00247523" w:rsidRDefault="005B3A2D" w:rsidP="005B3A2D">
      <w:pPr>
        <w:pStyle w:val="ListParagraph"/>
        <w:numPr>
          <w:ilvl w:val="0"/>
          <w:numId w:val="11"/>
        </w:numPr>
        <w:rPr>
          <w:rFonts w:ascii="Times New Roman" w:hAnsi="Times New Roman" w:cs="Times New Roman"/>
          <w:b/>
          <w:sz w:val="24"/>
          <w:szCs w:val="24"/>
          <w:u w:val="single"/>
        </w:rPr>
      </w:pPr>
      <w:r w:rsidRPr="00247523">
        <w:rPr>
          <w:rFonts w:ascii="Times New Roman" w:hAnsi="Times New Roman" w:cs="Times New Roman"/>
          <w:sz w:val="24"/>
          <w:szCs w:val="24"/>
        </w:rPr>
        <w:t>Teacher –PowerPoint, LCD machine, whiteboard,  blackboard pens or chalk</w:t>
      </w:r>
    </w:p>
    <w:p w:rsidR="005B3A2D" w:rsidRPr="00247523" w:rsidRDefault="005B3A2D" w:rsidP="005B3A2D">
      <w:pPr>
        <w:pStyle w:val="ListParagraph"/>
        <w:numPr>
          <w:ilvl w:val="0"/>
          <w:numId w:val="11"/>
        </w:numPr>
        <w:rPr>
          <w:rFonts w:ascii="Times New Roman" w:hAnsi="Times New Roman" w:cs="Times New Roman"/>
          <w:b/>
          <w:sz w:val="24"/>
          <w:szCs w:val="24"/>
          <w:u w:val="single"/>
        </w:rPr>
      </w:pPr>
      <w:r w:rsidRPr="00247523">
        <w:rPr>
          <w:rFonts w:ascii="Times New Roman" w:hAnsi="Times New Roman" w:cs="Times New Roman"/>
          <w:sz w:val="24"/>
          <w:szCs w:val="24"/>
        </w:rPr>
        <w:t xml:space="preserve">Student – Notebooks and pens/pencils </w:t>
      </w:r>
    </w:p>
    <w:p w:rsidR="005B3A2D" w:rsidRPr="00247523" w:rsidRDefault="005B3A2D" w:rsidP="005B3A2D">
      <w:pPr>
        <w:rPr>
          <w:rFonts w:ascii="Times New Roman" w:hAnsi="Times New Roman" w:cs="Times New Roman"/>
          <w:sz w:val="24"/>
          <w:szCs w:val="24"/>
        </w:rPr>
      </w:pPr>
      <w:r w:rsidRPr="00247523">
        <w:rPr>
          <w:rFonts w:ascii="Times New Roman" w:hAnsi="Times New Roman" w:cs="Times New Roman"/>
          <w:b/>
          <w:sz w:val="24"/>
          <w:szCs w:val="24"/>
          <w:u w:val="single"/>
        </w:rPr>
        <w:lastRenderedPageBreak/>
        <w:t>Suggested Time Allowance:</w:t>
      </w:r>
      <w:r w:rsidRPr="004C498A">
        <w:rPr>
          <w:rFonts w:ascii="Times New Roman" w:hAnsi="Times New Roman" w:cs="Times New Roman"/>
          <w:b/>
          <w:sz w:val="24"/>
          <w:szCs w:val="24"/>
        </w:rPr>
        <w:t xml:space="preserve">  </w:t>
      </w:r>
      <w:r w:rsidRPr="00247523">
        <w:rPr>
          <w:rFonts w:ascii="Times New Roman" w:hAnsi="Times New Roman" w:cs="Times New Roman"/>
          <w:b/>
          <w:sz w:val="24"/>
          <w:szCs w:val="24"/>
        </w:rPr>
        <w:t xml:space="preserve">5 – 10 Minutes </w:t>
      </w:r>
    </w:p>
    <w:p w:rsidR="005B3A2D" w:rsidRPr="00247523" w:rsidRDefault="005B3A2D" w:rsidP="005B3A2D">
      <w:pPr>
        <w:rPr>
          <w:rFonts w:ascii="Times New Roman" w:hAnsi="Times New Roman" w:cs="Times New Roman"/>
          <w:sz w:val="24"/>
          <w:szCs w:val="24"/>
        </w:rPr>
      </w:pPr>
      <w:r w:rsidRPr="00247523">
        <w:rPr>
          <w:rFonts w:ascii="Times New Roman" w:hAnsi="Times New Roman" w:cs="Times New Roman"/>
          <w:b/>
          <w:sz w:val="24"/>
          <w:szCs w:val="24"/>
          <w:u w:val="single"/>
        </w:rPr>
        <w:t>Grade Level:</w:t>
      </w:r>
      <w:r w:rsidRPr="00247523">
        <w:rPr>
          <w:rFonts w:ascii="Times New Roman" w:hAnsi="Times New Roman" w:cs="Times New Roman"/>
          <w:sz w:val="24"/>
          <w:szCs w:val="24"/>
        </w:rPr>
        <w:tab/>
        <w:t>2</w:t>
      </w:r>
    </w:p>
    <w:p w:rsidR="003820A4" w:rsidRPr="003820A4" w:rsidRDefault="003820A4" w:rsidP="003820A4">
      <w:pPr>
        <w:rPr>
          <w:rFonts w:ascii="Times New Roman" w:hAnsi="Times New Roman" w:cs="Times New Roman"/>
          <w:sz w:val="24"/>
          <w:szCs w:val="24"/>
        </w:rPr>
      </w:pPr>
      <w:r w:rsidRPr="00247523">
        <w:rPr>
          <w:rFonts w:ascii="Times New Roman" w:hAnsi="Times New Roman" w:cs="Times New Roman"/>
          <w:b/>
          <w:sz w:val="24"/>
          <w:szCs w:val="24"/>
          <w:u w:val="single"/>
        </w:rPr>
        <w:t>Lesson Content:</w:t>
      </w:r>
      <w:r>
        <w:rPr>
          <w:rFonts w:ascii="Times New Roman" w:hAnsi="Times New Roman" w:cs="Times New Roman"/>
          <w:b/>
          <w:sz w:val="24"/>
          <w:szCs w:val="24"/>
        </w:rPr>
        <w:t xml:space="preserve">  </w:t>
      </w:r>
      <w:r>
        <w:rPr>
          <w:rFonts w:ascii="Times New Roman" w:hAnsi="Times New Roman" w:cs="Times New Roman"/>
          <w:sz w:val="24"/>
          <w:szCs w:val="24"/>
        </w:rPr>
        <w:t xml:space="preserve">Creating a Healthy Meal using </w:t>
      </w:r>
      <w:proofErr w:type="spellStart"/>
      <w:r>
        <w:rPr>
          <w:rFonts w:ascii="Times New Roman" w:hAnsi="Times New Roman" w:cs="Times New Roman"/>
          <w:sz w:val="24"/>
          <w:szCs w:val="24"/>
        </w:rPr>
        <w:t>MyPlate</w:t>
      </w:r>
      <w:proofErr w:type="spellEnd"/>
    </w:p>
    <w:p w:rsidR="005B3A2D" w:rsidRPr="00247523" w:rsidRDefault="005B3A2D" w:rsidP="005B3A2D">
      <w:pPr>
        <w:rPr>
          <w:rFonts w:ascii="Times New Roman" w:hAnsi="Times New Roman" w:cs="Times New Roman"/>
          <w:b/>
          <w:sz w:val="24"/>
          <w:szCs w:val="24"/>
          <w:u w:val="single"/>
        </w:rPr>
      </w:pPr>
      <w:r w:rsidRPr="00247523">
        <w:rPr>
          <w:rFonts w:ascii="Times New Roman" w:hAnsi="Times New Roman" w:cs="Times New Roman"/>
          <w:b/>
          <w:sz w:val="24"/>
          <w:szCs w:val="24"/>
          <w:u w:val="single"/>
        </w:rPr>
        <w:t>Activities / Procedures</w:t>
      </w:r>
    </w:p>
    <w:p w:rsidR="005B3A2D" w:rsidRPr="00247523" w:rsidRDefault="005B3A2D" w:rsidP="005B3A2D">
      <w:pPr>
        <w:rPr>
          <w:rFonts w:ascii="Times New Roman" w:hAnsi="Times New Roman" w:cs="Times New Roman"/>
          <w:sz w:val="24"/>
          <w:szCs w:val="24"/>
        </w:rPr>
      </w:pPr>
      <w:r w:rsidRPr="00247523">
        <w:rPr>
          <w:rFonts w:ascii="Times New Roman" w:hAnsi="Times New Roman" w:cs="Times New Roman"/>
          <w:sz w:val="24"/>
          <w:szCs w:val="24"/>
        </w:rPr>
        <w:t xml:space="preserve">In first grade students learned about </w:t>
      </w:r>
      <w:proofErr w:type="spellStart"/>
      <w:r w:rsidRPr="00247523">
        <w:rPr>
          <w:rFonts w:ascii="Times New Roman" w:hAnsi="Times New Roman" w:cs="Times New Roman"/>
          <w:sz w:val="24"/>
          <w:szCs w:val="24"/>
        </w:rPr>
        <w:t>MyPlate</w:t>
      </w:r>
      <w:proofErr w:type="spellEnd"/>
      <w:r w:rsidRPr="00247523">
        <w:rPr>
          <w:rFonts w:ascii="Times New Roman" w:hAnsi="Times New Roman" w:cs="Times New Roman"/>
          <w:sz w:val="24"/>
          <w:szCs w:val="24"/>
        </w:rPr>
        <w:t xml:space="preserve"> and the basics of nutrition in regard to fruits, vegetables, grains, proteins and dairy. They are ready to move on to decision making. In this lesson students will learn how to place foods on their plates for certain meals. What is a healthy, well balanced meal for breakfast, lunch and dinner? </w:t>
      </w:r>
    </w:p>
    <w:p w:rsidR="005B3A2D" w:rsidRPr="00247523" w:rsidRDefault="005B3A2D" w:rsidP="005B3A2D">
      <w:pPr>
        <w:rPr>
          <w:rFonts w:ascii="Times New Roman" w:hAnsi="Times New Roman" w:cs="Times New Roman"/>
          <w:sz w:val="24"/>
          <w:szCs w:val="24"/>
        </w:rPr>
      </w:pPr>
      <w:r w:rsidRPr="00247523">
        <w:rPr>
          <w:rFonts w:ascii="Times New Roman" w:hAnsi="Times New Roman" w:cs="Times New Roman"/>
          <w:sz w:val="24"/>
          <w:szCs w:val="24"/>
        </w:rPr>
        <w:t xml:space="preserve">Print out the following worksheets to hand out to your students. Review the plate and discuss examples of each section. The students should know examples from last year. </w:t>
      </w:r>
    </w:p>
    <w:p w:rsidR="005B3A2D" w:rsidRDefault="005B3A2D" w:rsidP="005B3A2D">
      <w:pPr>
        <w:rPr>
          <w:rFonts w:ascii="Times New Roman" w:hAnsi="Times New Roman" w:cs="Times New Roman"/>
          <w:sz w:val="24"/>
          <w:szCs w:val="24"/>
        </w:rPr>
      </w:pPr>
      <w:r w:rsidRPr="00247523">
        <w:rPr>
          <w:rFonts w:ascii="Times New Roman" w:hAnsi="Times New Roman" w:cs="Times New Roman"/>
          <w:sz w:val="24"/>
          <w:szCs w:val="24"/>
        </w:rPr>
        <w:t xml:space="preserve">Go through each meal, what it entails and have the students alone, with partners or in groups create a breakfast, lunch and dinner. </w:t>
      </w:r>
    </w:p>
    <w:p w:rsidR="005B3A2D" w:rsidRPr="00247523" w:rsidRDefault="005B3A2D" w:rsidP="005B3A2D">
      <w:pPr>
        <w:rPr>
          <w:rFonts w:ascii="Times New Roman" w:hAnsi="Times New Roman" w:cs="Times New Roman"/>
          <w:sz w:val="24"/>
          <w:szCs w:val="24"/>
        </w:rPr>
      </w:pPr>
      <w:r w:rsidRPr="00247523">
        <w:rPr>
          <w:rFonts w:ascii="Times New Roman" w:hAnsi="Times New Roman" w:cs="Times New Roman"/>
          <w:sz w:val="24"/>
          <w:szCs w:val="24"/>
          <w:u w:val="single"/>
        </w:rPr>
        <w:t>Breakfast:</w:t>
      </w:r>
      <w:r w:rsidRPr="00247523">
        <w:rPr>
          <w:rFonts w:ascii="Times New Roman" w:hAnsi="Times New Roman" w:cs="Times New Roman"/>
          <w:sz w:val="24"/>
          <w:szCs w:val="24"/>
        </w:rPr>
        <w:t xml:space="preserve"> includes dairy, fruits, protein, grains</w:t>
      </w:r>
    </w:p>
    <w:p w:rsidR="005B3A2D" w:rsidRPr="00247523" w:rsidRDefault="005B3A2D" w:rsidP="005B3A2D">
      <w:pPr>
        <w:rPr>
          <w:rFonts w:ascii="Times New Roman" w:hAnsi="Times New Roman" w:cs="Times New Roman"/>
          <w:sz w:val="24"/>
          <w:szCs w:val="24"/>
        </w:rPr>
      </w:pPr>
      <w:r w:rsidRPr="00247523">
        <w:rPr>
          <w:rFonts w:ascii="Times New Roman" w:hAnsi="Times New Roman" w:cs="Times New Roman"/>
          <w:sz w:val="24"/>
          <w:szCs w:val="24"/>
          <w:u w:val="single"/>
        </w:rPr>
        <w:t>Lunch:</w:t>
      </w:r>
      <w:r w:rsidRPr="00247523">
        <w:rPr>
          <w:rFonts w:ascii="Times New Roman" w:hAnsi="Times New Roman" w:cs="Times New Roman"/>
          <w:sz w:val="24"/>
          <w:szCs w:val="24"/>
        </w:rPr>
        <w:t xml:space="preserve"> includes fruits, proteins, grains, vegetables</w:t>
      </w:r>
    </w:p>
    <w:p w:rsidR="005B3A2D" w:rsidRPr="00247523" w:rsidRDefault="005B3A2D" w:rsidP="005B3A2D">
      <w:pPr>
        <w:rPr>
          <w:rFonts w:ascii="Times New Roman" w:hAnsi="Times New Roman" w:cs="Times New Roman"/>
          <w:sz w:val="24"/>
          <w:szCs w:val="24"/>
        </w:rPr>
      </w:pPr>
      <w:r w:rsidRPr="00247523">
        <w:rPr>
          <w:rFonts w:ascii="Times New Roman" w:hAnsi="Times New Roman" w:cs="Times New Roman"/>
          <w:sz w:val="24"/>
          <w:szCs w:val="24"/>
          <w:u w:val="single"/>
        </w:rPr>
        <w:t>Dinner:</w:t>
      </w:r>
      <w:r w:rsidRPr="00247523">
        <w:rPr>
          <w:rFonts w:ascii="Times New Roman" w:hAnsi="Times New Roman" w:cs="Times New Roman"/>
          <w:sz w:val="24"/>
          <w:szCs w:val="24"/>
        </w:rPr>
        <w:t xml:space="preserve"> includes vegetables, protein, grains</w:t>
      </w:r>
    </w:p>
    <w:p w:rsidR="005B3A2D" w:rsidRPr="00247523" w:rsidRDefault="005B3A2D" w:rsidP="005B3A2D">
      <w:pPr>
        <w:rPr>
          <w:rFonts w:ascii="Times New Roman" w:hAnsi="Times New Roman" w:cs="Times New Roman"/>
          <w:sz w:val="24"/>
          <w:szCs w:val="24"/>
        </w:rPr>
      </w:pPr>
      <w:r>
        <w:rPr>
          <w:rFonts w:ascii="Times New Roman" w:hAnsi="Times New Roman" w:cs="Times New Roman"/>
          <w:sz w:val="24"/>
          <w:szCs w:val="24"/>
        </w:rPr>
        <w:t>*</w:t>
      </w:r>
      <w:r w:rsidRPr="00247523">
        <w:rPr>
          <w:rFonts w:ascii="Times New Roman" w:hAnsi="Times New Roman" w:cs="Times New Roman"/>
          <w:sz w:val="24"/>
          <w:szCs w:val="24"/>
        </w:rPr>
        <w:t xml:space="preserve">We do not need to get into serving size details or cooking with this age group as it is over their heads. </w:t>
      </w:r>
    </w:p>
    <w:p w:rsidR="005B3A2D" w:rsidRPr="00247523" w:rsidRDefault="005B3A2D" w:rsidP="005B3A2D">
      <w:pPr>
        <w:rPr>
          <w:rFonts w:ascii="Times New Roman" w:hAnsi="Times New Roman" w:cs="Times New Roman"/>
          <w:sz w:val="24"/>
          <w:szCs w:val="24"/>
        </w:rPr>
      </w:pPr>
      <w:r w:rsidRPr="00247523">
        <w:rPr>
          <w:rFonts w:ascii="Times New Roman" w:hAnsi="Times New Roman" w:cs="Times New Roman"/>
          <w:sz w:val="24"/>
          <w:szCs w:val="24"/>
          <w:u w:val="single"/>
        </w:rPr>
        <w:t>Goal:</w:t>
      </w:r>
      <w:r w:rsidRPr="00247523">
        <w:rPr>
          <w:rFonts w:ascii="Times New Roman" w:hAnsi="Times New Roman" w:cs="Times New Roman"/>
          <w:sz w:val="24"/>
          <w:szCs w:val="24"/>
        </w:rPr>
        <w:t xml:space="preserve"> For the students to understand </w:t>
      </w:r>
      <w:proofErr w:type="spellStart"/>
      <w:r w:rsidRPr="00247523">
        <w:rPr>
          <w:rFonts w:ascii="Times New Roman" w:hAnsi="Times New Roman" w:cs="Times New Roman"/>
          <w:sz w:val="24"/>
          <w:szCs w:val="24"/>
        </w:rPr>
        <w:t>MyPlate</w:t>
      </w:r>
      <w:proofErr w:type="spellEnd"/>
      <w:r w:rsidRPr="00247523">
        <w:rPr>
          <w:rFonts w:ascii="Times New Roman" w:hAnsi="Times New Roman" w:cs="Times New Roman"/>
          <w:sz w:val="24"/>
          <w:szCs w:val="24"/>
        </w:rPr>
        <w:t xml:space="preserve">, the nutritional values and how to apply it to their own lives. Students should be able to design their breakfast, lunch and dinner. </w:t>
      </w:r>
    </w:p>
    <w:p w:rsidR="005B3A2D" w:rsidRPr="00247523" w:rsidRDefault="005B3A2D" w:rsidP="005B3A2D">
      <w:pPr>
        <w:rPr>
          <w:rFonts w:ascii="Times New Roman" w:hAnsi="Times New Roman" w:cs="Times New Roman"/>
          <w:sz w:val="24"/>
          <w:szCs w:val="24"/>
          <w:u w:val="single"/>
        </w:rPr>
      </w:pPr>
      <w:r w:rsidRPr="00247523">
        <w:rPr>
          <w:rFonts w:ascii="Times New Roman" w:hAnsi="Times New Roman" w:cs="Times New Roman"/>
          <w:sz w:val="24"/>
          <w:szCs w:val="24"/>
          <w:u w:val="single"/>
        </w:rPr>
        <w:t>Activity:</w:t>
      </w:r>
    </w:p>
    <w:p w:rsidR="005B3A2D" w:rsidRPr="00247523" w:rsidRDefault="005B3A2D" w:rsidP="005B3A2D">
      <w:pPr>
        <w:rPr>
          <w:rFonts w:ascii="Times New Roman" w:hAnsi="Times New Roman" w:cs="Times New Roman"/>
          <w:sz w:val="24"/>
          <w:szCs w:val="24"/>
        </w:rPr>
      </w:pPr>
      <w:r w:rsidRPr="00247523">
        <w:rPr>
          <w:rFonts w:ascii="Times New Roman" w:hAnsi="Times New Roman" w:cs="Times New Roman"/>
          <w:sz w:val="24"/>
          <w:szCs w:val="24"/>
        </w:rPr>
        <w:t xml:space="preserve">Print and distribute the blank 2 sided </w:t>
      </w:r>
      <w:r w:rsidRPr="00247523">
        <w:rPr>
          <w:rFonts w:ascii="Times New Roman" w:hAnsi="Times New Roman" w:cs="Times New Roman"/>
          <w:i/>
          <w:sz w:val="24"/>
          <w:szCs w:val="24"/>
        </w:rPr>
        <w:t>breakfast</w:t>
      </w:r>
      <w:r w:rsidRPr="00247523">
        <w:rPr>
          <w:rFonts w:ascii="Times New Roman" w:hAnsi="Times New Roman" w:cs="Times New Roman"/>
          <w:sz w:val="24"/>
          <w:szCs w:val="24"/>
        </w:rPr>
        <w:t xml:space="preserve">, </w:t>
      </w:r>
      <w:r w:rsidRPr="00247523">
        <w:rPr>
          <w:rFonts w:ascii="Times New Roman" w:hAnsi="Times New Roman" w:cs="Times New Roman"/>
          <w:i/>
          <w:sz w:val="24"/>
          <w:szCs w:val="24"/>
        </w:rPr>
        <w:t>lunch</w:t>
      </w:r>
      <w:r w:rsidRPr="00247523">
        <w:rPr>
          <w:rFonts w:ascii="Times New Roman" w:hAnsi="Times New Roman" w:cs="Times New Roman"/>
          <w:sz w:val="24"/>
          <w:szCs w:val="24"/>
        </w:rPr>
        <w:t xml:space="preserve"> and</w:t>
      </w:r>
      <w:r w:rsidRPr="00247523">
        <w:rPr>
          <w:rFonts w:ascii="Times New Roman" w:hAnsi="Times New Roman" w:cs="Times New Roman"/>
          <w:i/>
          <w:sz w:val="24"/>
          <w:szCs w:val="24"/>
        </w:rPr>
        <w:t xml:space="preserve"> dinner</w:t>
      </w:r>
      <w:r w:rsidRPr="00247523">
        <w:rPr>
          <w:rFonts w:ascii="Times New Roman" w:hAnsi="Times New Roman" w:cs="Times New Roman"/>
          <w:sz w:val="24"/>
          <w:szCs w:val="24"/>
        </w:rPr>
        <w:t xml:space="preserve"> </w:t>
      </w:r>
      <w:proofErr w:type="spellStart"/>
      <w:r w:rsidRPr="00247523">
        <w:rPr>
          <w:rFonts w:ascii="Times New Roman" w:hAnsi="Times New Roman" w:cs="Times New Roman"/>
          <w:sz w:val="24"/>
          <w:szCs w:val="24"/>
        </w:rPr>
        <w:t>MyPlate</w:t>
      </w:r>
      <w:proofErr w:type="spellEnd"/>
      <w:r w:rsidRPr="00247523">
        <w:rPr>
          <w:rFonts w:ascii="Times New Roman" w:hAnsi="Times New Roman" w:cs="Times New Roman"/>
          <w:sz w:val="24"/>
          <w:szCs w:val="24"/>
        </w:rPr>
        <w:t xml:space="preserve">. On one side have the student write or draw the meals the student consumed the day before. Discuss with the class the positives and negatives of the meals they completed on the sheet. Through group discussion encourage students to compare and contrast the meals they consumed. Have the student flip the worksheet over to a blank side and recreate a healthy meal which could include some of the food items they had on the previous day. If time allows, meals can be discussed with the class. </w:t>
      </w:r>
    </w:p>
    <w:p w:rsidR="005B3A2D" w:rsidRPr="006B36BF" w:rsidRDefault="005B3A2D" w:rsidP="005B3A2D">
      <w:pPr>
        <w:rPr>
          <w:rFonts w:ascii="Times New Roman" w:hAnsi="Times New Roman" w:cs="Times New Roman"/>
          <w:i/>
          <w:sz w:val="24"/>
          <w:szCs w:val="24"/>
        </w:rPr>
      </w:pPr>
      <w:r>
        <w:rPr>
          <w:rFonts w:ascii="Times New Roman" w:hAnsi="Times New Roman" w:cs="Times New Roman"/>
          <w:b/>
          <w:sz w:val="24"/>
          <w:szCs w:val="24"/>
        </w:rPr>
        <w:t xml:space="preserve">Teacher question: </w:t>
      </w:r>
      <w:r>
        <w:rPr>
          <w:rFonts w:ascii="Times New Roman" w:hAnsi="Times New Roman" w:cs="Times New Roman"/>
          <w:i/>
          <w:sz w:val="24"/>
          <w:szCs w:val="24"/>
        </w:rPr>
        <w:t>What are some good choices for breakfast? Lunch? Dinner?</w:t>
      </w:r>
    </w:p>
    <w:p w:rsidR="005B3A2D" w:rsidRDefault="005B3A2D" w:rsidP="005B3A2D">
      <w:pPr>
        <w:rPr>
          <w:rFonts w:ascii="Times New Roman" w:hAnsi="Times New Roman" w:cs="Times New Roman"/>
          <w:i/>
          <w:sz w:val="24"/>
          <w:szCs w:val="24"/>
        </w:rPr>
      </w:pPr>
      <w:r>
        <w:rPr>
          <w:rFonts w:ascii="Times New Roman" w:hAnsi="Times New Roman" w:cs="Times New Roman"/>
          <w:b/>
          <w:sz w:val="24"/>
          <w:szCs w:val="24"/>
        </w:rPr>
        <w:t xml:space="preserve">Student answer: </w:t>
      </w:r>
      <w:r w:rsidRPr="006B36BF">
        <w:rPr>
          <w:rFonts w:ascii="Times New Roman" w:hAnsi="Times New Roman" w:cs="Times New Roman"/>
          <w:i/>
          <w:sz w:val="24"/>
          <w:szCs w:val="24"/>
        </w:rPr>
        <w:t>“</w:t>
      </w:r>
      <w:r w:rsidRPr="006B36BF">
        <w:rPr>
          <w:rFonts w:ascii="Times New Roman" w:hAnsi="Times New Roman" w:cs="Times New Roman"/>
          <w:i/>
          <w:sz w:val="24"/>
          <w:szCs w:val="24"/>
          <w:u w:val="single"/>
        </w:rPr>
        <w:t>Breakfast:</w:t>
      </w:r>
      <w:r w:rsidRPr="006B36BF">
        <w:rPr>
          <w:rFonts w:ascii="Times New Roman" w:hAnsi="Times New Roman" w:cs="Times New Roman"/>
          <w:i/>
          <w:sz w:val="24"/>
          <w:szCs w:val="24"/>
        </w:rPr>
        <w:t xml:space="preserve"> includes dairy, fruits, protein, grains, </w:t>
      </w:r>
      <w:r w:rsidRPr="006B36BF">
        <w:rPr>
          <w:rFonts w:ascii="Times New Roman" w:hAnsi="Times New Roman" w:cs="Times New Roman"/>
          <w:i/>
          <w:sz w:val="24"/>
          <w:szCs w:val="24"/>
          <w:u w:val="single"/>
        </w:rPr>
        <w:t>Lunch:</w:t>
      </w:r>
      <w:r w:rsidRPr="006B36BF">
        <w:rPr>
          <w:rFonts w:ascii="Times New Roman" w:hAnsi="Times New Roman" w:cs="Times New Roman"/>
          <w:i/>
          <w:sz w:val="24"/>
          <w:szCs w:val="24"/>
        </w:rPr>
        <w:t xml:space="preserve"> includes fruits, proteins, grains, vegetables, </w:t>
      </w:r>
      <w:r w:rsidRPr="006B36BF">
        <w:rPr>
          <w:rFonts w:ascii="Times New Roman" w:hAnsi="Times New Roman" w:cs="Times New Roman"/>
          <w:i/>
          <w:sz w:val="24"/>
          <w:szCs w:val="24"/>
          <w:u w:val="single"/>
        </w:rPr>
        <w:t>Dinner:</w:t>
      </w:r>
      <w:r w:rsidRPr="006B36BF">
        <w:rPr>
          <w:rFonts w:ascii="Times New Roman" w:hAnsi="Times New Roman" w:cs="Times New Roman"/>
          <w:i/>
          <w:sz w:val="24"/>
          <w:szCs w:val="24"/>
        </w:rPr>
        <w:t xml:space="preserve"> includes vegetables, protein, grains”</w:t>
      </w:r>
    </w:p>
    <w:p w:rsidR="005B3A2D" w:rsidRPr="006B36BF" w:rsidRDefault="005B3A2D" w:rsidP="005B3A2D">
      <w:pPr>
        <w:rPr>
          <w:rFonts w:ascii="Times New Roman" w:hAnsi="Times New Roman" w:cs="Times New Roman"/>
          <w:i/>
          <w:sz w:val="24"/>
          <w:szCs w:val="24"/>
        </w:rPr>
      </w:pPr>
      <w:r>
        <w:rPr>
          <w:rFonts w:ascii="Times New Roman" w:hAnsi="Times New Roman" w:cs="Times New Roman"/>
          <w:b/>
          <w:sz w:val="24"/>
          <w:szCs w:val="24"/>
        </w:rPr>
        <w:t xml:space="preserve">Teacher question: </w:t>
      </w:r>
      <w:r>
        <w:rPr>
          <w:rFonts w:ascii="Times New Roman" w:hAnsi="Times New Roman" w:cs="Times New Roman"/>
          <w:i/>
          <w:sz w:val="24"/>
          <w:szCs w:val="24"/>
        </w:rPr>
        <w:t>How do I know if my meal is healthy and balanced?</w:t>
      </w:r>
    </w:p>
    <w:p w:rsidR="005B3A2D" w:rsidRDefault="005B3A2D" w:rsidP="005B3A2D">
      <w:pPr>
        <w:rPr>
          <w:rFonts w:ascii="Times New Roman" w:hAnsi="Times New Roman" w:cs="Times New Roman"/>
          <w:i/>
          <w:sz w:val="24"/>
          <w:szCs w:val="24"/>
        </w:rPr>
      </w:pPr>
      <w:r>
        <w:rPr>
          <w:rFonts w:ascii="Times New Roman" w:hAnsi="Times New Roman" w:cs="Times New Roman"/>
          <w:b/>
          <w:sz w:val="24"/>
          <w:szCs w:val="24"/>
        </w:rPr>
        <w:t xml:space="preserve">Student answer: </w:t>
      </w:r>
      <w:r>
        <w:rPr>
          <w:rFonts w:ascii="Times New Roman" w:hAnsi="Times New Roman" w:cs="Times New Roman"/>
          <w:i/>
          <w:sz w:val="24"/>
          <w:szCs w:val="24"/>
        </w:rPr>
        <w:t xml:space="preserve">It follows the </w:t>
      </w:r>
      <w:proofErr w:type="spellStart"/>
      <w:r>
        <w:rPr>
          <w:rFonts w:ascii="Times New Roman" w:hAnsi="Times New Roman" w:cs="Times New Roman"/>
          <w:i/>
          <w:sz w:val="24"/>
          <w:szCs w:val="24"/>
        </w:rPr>
        <w:t>MyPlate</w:t>
      </w:r>
      <w:proofErr w:type="spellEnd"/>
      <w:r>
        <w:rPr>
          <w:rFonts w:ascii="Times New Roman" w:hAnsi="Times New Roman" w:cs="Times New Roman"/>
          <w:i/>
          <w:sz w:val="24"/>
          <w:szCs w:val="24"/>
        </w:rPr>
        <w:t xml:space="preserve"> chart, it has various items of color, etc. </w:t>
      </w:r>
    </w:p>
    <w:p w:rsidR="005B3A2D" w:rsidRDefault="005B3A2D" w:rsidP="005B3A2D">
      <w:pPr>
        <w:rPr>
          <w:rFonts w:ascii="Times New Roman" w:hAnsi="Times New Roman" w:cs="Times New Roman"/>
          <w:b/>
          <w:sz w:val="24"/>
          <w:szCs w:val="24"/>
        </w:rPr>
      </w:pPr>
    </w:p>
    <w:p w:rsidR="005B3A2D" w:rsidRDefault="005B3A2D" w:rsidP="005B3A2D">
      <w:pPr>
        <w:rPr>
          <w:rFonts w:ascii="Times New Roman" w:hAnsi="Times New Roman" w:cs="Times New Roman"/>
          <w:sz w:val="24"/>
          <w:szCs w:val="24"/>
        </w:rPr>
      </w:pPr>
      <w:r>
        <w:rPr>
          <w:rFonts w:ascii="Times New Roman" w:hAnsi="Times New Roman" w:cs="Times New Roman"/>
          <w:b/>
          <w:sz w:val="24"/>
          <w:szCs w:val="24"/>
        </w:rPr>
        <w:lastRenderedPageBreak/>
        <w:t>Activity:</w:t>
      </w:r>
      <w:r>
        <w:rPr>
          <w:rFonts w:ascii="Times New Roman" w:hAnsi="Times New Roman" w:cs="Times New Roman"/>
          <w:sz w:val="24"/>
          <w:szCs w:val="24"/>
        </w:rPr>
        <w:t xml:space="preserve"> Take the </w:t>
      </w:r>
      <w:proofErr w:type="spellStart"/>
      <w:r>
        <w:rPr>
          <w:rFonts w:ascii="Times New Roman" w:hAnsi="Times New Roman" w:cs="Times New Roman"/>
          <w:sz w:val="24"/>
          <w:szCs w:val="24"/>
        </w:rPr>
        <w:t>MyPlate</w:t>
      </w:r>
      <w:proofErr w:type="spellEnd"/>
      <w:r>
        <w:rPr>
          <w:rFonts w:ascii="Times New Roman" w:hAnsi="Times New Roman" w:cs="Times New Roman"/>
          <w:sz w:val="24"/>
          <w:szCs w:val="24"/>
        </w:rPr>
        <w:t xml:space="preserve"> pledge to eat healthy, prepare good nutritious meals, and focus on what you eat. </w:t>
      </w:r>
    </w:p>
    <w:p w:rsidR="005B3A2D" w:rsidRPr="005107C7" w:rsidRDefault="005B3A2D" w:rsidP="005B3A2D">
      <w:pPr>
        <w:rPr>
          <w:rFonts w:ascii="Times New Roman" w:hAnsi="Times New Roman" w:cs="Times New Roman"/>
          <w:sz w:val="24"/>
          <w:szCs w:val="24"/>
        </w:rPr>
      </w:pPr>
      <w:r w:rsidRPr="005107C7">
        <w:rPr>
          <w:rFonts w:ascii="Times New Roman" w:hAnsi="Times New Roman" w:cs="Times New Roman"/>
          <w:sz w:val="24"/>
          <w:szCs w:val="24"/>
          <w:u w:val="single"/>
        </w:rPr>
        <w:t>Optional:</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Display them in your classroom to remind students of their pledge to focus on eating healthy. </w:t>
      </w:r>
      <w:r w:rsidRPr="005107C7">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p>
    <w:p w:rsidR="005B3A2D" w:rsidRDefault="005B3A2D" w:rsidP="005B3A2D">
      <w:pPr>
        <w:rPr>
          <w:rFonts w:ascii="Times New Roman" w:hAnsi="Times New Roman" w:cs="Times New Roman"/>
          <w:sz w:val="24"/>
          <w:szCs w:val="24"/>
        </w:rPr>
      </w:pPr>
    </w:p>
    <w:p w:rsidR="00E471F8" w:rsidRPr="00E471F8" w:rsidRDefault="00E471F8" w:rsidP="005B3A2D">
      <w:pPr>
        <w:rPr>
          <w:rFonts w:ascii="Times New Roman" w:hAnsi="Times New Roman" w:cs="Times New Roman"/>
          <w:sz w:val="24"/>
          <w:szCs w:val="24"/>
        </w:rPr>
      </w:pPr>
      <w:r w:rsidRPr="00E471F8">
        <w:rPr>
          <w:rFonts w:ascii="Times New Roman" w:hAnsi="Times New Roman" w:cs="Times New Roman"/>
          <w:b/>
          <w:sz w:val="24"/>
          <w:szCs w:val="24"/>
          <w:u w:val="single"/>
        </w:rPr>
        <w:t>Culminating Question:</w:t>
      </w:r>
      <w:r>
        <w:rPr>
          <w:rFonts w:ascii="Times New Roman" w:hAnsi="Times New Roman" w:cs="Times New Roman"/>
          <w:sz w:val="24"/>
          <w:szCs w:val="24"/>
        </w:rPr>
        <w:t xml:space="preserve">  Explain the benefits of eating healthier and how </w:t>
      </w:r>
      <w:proofErr w:type="spellStart"/>
      <w:r>
        <w:rPr>
          <w:rFonts w:ascii="Times New Roman" w:hAnsi="Times New Roman" w:cs="Times New Roman"/>
          <w:sz w:val="24"/>
          <w:szCs w:val="24"/>
        </w:rPr>
        <w:t>MyPlate</w:t>
      </w:r>
      <w:proofErr w:type="spellEnd"/>
      <w:r>
        <w:rPr>
          <w:rFonts w:ascii="Times New Roman" w:hAnsi="Times New Roman" w:cs="Times New Roman"/>
          <w:sz w:val="24"/>
          <w:szCs w:val="24"/>
        </w:rPr>
        <w:t xml:space="preserve"> could help you?</w:t>
      </w:r>
    </w:p>
    <w:p w:rsidR="005B3A2D" w:rsidRDefault="005B3A2D" w:rsidP="005B3A2D"/>
    <w:p w:rsidR="005B3A2D" w:rsidRPr="00247523" w:rsidRDefault="004E42E1" w:rsidP="005B3A2D">
      <w:pPr>
        <w:rPr>
          <w:rFonts w:ascii="Times New Roman" w:hAnsi="Times New Roman" w:cs="Times New Roman"/>
          <w:b/>
          <w:sz w:val="24"/>
          <w:szCs w:val="24"/>
          <w:u w:val="single"/>
        </w:rPr>
      </w:pPr>
      <w:hyperlink r:id="rId67" w:history="1">
        <w:r w:rsidR="005B3A2D" w:rsidRPr="00247523">
          <w:rPr>
            <w:rStyle w:val="Hyperlink"/>
            <w:rFonts w:ascii="Times New Roman" w:hAnsi="Times New Roman" w:cs="Times New Roman"/>
            <w:sz w:val="24"/>
            <w:szCs w:val="24"/>
          </w:rPr>
          <w:t>http://www.choosemyplate.gov/</w:t>
        </w:r>
      </w:hyperlink>
    </w:p>
    <w:p w:rsidR="005B3A2D" w:rsidRDefault="005B3A2D" w:rsidP="005B3A2D">
      <w:pPr>
        <w:rPr>
          <w:b/>
          <w:u w:val="single"/>
        </w:rPr>
      </w:pPr>
    </w:p>
    <w:p w:rsidR="005B3A2D" w:rsidRDefault="005B3A2D" w:rsidP="005B3A2D">
      <w:pPr>
        <w:rPr>
          <w:b/>
          <w:u w:val="single"/>
        </w:rPr>
      </w:pPr>
    </w:p>
    <w:p w:rsidR="005B3A2D" w:rsidRDefault="005B3A2D" w:rsidP="005B3A2D">
      <w:pPr>
        <w:rPr>
          <w:b/>
          <w:u w:val="single"/>
        </w:rPr>
      </w:pPr>
    </w:p>
    <w:p w:rsidR="005B3A2D" w:rsidRDefault="005B3A2D" w:rsidP="005B3A2D">
      <w:pPr>
        <w:rPr>
          <w:b/>
          <w:u w:val="single"/>
        </w:rPr>
      </w:pPr>
    </w:p>
    <w:p w:rsidR="005B3A2D" w:rsidRPr="005C44A0" w:rsidRDefault="005B3A2D" w:rsidP="005B3A2D">
      <w:pPr>
        <w:rPr>
          <w:b/>
          <w:u w:val="single"/>
        </w:rPr>
      </w:pPr>
    </w:p>
    <w:p w:rsidR="005B3A2D" w:rsidRDefault="005B3A2D" w:rsidP="005B3A2D">
      <w:pPr>
        <w:pStyle w:val="ListParagraph"/>
      </w:pPr>
      <w:r>
        <w:rPr>
          <w:noProof/>
        </w:rPr>
        <w:lastRenderedPageBreak/>
        <w:drawing>
          <wp:anchor distT="0" distB="0" distL="114300" distR="114300" simplePos="0" relativeHeight="251712512" behindDoc="0" locked="0" layoutInCell="1" allowOverlap="1" wp14:anchorId="04BD3B4D" wp14:editId="6A98B8CF">
            <wp:simplePos x="0" y="0"/>
            <wp:positionH relativeFrom="margin">
              <wp:posOffset>-142504</wp:posOffset>
            </wp:positionH>
            <wp:positionV relativeFrom="paragraph">
              <wp:posOffset>320023</wp:posOffset>
            </wp:positionV>
            <wp:extent cx="6219825" cy="5972810"/>
            <wp:effectExtent l="0" t="0" r="9525" b="8890"/>
            <wp:wrapSquare wrapText="bothSides"/>
            <wp:docPr id="589" name="Picture 589" descr="http://www.gatewaygreening.org/wp-content/uploads/5789902867_b30b48191d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greening.org/wp-content/uploads/5789902867_b30b48191d_z.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19825" cy="5972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3A2D" w:rsidRDefault="005B3A2D" w:rsidP="005B3A2D">
      <w:pPr>
        <w:pStyle w:val="ListParagraph"/>
      </w:pPr>
    </w:p>
    <w:p w:rsidR="005B3A2D" w:rsidRDefault="005B3A2D" w:rsidP="005B3A2D">
      <w:pPr>
        <w:pStyle w:val="ListParagraph"/>
      </w:pPr>
    </w:p>
    <w:p w:rsidR="005B3A2D" w:rsidRDefault="005B3A2D" w:rsidP="005B3A2D">
      <w:pPr>
        <w:pStyle w:val="ListParagraph"/>
      </w:pPr>
    </w:p>
    <w:p w:rsidR="005B3A2D" w:rsidRDefault="005B3A2D" w:rsidP="005B3A2D">
      <w:pPr>
        <w:pStyle w:val="ListParagraph"/>
      </w:pPr>
    </w:p>
    <w:p w:rsidR="005B3A2D" w:rsidRDefault="005B3A2D" w:rsidP="005B3A2D">
      <w:pPr>
        <w:pStyle w:val="ListParagraph"/>
      </w:pPr>
    </w:p>
    <w:p w:rsidR="005B3A2D" w:rsidRDefault="005B3A2D" w:rsidP="005B3A2D">
      <w:pPr>
        <w:pStyle w:val="ListParagraph"/>
      </w:pPr>
    </w:p>
    <w:p w:rsidR="005B3A2D" w:rsidRDefault="005B3A2D" w:rsidP="005B3A2D">
      <w:pPr>
        <w:pStyle w:val="ListParagraph"/>
      </w:pPr>
    </w:p>
    <w:p w:rsidR="005B3A2D" w:rsidRDefault="005B3A2D" w:rsidP="005B3A2D">
      <w:pPr>
        <w:pStyle w:val="ListParagraph"/>
      </w:pPr>
    </w:p>
    <w:p w:rsidR="005B3A2D" w:rsidRDefault="005B3A2D" w:rsidP="005B3A2D">
      <w:pPr>
        <w:pStyle w:val="ListParagraph"/>
      </w:pPr>
    </w:p>
    <w:p w:rsidR="005B3A2D" w:rsidRDefault="005B3A2D" w:rsidP="005B3A2D">
      <w:pPr>
        <w:pStyle w:val="ListParagraph"/>
      </w:pPr>
    </w:p>
    <w:p w:rsidR="005B3A2D" w:rsidRDefault="005B3A2D" w:rsidP="005B3A2D">
      <w:pPr>
        <w:pStyle w:val="ListParagraph"/>
      </w:pPr>
      <w:r>
        <w:rPr>
          <w:noProof/>
        </w:rPr>
        <w:drawing>
          <wp:anchor distT="0" distB="0" distL="114300" distR="114300" simplePos="0" relativeHeight="251713536" behindDoc="0" locked="0" layoutInCell="1" allowOverlap="1" wp14:anchorId="7FF6D41B" wp14:editId="3B341A20">
            <wp:simplePos x="0" y="0"/>
            <wp:positionH relativeFrom="margin">
              <wp:align>left</wp:align>
            </wp:positionH>
            <wp:positionV relativeFrom="paragraph">
              <wp:posOffset>1234490</wp:posOffset>
            </wp:positionV>
            <wp:extent cx="5741670" cy="4963795"/>
            <wp:effectExtent l="0" t="0" r="0" b="8255"/>
            <wp:wrapSquare wrapText="bothSides"/>
            <wp:docPr id="590" name="Picture 590" descr="http://brunswickplantationliving.com/wp-content/uploads/2014/01/Your-Daily-My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runswickplantationliving.com/wp-content/uploads/2014/01/Your-Daily-MyPlate.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41670" cy="4963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3A2D" w:rsidRDefault="005B3A2D" w:rsidP="005B3A2D">
      <w:pPr>
        <w:pStyle w:val="ListParagraph"/>
      </w:pPr>
      <w:r>
        <w:rPr>
          <w:noProof/>
        </w:rPr>
        <w:lastRenderedPageBreak/>
        <w:drawing>
          <wp:anchor distT="0" distB="0" distL="114300" distR="114300" simplePos="0" relativeHeight="251714560" behindDoc="0" locked="0" layoutInCell="1" allowOverlap="1" wp14:anchorId="58DB2374" wp14:editId="69EBED35">
            <wp:simplePos x="0" y="0"/>
            <wp:positionH relativeFrom="page">
              <wp:align>left</wp:align>
            </wp:positionH>
            <wp:positionV relativeFrom="paragraph">
              <wp:posOffset>0</wp:posOffset>
            </wp:positionV>
            <wp:extent cx="8264880" cy="8644890"/>
            <wp:effectExtent l="0" t="0" r="3175" b="3810"/>
            <wp:wrapSquare wrapText="bothSides"/>
            <wp:docPr id="591" name="Picture 591" descr="https://www.enasco.com/prod/images/products/70/AC126197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nasco.com/prod/images/products/70/AC126197l.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264880" cy="8644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3A2D" w:rsidRDefault="005B3A2D" w:rsidP="005B3A2D">
      <w:pPr>
        <w:pStyle w:val="ListParagraph"/>
      </w:pPr>
      <w:r>
        <w:rPr>
          <w:noProof/>
        </w:rPr>
        <w:lastRenderedPageBreak/>
        <w:drawing>
          <wp:anchor distT="0" distB="0" distL="114300" distR="114300" simplePos="0" relativeHeight="251715584" behindDoc="0" locked="0" layoutInCell="1" allowOverlap="1" wp14:anchorId="4889F2E4" wp14:editId="6F37E333">
            <wp:simplePos x="0" y="0"/>
            <wp:positionH relativeFrom="margin">
              <wp:posOffset>-902970</wp:posOffset>
            </wp:positionH>
            <wp:positionV relativeFrom="paragraph">
              <wp:posOffset>902970</wp:posOffset>
            </wp:positionV>
            <wp:extent cx="8086725" cy="6281420"/>
            <wp:effectExtent l="7303" t="0" r="0" b="0"/>
            <wp:wrapSquare wrapText="bothSides"/>
            <wp:docPr id="593" name="Picture 593" descr="http://www.letsmove.gov/sites/letsmove.gov/files/image/image_file/MyPlate%20Pl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etsmove.gov/sites/letsmove.gov/files/image/image_file/MyPlate%20Pledge.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rot="5400000">
                      <a:off x="0" y="0"/>
                      <a:ext cx="8086725" cy="6281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3A2D" w:rsidRPr="00975038" w:rsidRDefault="005B3A2D" w:rsidP="00975038">
      <w:pPr>
        <w:jc w:val="center"/>
        <w:rPr>
          <w:rFonts w:ascii="Times New Roman" w:hAnsi="Times New Roman" w:cs="Times New Roman"/>
          <w:sz w:val="24"/>
          <w:szCs w:val="24"/>
        </w:rPr>
      </w:pPr>
      <w:r w:rsidRPr="00975038">
        <w:rPr>
          <w:rFonts w:ascii="Times New Roman" w:hAnsi="Times New Roman" w:cs="Times New Roman"/>
          <w:b/>
          <w:sz w:val="24"/>
          <w:szCs w:val="24"/>
        </w:rPr>
        <w:lastRenderedPageBreak/>
        <w:t>OPTIONAL:</w:t>
      </w:r>
      <w:r w:rsidRPr="00975038">
        <w:rPr>
          <w:rFonts w:ascii="Times New Roman" w:hAnsi="Times New Roman" w:cs="Times New Roman"/>
          <w:sz w:val="24"/>
          <w:szCs w:val="24"/>
        </w:rPr>
        <w:t xml:space="preserve"> PRINT THIS TO DISTRIBUT</w:t>
      </w:r>
      <w:r w:rsidR="00975038">
        <w:rPr>
          <w:rFonts w:ascii="Times New Roman" w:hAnsi="Times New Roman" w:cs="Times New Roman"/>
          <w:sz w:val="24"/>
          <w:szCs w:val="24"/>
        </w:rPr>
        <w:t xml:space="preserve">E WHEN DISCUSSING HOW TO PACK A </w:t>
      </w:r>
      <w:r w:rsidRPr="00975038">
        <w:rPr>
          <w:rFonts w:ascii="Times New Roman" w:hAnsi="Times New Roman" w:cs="Times New Roman"/>
          <w:sz w:val="24"/>
          <w:szCs w:val="24"/>
        </w:rPr>
        <w:t>HEALTHY LUNCH</w:t>
      </w:r>
    </w:p>
    <w:p w:rsidR="00975038" w:rsidRDefault="00975038" w:rsidP="00975038">
      <w:pPr>
        <w:jc w:val="center"/>
      </w:pPr>
    </w:p>
    <w:p w:rsidR="005B3A2D" w:rsidRPr="00975038" w:rsidRDefault="004E42E1" w:rsidP="00975038">
      <w:pPr>
        <w:jc w:val="center"/>
        <w:rPr>
          <w:rFonts w:ascii="Times New Roman" w:hAnsi="Times New Roman" w:cs="Times New Roman"/>
          <w:sz w:val="24"/>
          <w:szCs w:val="24"/>
        </w:rPr>
      </w:pPr>
      <w:hyperlink r:id="rId72" w:history="1">
        <w:r w:rsidR="005B3A2D" w:rsidRPr="00975038">
          <w:rPr>
            <w:rStyle w:val="Hyperlink"/>
            <w:rFonts w:ascii="Times New Roman" w:hAnsi="Times New Roman" w:cs="Times New Roman"/>
            <w:sz w:val="24"/>
            <w:szCs w:val="24"/>
          </w:rPr>
          <w:t>http://freshbaby.com/healthy_eating/pdf/Fresh-Baby-Pack-A-MyPlate-Lunch.pdf</w:t>
        </w:r>
      </w:hyperlink>
    </w:p>
    <w:p w:rsidR="005B3A2D" w:rsidRDefault="005B3A2D" w:rsidP="005B3A2D">
      <w:pPr>
        <w:pStyle w:val="ListParagraph"/>
      </w:pPr>
    </w:p>
    <w:p w:rsidR="005B3A2D" w:rsidRDefault="005B3A2D" w:rsidP="005B3A2D">
      <w:pPr>
        <w:pStyle w:val="ListParagraph"/>
      </w:pPr>
    </w:p>
    <w:p w:rsidR="005B3A2D" w:rsidRDefault="005B3A2D" w:rsidP="005B3A2D">
      <w:pPr>
        <w:pStyle w:val="ListParagraph"/>
      </w:pPr>
    </w:p>
    <w:p w:rsidR="005B3A2D" w:rsidRDefault="005B3A2D" w:rsidP="005B3A2D">
      <w:pPr>
        <w:pStyle w:val="ListParagraph"/>
      </w:pPr>
    </w:p>
    <w:p w:rsidR="005B3A2D" w:rsidRDefault="005B3A2D" w:rsidP="00975038"/>
    <w:p w:rsidR="00975038" w:rsidRDefault="00975038" w:rsidP="00975038"/>
    <w:p w:rsidR="00975038" w:rsidRDefault="00975038" w:rsidP="00975038"/>
    <w:p w:rsidR="00975038" w:rsidRDefault="00975038" w:rsidP="00975038"/>
    <w:p w:rsidR="00975038" w:rsidRDefault="00975038" w:rsidP="00975038"/>
    <w:p w:rsidR="00975038" w:rsidRDefault="00975038" w:rsidP="00975038"/>
    <w:p w:rsidR="00975038" w:rsidRDefault="00975038" w:rsidP="00975038"/>
    <w:p w:rsidR="00975038" w:rsidRDefault="00975038" w:rsidP="00975038"/>
    <w:p w:rsidR="00975038" w:rsidRDefault="00975038" w:rsidP="00975038"/>
    <w:p w:rsidR="00975038" w:rsidRDefault="00975038" w:rsidP="00975038"/>
    <w:p w:rsidR="00975038" w:rsidRDefault="00975038" w:rsidP="00975038"/>
    <w:p w:rsidR="00975038" w:rsidRDefault="00975038" w:rsidP="00975038"/>
    <w:p w:rsidR="00975038" w:rsidRDefault="00975038" w:rsidP="00975038"/>
    <w:p w:rsidR="00975038" w:rsidRDefault="00975038" w:rsidP="00975038"/>
    <w:p w:rsidR="00975038" w:rsidRDefault="00975038" w:rsidP="00975038"/>
    <w:p w:rsidR="00975038" w:rsidRDefault="00975038" w:rsidP="00975038"/>
    <w:p w:rsidR="00975038" w:rsidRDefault="00975038" w:rsidP="00975038"/>
    <w:p w:rsidR="00975038" w:rsidRDefault="00975038" w:rsidP="00975038"/>
    <w:p w:rsidR="00975038" w:rsidRDefault="00975038" w:rsidP="00975038"/>
    <w:p w:rsidR="00975038" w:rsidRDefault="00975038" w:rsidP="00975038"/>
    <w:p w:rsidR="00975038" w:rsidRDefault="00975038" w:rsidP="00975038"/>
    <w:p w:rsidR="00975038" w:rsidRDefault="00975038" w:rsidP="00975038"/>
    <w:p w:rsidR="00163C2B" w:rsidRPr="005531F0" w:rsidRDefault="00163C2B" w:rsidP="00975038">
      <w:pPr>
        <w:jc w:val="center"/>
        <w:rPr>
          <w:rFonts w:ascii="Times New Roman" w:hAnsi="Times New Roman" w:cs="Times New Roman"/>
          <w:b/>
          <w:sz w:val="24"/>
          <w:szCs w:val="24"/>
        </w:rPr>
      </w:pPr>
      <w:r w:rsidRPr="005531F0">
        <w:rPr>
          <w:rFonts w:ascii="Times New Roman" w:hAnsi="Times New Roman" w:cs="Times New Roman"/>
          <w:b/>
          <w:sz w:val="24"/>
          <w:szCs w:val="24"/>
        </w:rPr>
        <w:lastRenderedPageBreak/>
        <w:t xml:space="preserve">Additional Reading Materials for Grades K – 2 </w:t>
      </w:r>
    </w:p>
    <w:p w:rsidR="00163C2B" w:rsidRDefault="00163C2B" w:rsidP="00975038">
      <w:pPr>
        <w:jc w:val="center"/>
      </w:pPr>
    </w:p>
    <w:p w:rsidR="001231B2" w:rsidRDefault="001231B2" w:rsidP="001231B2">
      <w:pPr>
        <w:rPr>
          <w:rFonts w:ascii="Times New Roman" w:hAnsi="Times New Roman" w:cs="Times New Roman"/>
          <w:b/>
          <w:sz w:val="24"/>
          <w:szCs w:val="24"/>
          <w:u w:val="single"/>
        </w:rPr>
      </w:pPr>
      <w:r>
        <w:rPr>
          <w:rFonts w:ascii="Times New Roman" w:hAnsi="Times New Roman" w:cs="Times New Roman"/>
          <w:b/>
          <w:sz w:val="24"/>
          <w:szCs w:val="24"/>
          <w:u w:val="single"/>
        </w:rPr>
        <w:t>Resources</w:t>
      </w:r>
    </w:p>
    <w:p w:rsidR="00E80B73" w:rsidRDefault="00E80B73" w:rsidP="001231B2">
      <w:pPr>
        <w:rPr>
          <w:rFonts w:ascii="Times New Roman" w:hAnsi="Times New Roman" w:cs="Times New Roman"/>
          <w:b/>
          <w:sz w:val="24"/>
          <w:szCs w:val="24"/>
          <w:u w:val="single"/>
        </w:rPr>
      </w:pPr>
    </w:p>
    <w:p w:rsidR="001231B2" w:rsidRPr="004568CC" w:rsidRDefault="001231B2" w:rsidP="001231B2">
      <w:pPr>
        <w:rPr>
          <w:rFonts w:ascii="Times New Roman" w:hAnsi="Times New Roman" w:cs="Times New Roman"/>
          <w:b/>
          <w:sz w:val="24"/>
          <w:szCs w:val="24"/>
          <w:u w:val="single"/>
        </w:rPr>
      </w:pPr>
      <w:r w:rsidRPr="004568CC">
        <w:rPr>
          <w:rFonts w:ascii="Times New Roman" w:hAnsi="Times New Roman" w:cs="Times New Roman"/>
          <w:b/>
          <w:sz w:val="24"/>
          <w:szCs w:val="24"/>
          <w:u w:val="single"/>
        </w:rPr>
        <w:t>Hygiene</w:t>
      </w:r>
    </w:p>
    <w:p w:rsidR="00E80B73" w:rsidRPr="00220AF4" w:rsidRDefault="00E80B73" w:rsidP="00E80B73">
      <w:pPr>
        <w:spacing w:after="0" w:line="240" w:lineRule="auto"/>
        <w:rPr>
          <w:rFonts w:ascii="Times New Roman" w:eastAsia="Times New Roman" w:hAnsi="Times New Roman" w:cs="Times New Roman"/>
          <w:sz w:val="24"/>
          <w:szCs w:val="24"/>
        </w:rPr>
      </w:pPr>
      <w:r w:rsidRPr="00220AF4">
        <w:rPr>
          <w:rFonts w:ascii="Times New Roman" w:eastAsia="Times New Roman" w:hAnsi="Times New Roman" w:cs="Times New Roman"/>
          <w:sz w:val="24"/>
          <w:szCs w:val="24"/>
        </w:rPr>
        <w:t xml:space="preserve">Berger, Melvin, and </w:t>
      </w:r>
      <w:proofErr w:type="spellStart"/>
      <w:r w:rsidRPr="00220AF4">
        <w:rPr>
          <w:rFonts w:ascii="Times New Roman" w:eastAsia="Times New Roman" w:hAnsi="Times New Roman" w:cs="Times New Roman"/>
          <w:sz w:val="24"/>
          <w:szCs w:val="24"/>
        </w:rPr>
        <w:t>Marylin</w:t>
      </w:r>
      <w:proofErr w:type="spellEnd"/>
      <w:r w:rsidRPr="00220AF4">
        <w:rPr>
          <w:rFonts w:ascii="Times New Roman" w:eastAsia="Times New Roman" w:hAnsi="Times New Roman" w:cs="Times New Roman"/>
          <w:sz w:val="24"/>
          <w:szCs w:val="24"/>
        </w:rPr>
        <w:t xml:space="preserve"> </w:t>
      </w:r>
      <w:proofErr w:type="spellStart"/>
      <w:r w:rsidRPr="00220AF4">
        <w:rPr>
          <w:rFonts w:ascii="Times New Roman" w:eastAsia="Times New Roman" w:hAnsi="Times New Roman" w:cs="Times New Roman"/>
          <w:sz w:val="24"/>
          <w:szCs w:val="24"/>
        </w:rPr>
        <w:t>Hafner</w:t>
      </w:r>
      <w:proofErr w:type="spellEnd"/>
      <w:r w:rsidRPr="00220AF4">
        <w:rPr>
          <w:rFonts w:ascii="Times New Roman" w:eastAsia="Times New Roman" w:hAnsi="Times New Roman" w:cs="Times New Roman"/>
          <w:sz w:val="24"/>
          <w:szCs w:val="24"/>
        </w:rPr>
        <w:t xml:space="preserve">. </w:t>
      </w:r>
      <w:r w:rsidRPr="00220AF4">
        <w:rPr>
          <w:rFonts w:ascii="Times New Roman" w:eastAsia="Times New Roman" w:hAnsi="Times New Roman" w:cs="Times New Roman"/>
          <w:i/>
          <w:iCs/>
          <w:sz w:val="24"/>
          <w:szCs w:val="24"/>
        </w:rPr>
        <w:t>Germs Make Me Sick!</w:t>
      </w:r>
      <w:r w:rsidRPr="00220AF4">
        <w:rPr>
          <w:rFonts w:ascii="Times New Roman" w:eastAsia="Times New Roman" w:hAnsi="Times New Roman" w:cs="Times New Roman"/>
          <w:sz w:val="24"/>
          <w:szCs w:val="24"/>
        </w:rPr>
        <w:t xml:space="preserve"> New York: Crowell, 1985. Print. </w:t>
      </w:r>
    </w:p>
    <w:p w:rsidR="00E80B73" w:rsidRDefault="00E80B73" w:rsidP="00882071">
      <w:pPr>
        <w:spacing w:after="0" w:line="240" w:lineRule="auto"/>
        <w:rPr>
          <w:rFonts w:ascii="Times New Roman" w:eastAsia="Times New Roman" w:hAnsi="Times New Roman" w:cs="Times New Roman"/>
          <w:sz w:val="24"/>
          <w:szCs w:val="24"/>
        </w:rPr>
      </w:pPr>
    </w:p>
    <w:p w:rsidR="00E80B73" w:rsidRDefault="00E80B73" w:rsidP="00882071">
      <w:pPr>
        <w:spacing w:after="0" w:line="240" w:lineRule="auto"/>
        <w:rPr>
          <w:rFonts w:ascii="Times New Roman" w:eastAsia="Times New Roman" w:hAnsi="Times New Roman" w:cs="Times New Roman"/>
          <w:sz w:val="24"/>
          <w:szCs w:val="24"/>
        </w:rPr>
      </w:pPr>
      <w:r w:rsidRPr="00220AF4">
        <w:rPr>
          <w:rFonts w:ascii="Times New Roman" w:eastAsia="Times New Roman" w:hAnsi="Times New Roman" w:cs="Times New Roman"/>
          <w:sz w:val="24"/>
          <w:szCs w:val="24"/>
        </w:rPr>
        <w:t xml:space="preserve">Ross, Tony. </w:t>
      </w:r>
      <w:r w:rsidRPr="00220AF4">
        <w:rPr>
          <w:rFonts w:ascii="Times New Roman" w:eastAsia="Times New Roman" w:hAnsi="Times New Roman" w:cs="Times New Roman"/>
          <w:i/>
          <w:iCs/>
          <w:sz w:val="24"/>
          <w:szCs w:val="24"/>
        </w:rPr>
        <w:t>Wash Your Hands!</w:t>
      </w:r>
      <w:r w:rsidRPr="00220AF4">
        <w:rPr>
          <w:rFonts w:ascii="Times New Roman" w:eastAsia="Times New Roman" w:hAnsi="Times New Roman" w:cs="Times New Roman"/>
          <w:sz w:val="24"/>
          <w:szCs w:val="24"/>
        </w:rPr>
        <w:t xml:space="preserve"> Brooklyn, NY: Kane/Miller, 2000. Print.</w:t>
      </w:r>
    </w:p>
    <w:p w:rsidR="00E80B73" w:rsidRDefault="00E80B73" w:rsidP="00882071">
      <w:pPr>
        <w:spacing w:after="0" w:line="240" w:lineRule="auto"/>
        <w:rPr>
          <w:rFonts w:ascii="Times New Roman" w:eastAsia="Times New Roman" w:hAnsi="Times New Roman" w:cs="Times New Roman"/>
          <w:sz w:val="24"/>
          <w:szCs w:val="24"/>
        </w:rPr>
      </w:pPr>
    </w:p>
    <w:p w:rsidR="00882071" w:rsidRPr="00882071" w:rsidRDefault="00882071" w:rsidP="00882071">
      <w:pPr>
        <w:spacing w:after="0" w:line="240" w:lineRule="auto"/>
        <w:rPr>
          <w:rFonts w:ascii="Times New Roman" w:eastAsia="Times New Roman" w:hAnsi="Times New Roman" w:cs="Times New Roman"/>
          <w:sz w:val="24"/>
          <w:szCs w:val="24"/>
        </w:rPr>
      </w:pPr>
      <w:r w:rsidRPr="00882071">
        <w:rPr>
          <w:rFonts w:ascii="Times New Roman" w:eastAsia="Times New Roman" w:hAnsi="Times New Roman" w:cs="Times New Roman"/>
          <w:sz w:val="24"/>
          <w:szCs w:val="24"/>
        </w:rPr>
        <w:t xml:space="preserve">Slate, Joseph, and Ashley Wolff. </w:t>
      </w:r>
      <w:r w:rsidRPr="00882071">
        <w:rPr>
          <w:rFonts w:ascii="Times New Roman" w:eastAsia="Times New Roman" w:hAnsi="Times New Roman" w:cs="Times New Roman"/>
          <w:i/>
          <w:iCs/>
          <w:sz w:val="24"/>
          <w:szCs w:val="24"/>
        </w:rPr>
        <w:t xml:space="preserve">Miss </w:t>
      </w:r>
      <w:proofErr w:type="spellStart"/>
      <w:r w:rsidRPr="00882071">
        <w:rPr>
          <w:rFonts w:ascii="Times New Roman" w:eastAsia="Times New Roman" w:hAnsi="Times New Roman" w:cs="Times New Roman"/>
          <w:i/>
          <w:iCs/>
          <w:sz w:val="24"/>
          <w:szCs w:val="24"/>
        </w:rPr>
        <w:t>Bindergarten</w:t>
      </w:r>
      <w:proofErr w:type="spellEnd"/>
      <w:r w:rsidRPr="00882071">
        <w:rPr>
          <w:rFonts w:ascii="Times New Roman" w:eastAsia="Times New Roman" w:hAnsi="Times New Roman" w:cs="Times New Roman"/>
          <w:i/>
          <w:iCs/>
          <w:sz w:val="24"/>
          <w:szCs w:val="24"/>
        </w:rPr>
        <w:t xml:space="preserve"> Stays Home from Kindergarten</w:t>
      </w:r>
      <w:r w:rsidRPr="00882071">
        <w:rPr>
          <w:rFonts w:ascii="Times New Roman" w:eastAsia="Times New Roman" w:hAnsi="Times New Roman" w:cs="Times New Roman"/>
          <w:sz w:val="24"/>
          <w:szCs w:val="24"/>
        </w:rPr>
        <w:t xml:space="preserve">. New York: Dutton Children's, 2000. Print. </w:t>
      </w:r>
    </w:p>
    <w:p w:rsidR="00220AF4" w:rsidRPr="00220AF4" w:rsidRDefault="00220AF4" w:rsidP="00220AF4">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br/>
      </w:r>
      <w:proofErr w:type="spellStart"/>
      <w:r w:rsidRPr="00220AF4">
        <w:rPr>
          <w:rFonts w:ascii="Times New Roman" w:eastAsia="Times New Roman" w:hAnsi="Times New Roman" w:cs="Times New Roman"/>
          <w:sz w:val="24"/>
          <w:szCs w:val="24"/>
        </w:rPr>
        <w:t>Ziefert</w:t>
      </w:r>
      <w:proofErr w:type="spellEnd"/>
      <w:r w:rsidRPr="00220AF4">
        <w:rPr>
          <w:rFonts w:ascii="Times New Roman" w:eastAsia="Times New Roman" w:hAnsi="Times New Roman" w:cs="Times New Roman"/>
          <w:sz w:val="24"/>
          <w:szCs w:val="24"/>
        </w:rPr>
        <w:t xml:space="preserve">, Harriet, and Mavis Smith. </w:t>
      </w:r>
      <w:r w:rsidRPr="00220AF4">
        <w:rPr>
          <w:rFonts w:ascii="Times New Roman" w:eastAsia="Times New Roman" w:hAnsi="Times New Roman" w:cs="Times New Roman"/>
          <w:i/>
          <w:iCs/>
          <w:sz w:val="24"/>
          <w:szCs w:val="24"/>
        </w:rPr>
        <w:t>Harry Takes a Bath</w:t>
      </w:r>
      <w:r w:rsidRPr="00220AF4">
        <w:rPr>
          <w:rFonts w:ascii="Times New Roman" w:eastAsia="Times New Roman" w:hAnsi="Times New Roman" w:cs="Times New Roman"/>
          <w:sz w:val="24"/>
          <w:szCs w:val="24"/>
        </w:rPr>
        <w:t xml:space="preserve">. New York: Puffin, 1993. Print. </w:t>
      </w:r>
    </w:p>
    <w:p w:rsidR="001231B2" w:rsidRPr="000D43E2" w:rsidRDefault="00E80B73" w:rsidP="00E80B73">
      <w:pPr>
        <w:tabs>
          <w:tab w:val="left" w:pos="7066"/>
        </w:tabs>
        <w:rPr>
          <w:rFonts w:ascii="Times New Roman" w:hAnsi="Times New Roman" w:cs="Times New Roman"/>
          <w:sz w:val="24"/>
          <w:szCs w:val="24"/>
        </w:rPr>
      </w:pPr>
      <w:r>
        <w:rPr>
          <w:rFonts w:ascii="Times New Roman" w:hAnsi="Times New Roman" w:cs="Times New Roman"/>
          <w:sz w:val="24"/>
          <w:szCs w:val="24"/>
        </w:rPr>
        <w:tab/>
      </w:r>
    </w:p>
    <w:p w:rsidR="001231B2" w:rsidRPr="004568CC" w:rsidRDefault="001231B2" w:rsidP="001231B2">
      <w:pPr>
        <w:rPr>
          <w:rFonts w:ascii="Times New Roman" w:hAnsi="Times New Roman" w:cs="Times New Roman"/>
          <w:b/>
          <w:sz w:val="24"/>
          <w:szCs w:val="24"/>
          <w:u w:val="single"/>
        </w:rPr>
      </w:pPr>
      <w:r w:rsidRPr="004568CC">
        <w:rPr>
          <w:rFonts w:ascii="Times New Roman" w:hAnsi="Times New Roman" w:cs="Times New Roman"/>
          <w:b/>
          <w:sz w:val="24"/>
          <w:szCs w:val="24"/>
          <w:u w:val="single"/>
        </w:rPr>
        <w:t>Emergency Safety</w:t>
      </w:r>
    </w:p>
    <w:p w:rsidR="00220AF4" w:rsidRPr="00220AF4" w:rsidRDefault="00220AF4" w:rsidP="00220AF4">
      <w:pPr>
        <w:spacing w:after="0" w:line="240" w:lineRule="auto"/>
        <w:rPr>
          <w:rFonts w:ascii="Times New Roman" w:eastAsia="Times New Roman" w:hAnsi="Times New Roman" w:cs="Times New Roman"/>
          <w:sz w:val="24"/>
          <w:szCs w:val="24"/>
        </w:rPr>
      </w:pPr>
      <w:proofErr w:type="spellStart"/>
      <w:r w:rsidRPr="00220AF4">
        <w:rPr>
          <w:rFonts w:ascii="Times New Roman" w:eastAsia="Times New Roman" w:hAnsi="Times New Roman" w:cs="Times New Roman"/>
          <w:sz w:val="24"/>
          <w:szCs w:val="24"/>
        </w:rPr>
        <w:t>Cuyler</w:t>
      </w:r>
      <w:proofErr w:type="spellEnd"/>
      <w:r w:rsidRPr="00220AF4">
        <w:rPr>
          <w:rFonts w:ascii="Times New Roman" w:eastAsia="Times New Roman" w:hAnsi="Times New Roman" w:cs="Times New Roman"/>
          <w:sz w:val="24"/>
          <w:szCs w:val="24"/>
        </w:rPr>
        <w:t xml:space="preserve">, Margery, and Arthur Howard. </w:t>
      </w:r>
      <w:r w:rsidRPr="00220AF4">
        <w:rPr>
          <w:rFonts w:ascii="Times New Roman" w:eastAsia="Times New Roman" w:hAnsi="Times New Roman" w:cs="Times New Roman"/>
          <w:i/>
          <w:iCs/>
          <w:sz w:val="24"/>
          <w:szCs w:val="24"/>
        </w:rPr>
        <w:t>Stop Drop and Roll</w:t>
      </w:r>
      <w:r w:rsidRPr="00220AF4">
        <w:rPr>
          <w:rFonts w:ascii="Times New Roman" w:eastAsia="Times New Roman" w:hAnsi="Times New Roman" w:cs="Times New Roman"/>
          <w:sz w:val="24"/>
          <w:szCs w:val="24"/>
        </w:rPr>
        <w:t xml:space="preserve">. New York: Simon &amp; Schuster for Young Readers, 2001. Print. </w:t>
      </w:r>
    </w:p>
    <w:p w:rsidR="00220AF4" w:rsidRDefault="00220AF4" w:rsidP="001231B2">
      <w:pPr>
        <w:rPr>
          <w:rFonts w:ascii="Times New Roman" w:hAnsi="Times New Roman" w:cs="Times New Roman"/>
          <w:sz w:val="24"/>
          <w:szCs w:val="24"/>
        </w:rPr>
      </w:pPr>
    </w:p>
    <w:p w:rsidR="00C016A2" w:rsidRPr="00C016A2" w:rsidRDefault="00C016A2" w:rsidP="00C016A2">
      <w:pPr>
        <w:spacing w:after="0" w:line="240" w:lineRule="auto"/>
        <w:rPr>
          <w:rFonts w:ascii="Times New Roman" w:eastAsia="Times New Roman" w:hAnsi="Times New Roman" w:cs="Times New Roman"/>
          <w:sz w:val="24"/>
          <w:szCs w:val="24"/>
        </w:rPr>
      </w:pPr>
      <w:proofErr w:type="spellStart"/>
      <w:r w:rsidRPr="00C016A2">
        <w:rPr>
          <w:rFonts w:ascii="Times New Roman" w:eastAsia="Times New Roman" w:hAnsi="Times New Roman" w:cs="Times New Roman"/>
          <w:sz w:val="24"/>
          <w:szCs w:val="24"/>
        </w:rPr>
        <w:t>Pendziwol</w:t>
      </w:r>
      <w:proofErr w:type="spellEnd"/>
      <w:r w:rsidRPr="00C016A2">
        <w:rPr>
          <w:rFonts w:ascii="Times New Roman" w:eastAsia="Times New Roman" w:hAnsi="Times New Roman" w:cs="Times New Roman"/>
          <w:sz w:val="24"/>
          <w:szCs w:val="24"/>
        </w:rPr>
        <w:t xml:space="preserve">, Jean, and Martine </w:t>
      </w:r>
      <w:proofErr w:type="spellStart"/>
      <w:r w:rsidRPr="00C016A2">
        <w:rPr>
          <w:rFonts w:ascii="Times New Roman" w:eastAsia="Times New Roman" w:hAnsi="Times New Roman" w:cs="Times New Roman"/>
          <w:sz w:val="24"/>
          <w:szCs w:val="24"/>
        </w:rPr>
        <w:t>Gourbault</w:t>
      </w:r>
      <w:proofErr w:type="spellEnd"/>
      <w:r w:rsidRPr="00C016A2">
        <w:rPr>
          <w:rFonts w:ascii="Times New Roman" w:eastAsia="Times New Roman" w:hAnsi="Times New Roman" w:cs="Times New Roman"/>
          <w:sz w:val="24"/>
          <w:szCs w:val="24"/>
        </w:rPr>
        <w:t xml:space="preserve">. </w:t>
      </w:r>
      <w:r w:rsidRPr="00C016A2">
        <w:rPr>
          <w:rFonts w:ascii="Times New Roman" w:eastAsia="Times New Roman" w:hAnsi="Times New Roman" w:cs="Times New Roman"/>
          <w:i/>
          <w:iCs/>
          <w:sz w:val="24"/>
          <w:szCs w:val="24"/>
        </w:rPr>
        <w:t>No Dragons for Tea: Fire Safety for Kids (and Dragons)</w:t>
      </w:r>
      <w:r w:rsidRPr="00C016A2">
        <w:rPr>
          <w:rFonts w:ascii="Times New Roman" w:eastAsia="Times New Roman" w:hAnsi="Times New Roman" w:cs="Times New Roman"/>
          <w:sz w:val="24"/>
          <w:szCs w:val="24"/>
        </w:rPr>
        <w:t xml:space="preserve">. Buffalo, NY: Kids Can, 1999. Print. </w:t>
      </w:r>
    </w:p>
    <w:p w:rsidR="001231B2" w:rsidRDefault="001231B2" w:rsidP="001231B2">
      <w:pPr>
        <w:rPr>
          <w:rFonts w:ascii="Times New Roman" w:hAnsi="Times New Roman" w:cs="Times New Roman"/>
          <w:sz w:val="24"/>
          <w:szCs w:val="24"/>
        </w:rPr>
      </w:pPr>
    </w:p>
    <w:p w:rsidR="001231B2" w:rsidRPr="004568CC" w:rsidRDefault="001231B2" w:rsidP="001231B2">
      <w:pPr>
        <w:rPr>
          <w:rFonts w:ascii="Times New Roman" w:hAnsi="Times New Roman" w:cs="Times New Roman"/>
          <w:b/>
          <w:sz w:val="24"/>
          <w:szCs w:val="24"/>
          <w:u w:val="single"/>
        </w:rPr>
      </w:pPr>
      <w:r w:rsidRPr="004568CC">
        <w:rPr>
          <w:rFonts w:ascii="Times New Roman" w:hAnsi="Times New Roman" w:cs="Times New Roman"/>
          <w:b/>
          <w:sz w:val="24"/>
          <w:szCs w:val="24"/>
          <w:u w:val="single"/>
        </w:rPr>
        <w:t>Nutrition</w:t>
      </w:r>
    </w:p>
    <w:p w:rsidR="00C016A2" w:rsidRPr="00C016A2" w:rsidRDefault="00C016A2" w:rsidP="00C016A2">
      <w:pPr>
        <w:spacing w:after="0" w:line="240" w:lineRule="auto"/>
        <w:rPr>
          <w:rFonts w:ascii="Times New Roman" w:eastAsia="Times New Roman" w:hAnsi="Times New Roman" w:cs="Times New Roman"/>
          <w:sz w:val="24"/>
          <w:szCs w:val="24"/>
        </w:rPr>
      </w:pPr>
      <w:proofErr w:type="spellStart"/>
      <w:r w:rsidRPr="00C016A2">
        <w:rPr>
          <w:rFonts w:ascii="Times New Roman" w:eastAsia="Times New Roman" w:hAnsi="Times New Roman" w:cs="Times New Roman"/>
          <w:sz w:val="24"/>
          <w:szCs w:val="24"/>
        </w:rPr>
        <w:t>Berenstain</w:t>
      </w:r>
      <w:proofErr w:type="spellEnd"/>
      <w:r w:rsidRPr="00C016A2">
        <w:rPr>
          <w:rFonts w:ascii="Times New Roman" w:eastAsia="Times New Roman" w:hAnsi="Times New Roman" w:cs="Times New Roman"/>
          <w:sz w:val="24"/>
          <w:szCs w:val="24"/>
        </w:rPr>
        <w:t xml:space="preserve">, Stan, and Jan </w:t>
      </w:r>
      <w:proofErr w:type="spellStart"/>
      <w:r w:rsidRPr="00C016A2">
        <w:rPr>
          <w:rFonts w:ascii="Times New Roman" w:eastAsia="Times New Roman" w:hAnsi="Times New Roman" w:cs="Times New Roman"/>
          <w:sz w:val="24"/>
          <w:szCs w:val="24"/>
        </w:rPr>
        <w:t>Berenstain</w:t>
      </w:r>
      <w:proofErr w:type="spellEnd"/>
      <w:r w:rsidRPr="00C016A2">
        <w:rPr>
          <w:rFonts w:ascii="Times New Roman" w:eastAsia="Times New Roman" w:hAnsi="Times New Roman" w:cs="Times New Roman"/>
          <w:sz w:val="24"/>
          <w:szCs w:val="24"/>
        </w:rPr>
        <w:t xml:space="preserve">. </w:t>
      </w:r>
      <w:r w:rsidRPr="00C016A2">
        <w:rPr>
          <w:rFonts w:ascii="Times New Roman" w:eastAsia="Times New Roman" w:hAnsi="Times New Roman" w:cs="Times New Roman"/>
          <w:i/>
          <w:iCs/>
          <w:sz w:val="24"/>
          <w:szCs w:val="24"/>
        </w:rPr>
        <w:t>Too Much Junk Food</w:t>
      </w:r>
      <w:r w:rsidRPr="00C016A2">
        <w:rPr>
          <w:rFonts w:ascii="Times New Roman" w:eastAsia="Times New Roman" w:hAnsi="Times New Roman" w:cs="Times New Roman"/>
          <w:sz w:val="24"/>
          <w:szCs w:val="24"/>
        </w:rPr>
        <w:t xml:space="preserve">. New York, NY: Random House, 1985. Print. </w:t>
      </w:r>
    </w:p>
    <w:p w:rsidR="00C016A2" w:rsidRDefault="00C016A2" w:rsidP="00C016A2">
      <w:pPr>
        <w:spacing w:after="0" w:line="240" w:lineRule="auto"/>
        <w:rPr>
          <w:rFonts w:ascii="Times New Roman" w:eastAsia="Times New Roman" w:hAnsi="Times New Roman" w:cs="Times New Roman"/>
          <w:sz w:val="24"/>
          <w:szCs w:val="24"/>
        </w:rPr>
      </w:pPr>
    </w:p>
    <w:p w:rsidR="00C016A2" w:rsidRPr="00C016A2" w:rsidRDefault="00C016A2" w:rsidP="00C016A2">
      <w:pPr>
        <w:spacing w:after="0" w:line="240" w:lineRule="auto"/>
        <w:rPr>
          <w:rFonts w:ascii="Times New Roman" w:eastAsia="Times New Roman" w:hAnsi="Times New Roman" w:cs="Times New Roman"/>
          <w:sz w:val="24"/>
          <w:szCs w:val="24"/>
        </w:rPr>
      </w:pPr>
      <w:r w:rsidRPr="00C016A2">
        <w:rPr>
          <w:rFonts w:ascii="Times New Roman" w:eastAsia="Times New Roman" w:hAnsi="Times New Roman" w:cs="Times New Roman"/>
          <w:sz w:val="24"/>
          <w:szCs w:val="24"/>
        </w:rPr>
        <w:t xml:space="preserve">Carle, Eric. </w:t>
      </w:r>
      <w:r w:rsidRPr="00C016A2">
        <w:rPr>
          <w:rFonts w:ascii="Times New Roman" w:eastAsia="Times New Roman" w:hAnsi="Times New Roman" w:cs="Times New Roman"/>
          <w:i/>
          <w:iCs/>
          <w:sz w:val="24"/>
          <w:szCs w:val="24"/>
        </w:rPr>
        <w:t xml:space="preserve">The Very Hungry </w:t>
      </w:r>
      <w:proofErr w:type="spellStart"/>
      <w:r w:rsidRPr="00C016A2">
        <w:rPr>
          <w:rFonts w:ascii="Times New Roman" w:eastAsia="Times New Roman" w:hAnsi="Times New Roman" w:cs="Times New Roman"/>
          <w:i/>
          <w:iCs/>
          <w:sz w:val="24"/>
          <w:szCs w:val="24"/>
        </w:rPr>
        <w:t>Catepillar</w:t>
      </w:r>
      <w:proofErr w:type="spellEnd"/>
      <w:r w:rsidRPr="00C016A2">
        <w:rPr>
          <w:rFonts w:ascii="Times New Roman" w:eastAsia="Times New Roman" w:hAnsi="Times New Roman" w:cs="Times New Roman"/>
          <w:sz w:val="24"/>
          <w:szCs w:val="24"/>
        </w:rPr>
        <w:t xml:space="preserve">. London: Mantra Pub., 2010. Print. </w:t>
      </w:r>
    </w:p>
    <w:p w:rsidR="00C016A2" w:rsidRDefault="00C016A2" w:rsidP="001231B2">
      <w:pPr>
        <w:rPr>
          <w:rFonts w:ascii="Times New Roman" w:hAnsi="Times New Roman" w:cs="Times New Roman"/>
          <w:sz w:val="24"/>
          <w:szCs w:val="24"/>
        </w:rPr>
      </w:pPr>
    </w:p>
    <w:p w:rsidR="00C016A2" w:rsidRPr="00C016A2" w:rsidRDefault="00C016A2" w:rsidP="00C016A2">
      <w:pPr>
        <w:spacing w:after="0" w:line="240" w:lineRule="auto"/>
        <w:rPr>
          <w:rFonts w:ascii="Times New Roman" w:eastAsia="Times New Roman" w:hAnsi="Times New Roman" w:cs="Times New Roman"/>
          <w:sz w:val="24"/>
          <w:szCs w:val="24"/>
        </w:rPr>
      </w:pPr>
      <w:proofErr w:type="spellStart"/>
      <w:r w:rsidRPr="00C016A2">
        <w:rPr>
          <w:rFonts w:ascii="Times New Roman" w:eastAsia="Times New Roman" w:hAnsi="Times New Roman" w:cs="Times New Roman"/>
          <w:sz w:val="24"/>
          <w:szCs w:val="24"/>
        </w:rPr>
        <w:t>Ehlert</w:t>
      </w:r>
      <w:proofErr w:type="spellEnd"/>
      <w:r w:rsidRPr="00C016A2">
        <w:rPr>
          <w:rFonts w:ascii="Times New Roman" w:eastAsia="Times New Roman" w:hAnsi="Times New Roman" w:cs="Times New Roman"/>
          <w:sz w:val="24"/>
          <w:szCs w:val="24"/>
        </w:rPr>
        <w:t xml:space="preserve">, Lois. </w:t>
      </w:r>
      <w:r w:rsidRPr="00C016A2">
        <w:rPr>
          <w:rFonts w:ascii="Times New Roman" w:eastAsia="Times New Roman" w:hAnsi="Times New Roman" w:cs="Times New Roman"/>
          <w:i/>
          <w:iCs/>
          <w:sz w:val="24"/>
          <w:szCs w:val="24"/>
        </w:rPr>
        <w:t>Growing Vegetable Soup</w:t>
      </w:r>
      <w:r w:rsidRPr="00C016A2">
        <w:rPr>
          <w:rFonts w:ascii="Times New Roman" w:eastAsia="Times New Roman" w:hAnsi="Times New Roman" w:cs="Times New Roman"/>
          <w:sz w:val="24"/>
          <w:szCs w:val="24"/>
        </w:rPr>
        <w:t xml:space="preserve">. San Diego: Harcourt Brace Jovanovich, 1987. Print. </w:t>
      </w:r>
    </w:p>
    <w:p w:rsidR="00C016A2" w:rsidRDefault="00C016A2" w:rsidP="001231B2">
      <w:pPr>
        <w:rPr>
          <w:rFonts w:ascii="Times New Roman" w:hAnsi="Times New Roman" w:cs="Times New Roman"/>
          <w:sz w:val="24"/>
          <w:szCs w:val="24"/>
        </w:rPr>
      </w:pPr>
    </w:p>
    <w:p w:rsidR="00C016A2" w:rsidRPr="00C016A2" w:rsidRDefault="00C016A2" w:rsidP="00C016A2">
      <w:pPr>
        <w:spacing w:after="0" w:line="240" w:lineRule="auto"/>
        <w:rPr>
          <w:rFonts w:ascii="Times New Roman" w:eastAsia="Times New Roman" w:hAnsi="Times New Roman" w:cs="Times New Roman"/>
          <w:sz w:val="24"/>
          <w:szCs w:val="24"/>
        </w:rPr>
      </w:pPr>
      <w:proofErr w:type="spellStart"/>
      <w:r w:rsidRPr="00C016A2">
        <w:rPr>
          <w:rFonts w:ascii="Times New Roman" w:eastAsia="Times New Roman" w:hAnsi="Times New Roman" w:cs="Times New Roman"/>
          <w:sz w:val="24"/>
          <w:szCs w:val="24"/>
        </w:rPr>
        <w:t>Sharmat</w:t>
      </w:r>
      <w:proofErr w:type="spellEnd"/>
      <w:r w:rsidRPr="00C016A2">
        <w:rPr>
          <w:rFonts w:ascii="Times New Roman" w:eastAsia="Times New Roman" w:hAnsi="Times New Roman" w:cs="Times New Roman"/>
          <w:sz w:val="24"/>
          <w:szCs w:val="24"/>
        </w:rPr>
        <w:t xml:space="preserve">, Mitchell, Jose </w:t>
      </w:r>
      <w:proofErr w:type="spellStart"/>
      <w:r w:rsidRPr="00C016A2">
        <w:rPr>
          <w:rFonts w:ascii="Times New Roman" w:eastAsia="Times New Roman" w:hAnsi="Times New Roman" w:cs="Times New Roman"/>
          <w:sz w:val="24"/>
          <w:szCs w:val="24"/>
        </w:rPr>
        <w:t>Aruego</w:t>
      </w:r>
      <w:proofErr w:type="spellEnd"/>
      <w:r w:rsidRPr="00C016A2">
        <w:rPr>
          <w:rFonts w:ascii="Times New Roman" w:eastAsia="Times New Roman" w:hAnsi="Times New Roman" w:cs="Times New Roman"/>
          <w:sz w:val="24"/>
          <w:szCs w:val="24"/>
        </w:rPr>
        <w:t xml:space="preserve">, and </w:t>
      </w:r>
      <w:proofErr w:type="spellStart"/>
      <w:r w:rsidRPr="00C016A2">
        <w:rPr>
          <w:rFonts w:ascii="Times New Roman" w:eastAsia="Times New Roman" w:hAnsi="Times New Roman" w:cs="Times New Roman"/>
          <w:sz w:val="24"/>
          <w:szCs w:val="24"/>
        </w:rPr>
        <w:t>Ariane</w:t>
      </w:r>
      <w:proofErr w:type="spellEnd"/>
      <w:r w:rsidRPr="00C016A2">
        <w:rPr>
          <w:rFonts w:ascii="Times New Roman" w:eastAsia="Times New Roman" w:hAnsi="Times New Roman" w:cs="Times New Roman"/>
          <w:sz w:val="24"/>
          <w:szCs w:val="24"/>
        </w:rPr>
        <w:t xml:space="preserve"> Dewey. </w:t>
      </w:r>
      <w:r w:rsidRPr="00C016A2">
        <w:rPr>
          <w:rFonts w:ascii="Times New Roman" w:eastAsia="Times New Roman" w:hAnsi="Times New Roman" w:cs="Times New Roman"/>
          <w:i/>
          <w:iCs/>
          <w:sz w:val="24"/>
          <w:szCs w:val="24"/>
        </w:rPr>
        <w:t>Gregory, the Terrible Eater</w:t>
      </w:r>
      <w:r w:rsidRPr="00C016A2">
        <w:rPr>
          <w:rFonts w:ascii="Times New Roman" w:eastAsia="Times New Roman" w:hAnsi="Times New Roman" w:cs="Times New Roman"/>
          <w:sz w:val="24"/>
          <w:szCs w:val="24"/>
        </w:rPr>
        <w:t xml:space="preserve">. New York: Four Winds, 1980. Print. </w:t>
      </w:r>
    </w:p>
    <w:p w:rsidR="001231B2" w:rsidRDefault="001231B2" w:rsidP="001231B2">
      <w:pPr>
        <w:rPr>
          <w:rFonts w:ascii="Times New Roman" w:hAnsi="Times New Roman" w:cs="Times New Roman"/>
          <w:i/>
          <w:sz w:val="24"/>
          <w:szCs w:val="24"/>
        </w:rPr>
      </w:pPr>
    </w:p>
    <w:p w:rsidR="001231B2" w:rsidRDefault="001231B2" w:rsidP="001231B2">
      <w:pPr>
        <w:rPr>
          <w:rFonts w:ascii="Times New Roman" w:hAnsi="Times New Roman" w:cs="Times New Roman"/>
          <w:sz w:val="24"/>
          <w:szCs w:val="24"/>
        </w:rPr>
      </w:pPr>
    </w:p>
    <w:p w:rsidR="00163C2B" w:rsidRDefault="00163C2B" w:rsidP="00975038">
      <w:pPr>
        <w:jc w:val="center"/>
      </w:pPr>
    </w:p>
    <w:p w:rsidR="00C016A2" w:rsidRDefault="00C016A2" w:rsidP="00882071">
      <w:pPr>
        <w:jc w:val="center"/>
        <w:rPr>
          <w:rFonts w:ascii="Times New Roman" w:hAnsi="Times New Roman" w:cs="Times New Roman"/>
          <w:b/>
          <w:sz w:val="24"/>
          <w:szCs w:val="24"/>
        </w:rPr>
      </w:pPr>
    </w:p>
    <w:p w:rsidR="00C016A2" w:rsidRDefault="00C016A2" w:rsidP="00882071">
      <w:pPr>
        <w:jc w:val="center"/>
        <w:rPr>
          <w:rFonts w:ascii="Times New Roman" w:hAnsi="Times New Roman" w:cs="Times New Roman"/>
          <w:b/>
          <w:sz w:val="24"/>
          <w:szCs w:val="24"/>
        </w:rPr>
      </w:pPr>
    </w:p>
    <w:p w:rsidR="00C016A2" w:rsidRDefault="00C016A2" w:rsidP="00882071">
      <w:pPr>
        <w:jc w:val="center"/>
        <w:rPr>
          <w:rFonts w:ascii="Times New Roman" w:hAnsi="Times New Roman" w:cs="Times New Roman"/>
          <w:b/>
          <w:sz w:val="24"/>
          <w:szCs w:val="24"/>
        </w:rPr>
      </w:pPr>
    </w:p>
    <w:p w:rsidR="00882071" w:rsidRDefault="00882071" w:rsidP="00882071">
      <w:pPr>
        <w:jc w:val="center"/>
        <w:rPr>
          <w:rFonts w:ascii="Times New Roman" w:hAnsi="Times New Roman" w:cs="Times New Roman"/>
          <w:b/>
          <w:sz w:val="24"/>
          <w:szCs w:val="24"/>
        </w:rPr>
      </w:pPr>
      <w:r w:rsidRPr="00FA7C60">
        <w:rPr>
          <w:rFonts w:ascii="Times New Roman" w:hAnsi="Times New Roman" w:cs="Times New Roman"/>
          <w:b/>
          <w:sz w:val="24"/>
          <w:szCs w:val="24"/>
        </w:rPr>
        <w:t>Citations Page</w:t>
      </w:r>
    </w:p>
    <w:p w:rsidR="00882071" w:rsidRPr="00CA1576" w:rsidRDefault="00882071" w:rsidP="00882071">
      <w:pPr>
        <w:spacing w:after="0" w:line="240" w:lineRule="auto"/>
        <w:rPr>
          <w:rFonts w:ascii="Times New Roman" w:eastAsia="Times New Roman" w:hAnsi="Times New Roman" w:cs="Times New Roman"/>
          <w:sz w:val="24"/>
          <w:szCs w:val="24"/>
        </w:rPr>
      </w:pPr>
      <w:r w:rsidRPr="00CA1576">
        <w:rPr>
          <w:rFonts w:ascii="Times New Roman" w:eastAsia="Times New Roman" w:hAnsi="Times New Roman" w:cs="Times New Roman"/>
          <w:sz w:val="24"/>
          <w:szCs w:val="24"/>
        </w:rPr>
        <w:t xml:space="preserve">"BrainPOP." </w:t>
      </w:r>
      <w:r w:rsidRPr="00CA1576">
        <w:rPr>
          <w:rFonts w:ascii="Times New Roman" w:eastAsia="Times New Roman" w:hAnsi="Times New Roman" w:cs="Times New Roman"/>
          <w:i/>
          <w:iCs/>
          <w:sz w:val="24"/>
          <w:szCs w:val="24"/>
        </w:rPr>
        <w:t>BrainPOP</w:t>
      </w:r>
      <w:r w:rsidRPr="00CA1576">
        <w:rPr>
          <w:rFonts w:ascii="Times New Roman" w:eastAsia="Times New Roman" w:hAnsi="Times New Roman" w:cs="Times New Roman"/>
          <w:sz w:val="24"/>
          <w:szCs w:val="24"/>
        </w:rPr>
        <w:t xml:space="preserve">. Web. 26 Jan. 2016. </w:t>
      </w:r>
    </w:p>
    <w:p w:rsidR="00882071" w:rsidRDefault="00882071" w:rsidP="00882071">
      <w:pPr>
        <w:spacing w:after="0" w:line="240" w:lineRule="auto"/>
        <w:rPr>
          <w:rFonts w:ascii="Times New Roman" w:eastAsia="Times New Roman" w:hAnsi="Times New Roman" w:cs="Times New Roman"/>
          <w:sz w:val="24"/>
          <w:szCs w:val="24"/>
        </w:rPr>
      </w:pPr>
    </w:p>
    <w:p w:rsidR="00882071" w:rsidRDefault="00882071" w:rsidP="0088207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FA7C60">
        <w:rPr>
          <w:rFonts w:ascii="Times New Roman" w:eastAsia="Times New Roman" w:hAnsi="Times New Roman" w:cs="Times New Roman"/>
          <w:sz w:val="24"/>
          <w:szCs w:val="24"/>
        </w:rPr>
        <w:t xml:space="preserve">Choose </w:t>
      </w:r>
      <w:proofErr w:type="spellStart"/>
      <w:r w:rsidRPr="00FA7C60">
        <w:rPr>
          <w:rFonts w:ascii="Times New Roman" w:eastAsia="Times New Roman" w:hAnsi="Times New Roman" w:cs="Times New Roman"/>
          <w:sz w:val="24"/>
          <w:szCs w:val="24"/>
        </w:rPr>
        <w:t>MyPlate</w:t>
      </w:r>
      <w:proofErr w:type="spellEnd"/>
      <w:r w:rsidRPr="00FA7C60">
        <w:rPr>
          <w:rFonts w:ascii="Times New Roman" w:eastAsia="Times New Roman" w:hAnsi="Times New Roman" w:cs="Times New Roman"/>
          <w:sz w:val="24"/>
          <w:szCs w:val="24"/>
        </w:rPr>
        <w:t xml:space="preserve">." </w:t>
      </w:r>
      <w:r w:rsidRPr="00FA7C60">
        <w:rPr>
          <w:rFonts w:ascii="Times New Roman" w:eastAsia="Times New Roman" w:hAnsi="Times New Roman" w:cs="Times New Roman"/>
          <w:i/>
          <w:iCs/>
          <w:sz w:val="24"/>
          <w:szCs w:val="24"/>
        </w:rPr>
        <w:t xml:space="preserve">Choose </w:t>
      </w:r>
      <w:proofErr w:type="spellStart"/>
      <w:r w:rsidRPr="00FA7C60">
        <w:rPr>
          <w:rFonts w:ascii="Times New Roman" w:eastAsia="Times New Roman" w:hAnsi="Times New Roman" w:cs="Times New Roman"/>
          <w:i/>
          <w:iCs/>
          <w:sz w:val="24"/>
          <w:szCs w:val="24"/>
        </w:rPr>
        <w:t>MyPlate</w:t>
      </w:r>
      <w:proofErr w:type="spellEnd"/>
      <w:r w:rsidRPr="00FA7C60">
        <w:rPr>
          <w:rFonts w:ascii="Times New Roman" w:eastAsia="Times New Roman" w:hAnsi="Times New Roman" w:cs="Times New Roman"/>
          <w:sz w:val="24"/>
          <w:szCs w:val="24"/>
        </w:rPr>
        <w:t xml:space="preserve">. Web. 26 Jan. 2016. </w:t>
      </w:r>
    </w:p>
    <w:p w:rsidR="00882071" w:rsidRDefault="00882071" w:rsidP="00882071">
      <w:pPr>
        <w:spacing w:after="0" w:line="240" w:lineRule="auto"/>
        <w:rPr>
          <w:rFonts w:ascii="Times New Roman" w:eastAsia="Times New Roman" w:hAnsi="Times New Roman" w:cs="Times New Roman"/>
          <w:sz w:val="24"/>
          <w:szCs w:val="24"/>
        </w:rPr>
      </w:pPr>
    </w:p>
    <w:p w:rsidR="00882071" w:rsidRPr="00C73A5E" w:rsidRDefault="00882071" w:rsidP="00882071">
      <w:pPr>
        <w:spacing w:after="0" w:line="240" w:lineRule="auto"/>
        <w:rPr>
          <w:rFonts w:ascii="Times New Roman" w:eastAsia="Times New Roman" w:hAnsi="Times New Roman" w:cs="Times New Roman"/>
          <w:sz w:val="24"/>
          <w:szCs w:val="24"/>
        </w:rPr>
      </w:pPr>
      <w:proofErr w:type="spellStart"/>
      <w:r w:rsidRPr="00C73A5E">
        <w:rPr>
          <w:rFonts w:ascii="Times New Roman" w:eastAsia="Times New Roman" w:hAnsi="Times New Roman" w:cs="Times New Roman"/>
          <w:sz w:val="24"/>
          <w:szCs w:val="24"/>
        </w:rPr>
        <w:t>Dowshen</w:t>
      </w:r>
      <w:proofErr w:type="spellEnd"/>
      <w:r w:rsidRPr="00C73A5E">
        <w:rPr>
          <w:rFonts w:ascii="Times New Roman" w:eastAsia="Times New Roman" w:hAnsi="Times New Roman" w:cs="Times New Roman"/>
          <w:sz w:val="24"/>
          <w:szCs w:val="24"/>
        </w:rPr>
        <w:t xml:space="preserve">, Steven. "Teaching Your Child How to Use 911." </w:t>
      </w:r>
      <w:proofErr w:type="spellStart"/>
      <w:r w:rsidRPr="00C73A5E">
        <w:rPr>
          <w:rFonts w:ascii="Times New Roman" w:eastAsia="Times New Roman" w:hAnsi="Times New Roman" w:cs="Times New Roman"/>
          <w:i/>
          <w:iCs/>
          <w:sz w:val="24"/>
          <w:szCs w:val="24"/>
        </w:rPr>
        <w:t>KidsHealth</w:t>
      </w:r>
      <w:proofErr w:type="spellEnd"/>
      <w:r w:rsidRPr="00C73A5E">
        <w:rPr>
          <w:rFonts w:ascii="Times New Roman" w:eastAsia="Times New Roman" w:hAnsi="Times New Roman" w:cs="Times New Roman"/>
          <w:i/>
          <w:iCs/>
          <w:sz w:val="24"/>
          <w:szCs w:val="24"/>
        </w:rPr>
        <w:t xml:space="preserve"> - the Web's Most Visited Site about Children's Health</w:t>
      </w:r>
      <w:r w:rsidRPr="00C73A5E">
        <w:rPr>
          <w:rFonts w:ascii="Times New Roman" w:eastAsia="Times New Roman" w:hAnsi="Times New Roman" w:cs="Times New Roman"/>
          <w:sz w:val="24"/>
          <w:szCs w:val="24"/>
        </w:rPr>
        <w:t xml:space="preserve">. The Nemours Foundation, 1 Apr. 2013. Web. 11 Dec. 2015. </w:t>
      </w:r>
    </w:p>
    <w:p w:rsidR="00882071" w:rsidRDefault="00882071" w:rsidP="00882071">
      <w:pPr>
        <w:spacing w:after="0" w:line="240" w:lineRule="auto"/>
        <w:rPr>
          <w:rFonts w:ascii="Times New Roman" w:eastAsia="Times New Roman" w:hAnsi="Times New Roman" w:cs="Times New Roman"/>
          <w:sz w:val="24"/>
          <w:szCs w:val="24"/>
        </w:rPr>
      </w:pPr>
    </w:p>
    <w:p w:rsidR="00882071" w:rsidRPr="00FA7C60" w:rsidRDefault="00882071" w:rsidP="00882071">
      <w:pPr>
        <w:spacing w:after="0" w:line="240" w:lineRule="auto"/>
        <w:rPr>
          <w:rFonts w:ascii="Times New Roman" w:eastAsia="Times New Roman" w:hAnsi="Times New Roman" w:cs="Times New Roman"/>
          <w:sz w:val="24"/>
          <w:szCs w:val="24"/>
        </w:rPr>
      </w:pPr>
      <w:r w:rsidRPr="00FA7C60">
        <w:rPr>
          <w:rFonts w:ascii="Times New Roman" w:eastAsia="Times New Roman" w:hAnsi="Times New Roman" w:cs="Times New Roman"/>
          <w:sz w:val="24"/>
          <w:szCs w:val="24"/>
        </w:rPr>
        <w:t xml:space="preserve">"Fire Safety." </w:t>
      </w:r>
      <w:proofErr w:type="spellStart"/>
      <w:r w:rsidRPr="00FA7C60">
        <w:rPr>
          <w:rFonts w:ascii="Times New Roman" w:eastAsia="Times New Roman" w:hAnsi="Times New Roman" w:cs="Times New Roman"/>
          <w:i/>
          <w:iCs/>
          <w:sz w:val="24"/>
          <w:szCs w:val="24"/>
        </w:rPr>
        <w:t>KidsHealth</w:t>
      </w:r>
      <w:proofErr w:type="spellEnd"/>
      <w:r w:rsidRPr="00FA7C60">
        <w:rPr>
          <w:rFonts w:ascii="Times New Roman" w:eastAsia="Times New Roman" w:hAnsi="Times New Roman" w:cs="Times New Roman"/>
          <w:i/>
          <w:iCs/>
          <w:sz w:val="24"/>
          <w:szCs w:val="24"/>
        </w:rPr>
        <w:t xml:space="preserve"> - the Web's Most Visited Site about Children's Health</w:t>
      </w:r>
      <w:r w:rsidRPr="00FA7C60">
        <w:rPr>
          <w:rFonts w:ascii="Times New Roman" w:eastAsia="Times New Roman" w:hAnsi="Times New Roman" w:cs="Times New Roman"/>
          <w:sz w:val="24"/>
          <w:szCs w:val="24"/>
        </w:rPr>
        <w:t xml:space="preserve">. Ed. </w:t>
      </w:r>
      <w:proofErr w:type="spellStart"/>
      <w:r w:rsidRPr="00FA7C60">
        <w:rPr>
          <w:rFonts w:ascii="Times New Roman" w:eastAsia="Times New Roman" w:hAnsi="Times New Roman" w:cs="Times New Roman"/>
          <w:sz w:val="24"/>
          <w:szCs w:val="24"/>
        </w:rPr>
        <w:t>Yamini</w:t>
      </w:r>
      <w:proofErr w:type="spellEnd"/>
      <w:r w:rsidRPr="00FA7C60">
        <w:rPr>
          <w:rFonts w:ascii="Times New Roman" w:eastAsia="Times New Roman" w:hAnsi="Times New Roman" w:cs="Times New Roman"/>
          <w:sz w:val="24"/>
          <w:szCs w:val="24"/>
        </w:rPr>
        <w:t xml:space="preserve"> </w:t>
      </w:r>
      <w:proofErr w:type="spellStart"/>
      <w:r w:rsidRPr="00FA7C60">
        <w:rPr>
          <w:rFonts w:ascii="Times New Roman" w:eastAsia="Times New Roman" w:hAnsi="Times New Roman" w:cs="Times New Roman"/>
          <w:sz w:val="24"/>
          <w:szCs w:val="24"/>
        </w:rPr>
        <w:t>Durani</w:t>
      </w:r>
      <w:proofErr w:type="spellEnd"/>
      <w:r w:rsidRPr="00FA7C60">
        <w:rPr>
          <w:rFonts w:ascii="Times New Roman" w:eastAsia="Times New Roman" w:hAnsi="Times New Roman" w:cs="Times New Roman"/>
          <w:sz w:val="24"/>
          <w:szCs w:val="24"/>
        </w:rPr>
        <w:t xml:space="preserve">. The Nemours Foundation, 2014. Web. 26 Jan. 2016. </w:t>
      </w:r>
    </w:p>
    <w:p w:rsidR="00882071" w:rsidRDefault="00882071" w:rsidP="00882071">
      <w:pPr>
        <w:spacing w:after="0" w:line="240" w:lineRule="auto"/>
        <w:rPr>
          <w:rFonts w:ascii="Times New Roman" w:eastAsia="Times New Roman" w:hAnsi="Times New Roman" w:cs="Times New Roman"/>
          <w:sz w:val="24"/>
          <w:szCs w:val="24"/>
        </w:rPr>
      </w:pPr>
    </w:p>
    <w:p w:rsidR="00882071" w:rsidRPr="00FA7C60" w:rsidRDefault="00882071" w:rsidP="00882071">
      <w:pPr>
        <w:spacing w:after="0" w:line="240" w:lineRule="auto"/>
        <w:rPr>
          <w:rFonts w:ascii="Times New Roman" w:eastAsia="Times New Roman" w:hAnsi="Times New Roman" w:cs="Times New Roman"/>
          <w:sz w:val="24"/>
          <w:szCs w:val="24"/>
        </w:rPr>
      </w:pPr>
      <w:r w:rsidRPr="00FA7C60">
        <w:rPr>
          <w:rFonts w:ascii="Times New Roman" w:eastAsia="Times New Roman" w:hAnsi="Times New Roman" w:cs="Times New Roman"/>
          <w:sz w:val="24"/>
          <w:szCs w:val="24"/>
        </w:rPr>
        <w:t xml:space="preserve">"Fresh Baby Products." </w:t>
      </w:r>
      <w:r w:rsidRPr="00FA7C60">
        <w:rPr>
          <w:rFonts w:ascii="Times New Roman" w:eastAsia="Times New Roman" w:hAnsi="Times New Roman" w:cs="Times New Roman"/>
          <w:i/>
          <w:iCs/>
          <w:sz w:val="24"/>
          <w:szCs w:val="24"/>
        </w:rPr>
        <w:t>Fresh Baby Articles</w:t>
      </w:r>
      <w:proofErr w:type="gramStart"/>
      <w:r w:rsidRPr="00FA7C60">
        <w:rPr>
          <w:rFonts w:ascii="Times New Roman" w:eastAsia="Times New Roman" w:hAnsi="Times New Roman" w:cs="Times New Roman"/>
          <w:i/>
          <w:iCs/>
          <w:sz w:val="24"/>
          <w:szCs w:val="24"/>
        </w:rPr>
        <w:t>:</w:t>
      </w:r>
      <w:r w:rsidRPr="00FA7C60">
        <w:rPr>
          <w:rFonts w:ascii="Times New Roman" w:eastAsia="Times New Roman" w:hAnsi="Times New Roman" w:cs="Times New Roman"/>
          <w:sz w:val="24"/>
          <w:szCs w:val="24"/>
        </w:rPr>
        <w:t>.</w:t>
      </w:r>
      <w:proofErr w:type="gramEnd"/>
      <w:r w:rsidRPr="00FA7C60">
        <w:rPr>
          <w:rFonts w:ascii="Times New Roman" w:eastAsia="Times New Roman" w:hAnsi="Times New Roman" w:cs="Times New Roman"/>
          <w:sz w:val="24"/>
          <w:szCs w:val="24"/>
        </w:rPr>
        <w:t xml:space="preserve"> Web. 26 Jan. 2016. </w:t>
      </w:r>
    </w:p>
    <w:p w:rsidR="00882071" w:rsidRDefault="00882071" w:rsidP="00882071">
      <w:pPr>
        <w:spacing w:after="0" w:line="240" w:lineRule="auto"/>
        <w:rPr>
          <w:rFonts w:ascii="Times New Roman" w:eastAsia="Times New Roman" w:hAnsi="Times New Roman" w:cs="Times New Roman"/>
          <w:sz w:val="24"/>
          <w:szCs w:val="24"/>
        </w:rPr>
      </w:pPr>
    </w:p>
    <w:p w:rsidR="00882071" w:rsidRPr="00FA7C60" w:rsidRDefault="00882071" w:rsidP="00882071">
      <w:pPr>
        <w:spacing w:after="0" w:line="240" w:lineRule="auto"/>
        <w:rPr>
          <w:rFonts w:ascii="Times New Roman" w:eastAsia="Times New Roman" w:hAnsi="Times New Roman" w:cs="Times New Roman"/>
          <w:sz w:val="24"/>
          <w:szCs w:val="24"/>
        </w:rPr>
      </w:pPr>
      <w:r w:rsidRPr="00FA7C60">
        <w:rPr>
          <w:rFonts w:ascii="Times New Roman" w:eastAsia="Times New Roman" w:hAnsi="Times New Roman" w:cs="Times New Roman"/>
          <w:sz w:val="24"/>
          <w:szCs w:val="24"/>
        </w:rPr>
        <w:t xml:space="preserve">"Parents." </w:t>
      </w:r>
      <w:r w:rsidRPr="00FA7C60">
        <w:rPr>
          <w:rFonts w:ascii="Times New Roman" w:eastAsia="Times New Roman" w:hAnsi="Times New Roman" w:cs="Times New Roman"/>
          <w:i/>
          <w:iCs/>
          <w:sz w:val="24"/>
          <w:szCs w:val="24"/>
        </w:rPr>
        <w:t>Sparky Fire Safety Resource for Parents</w:t>
      </w:r>
      <w:r w:rsidRPr="00FA7C60">
        <w:rPr>
          <w:rFonts w:ascii="Times New Roman" w:eastAsia="Times New Roman" w:hAnsi="Times New Roman" w:cs="Times New Roman"/>
          <w:sz w:val="24"/>
          <w:szCs w:val="24"/>
        </w:rPr>
        <w:t xml:space="preserve">. Web. 26 Jan. 2016. </w:t>
      </w:r>
    </w:p>
    <w:p w:rsidR="00882071" w:rsidRDefault="00882071" w:rsidP="00882071">
      <w:pPr>
        <w:spacing w:after="0" w:line="240" w:lineRule="auto"/>
        <w:rPr>
          <w:rFonts w:ascii="Times New Roman" w:eastAsia="Times New Roman" w:hAnsi="Times New Roman" w:cs="Times New Roman"/>
          <w:sz w:val="24"/>
          <w:szCs w:val="24"/>
        </w:rPr>
      </w:pPr>
    </w:p>
    <w:p w:rsidR="00882071" w:rsidRPr="00E738EC" w:rsidRDefault="00882071" w:rsidP="00882071">
      <w:pPr>
        <w:spacing w:after="0" w:line="240" w:lineRule="auto"/>
        <w:rPr>
          <w:rFonts w:ascii="Times New Roman" w:eastAsia="Times New Roman" w:hAnsi="Times New Roman" w:cs="Times New Roman"/>
          <w:sz w:val="24"/>
          <w:szCs w:val="24"/>
        </w:rPr>
      </w:pPr>
      <w:r w:rsidRPr="00E738EC">
        <w:rPr>
          <w:rFonts w:ascii="Times New Roman" w:eastAsia="Times New Roman" w:hAnsi="Times New Roman" w:cs="Times New Roman"/>
          <w:sz w:val="24"/>
          <w:szCs w:val="24"/>
        </w:rPr>
        <w:t xml:space="preserve">Sears, William, Martha Sears, Christie Watts. Kelly, and </w:t>
      </w:r>
      <w:proofErr w:type="spellStart"/>
      <w:r w:rsidRPr="00E738EC">
        <w:rPr>
          <w:rFonts w:ascii="Times New Roman" w:eastAsia="Times New Roman" w:hAnsi="Times New Roman" w:cs="Times New Roman"/>
          <w:sz w:val="24"/>
          <w:szCs w:val="24"/>
        </w:rPr>
        <w:t>Renée</w:t>
      </w:r>
      <w:proofErr w:type="spellEnd"/>
      <w:r w:rsidRPr="00E738EC">
        <w:rPr>
          <w:rFonts w:ascii="Times New Roman" w:eastAsia="Times New Roman" w:hAnsi="Times New Roman" w:cs="Times New Roman"/>
          <w:sz w:val="24"/>
          <w:szCs w:val="24"/>
        </w:rPr>
        <w:t xml:space="preserve"> </w:t>
      </w:r>
      <w:proofErr w:type="spellStart"/>
      <w:r w:rsidRPr="00E738EC">
        <w:rPr>
          <w:rFonts w:ascii="Times New Roman" w:eastAsia="Times New Roman" w:hAnsi="Times New Roman" w:cs="Times New Roman"/>
          <w:sz w:val="24"/>
          <w:szCs w:val="24"/>
        </w:rPr>
        <w:t>Andriani</w:t>
      </w:r>
      <w:proofErr w:type="spellEnd"/>
      <w:r w:rsidRPr="00E738EC">
        <w:rPr>
          <w:rFonts w:ascii="Times New Roman" w:eastAsia="Times New Roman" w:hAnsi="Times New Roman" w:cs="Times New Roman"/>
          <w:sz w:val="24"/>
          <w:szCs w:val="24"/>
        </w:rPr>
        <w:t xml:space="preserve">. </w:t>
      </w:r>
      <w:r w:rsidRPr="00E738EC">
        <w:rPr>
          <w:rFonts w:ascii="Times New Roman" w:eastAsia="Times New Roman" w:hAnsi="Times New Roman" w:cs="Times New Roman"/>
          <w:i/>
          <w:iCs/>
          <w:sz w:val="24"/>
          <w:szCs w:val="24"/>
        </w:rPr>
        <w:t>Eat Healthy, Feel Great</w:t>
      </w:r>
      <w:r w:rsidRPr="00E738EC">
        <w:rPr>
          <w:rFonts w:ascii="Times New Roman" w:eastAsia="Times New Roman" w:hAnsi="Times New Roman" w:cs="Times New Roman"/>
          <w:sz w:val="24"/>
          <w:szCs w:val="24"/>
        </w:rPr>
        <w:t xml:space="preserve">. Boston: Little, Brown, 2002. Print. </w:t>
      </w:r>
    </w:p>
    <w:p w:rsidR="00882071" w:rsidRDefault="00882071" w:rsidP="00882071">
      <w:pPr>
        <w:spacing w:after="0" w:line="240" w:lineRule="auto"/>
        <w:rPr>
          <w:rFonts w:ascii="Times New Roman" w:eastAsia="Times New Roman" w:hAnsi="Times New Roman" w:cs="Times New Roman"/>
          <w:sz w:val="24"/>
          <w:szCs w:val="24"/>
        </w:rPr>
      </w:pPr>
    </w:p>
    <w:p w:rsidR="00882071" w:rsidRPr="00E738EC" w:rsidRDefault="00882071" w:rsidP="00882071">
      <w:pPr>
        <w:spacing w:after="0" w:line="240" w:lineRule="auto"/>
        <w:rPr>
          <w:rFonts w:ascii="Times New Roman" w:eastAsia="Times New Roman" w:hAnsi="Times New Roman" w:cs="Times New Roman"/>
          <w:sz w:val="24"/>
          <w:szCs w:val="24"/>
        </w:rPr>
      </w:pPr>
      <w:r w:rsidRPr="00E738EC">
        <w:rPr>
          <w:rFonts w:ascii="Times New Roman" w:eastAsia="Times New Roman" w:hAnsi="Times New Roman" w:cs="Times New Roman"/>
          <w:sz w:val="24"/>
          <w:szCs w:val="24"/>
        </w:rPr>
        <w:t xml:space="preserve">Slate, Joseph, and Ashley Wolff. </w:t>
      </w:r>
      <w:r w:rsidRPr="00E738EC">
        <w:rPr>
          <w:rFonts w:ascii="Times New Roman" w:eastAsia="Times New Roman" w:hAnsi="Times New Roman" w:cs="Times New Roman"/>
          <w:i/>
          <w:iCs/>
          <w:sz w:val="24"/>
          <w:szCs w:val="24"/>
        </w:rPr>
        <w:t xml:space="preserve">Miss </w:t>
      </w:r>
      <w:proofErr w:type="spellStart"/>
      <w:r w:rsidRPr="00E738EC">
        <w:rPr>
          <w:rFonts w:ascii="Times New Roman" w:eastAsia="Times New Roman" w:hAnsi="Times New Roman" w:cs="Times New Roman"/>
          <w:i/>
          <w:iCs/>
          <w:sz w:val="24"/>
          <w:szCs w:val="24"/>
        </w:rPr>
        <w:t>Bindergarten</w:t>
      </w:r>
      <w:proofErr w:type="spellEnd"/>
      <w:r w:rsidRPr="00E738EC">
        <w:rPr>
          <w:rFonts w:ascii="Times New Roman" w:eastAsia="Times New Roman" w:hAnsi="Times New Roman" w:cs="Times New Roman"/>
          <w:i/>
          <w:iCs/>
          <w:sz w:val="24"/>
          <w:szCs w:val="24"/>
        </w:rPr>
        <w:t xml:space="preserve"> Stays Home from Kindergarten</w:t>
      </w:r>
      <w:r w:rsidRPr="00E738EC">
        <w:rPr>
          <w:rFonts w:ascii="Times New Roman" w:eastAsia="Times New Roman" w:hAnsi="Times New Roman" w:cs="Times New Roman"/>
          <w:sz w:val="24"/>
          <w:szCs w:val="24"/>
        </w:rPr>
        <w:t xml:space="preserve">. New York: Dutton Children's, 2000. Print. </w:t>
      </w:r>
    </w:p>
    <w:p w:rsidR="00882071" w:rsidRPr="00E738EC" w:rsidRDefault="00882071" w:rsidP="00882071">
      <w:pPr>
        <w:rPr>
          <w:rFonts w:ascii="Times New Roman" w:hAnsi="Times New Roman" w:cs="Times New Roman"/>
          <w:sz w:val="24"/>
          <w:szCs w:val="24"/>
        </w:rPr>
      </w:pPr>
      <w:r>
        <w:rPr>
          <w:rFonts w:ascii="Times New Roman" w:hAnsi="Times New Roman" w:cs="Times New Roman"/>
          <w:sz w:val="24"/>
          <w:szCs w:val="24"/>
        </w:rPr>
        <w:br/>
      </w:r>
      <w:r w:rsidRPr="00E738EC">
        <w:rPr>
          <w:rFonts w:ascii="Times New Roman" w:hAnsi="Times New Roman" w:cs="Times New Roman"/>
          <w:sz w:val="24"/>
          <w:szCs w:val="24"/>
        </w:rPr>
        <w:t xml:space="preserve">"Teach With Me - 1,000's of Free Downloadable Activities &amp; Lessons for Teachers." </w:t>
      </w:r>
      <w:r w:rsidRPr="00E738EC">
        <w:rPr>
          <w:rFonts w:ascii="Times New Roman" w:hAnsi="Times New Roman" w:cs="Times New Roman"/>
          <w:i/>
          <w:iCs/>
          <w:sz w:val="24"/>
          <w:szCs w:val="24"/>
        </w:rPr>
        <w:t>Teach With Me - 1,000's of Free Downloadable Activities &amp; Lessons for Teachers</w:t>
      </w:r>
      <w:r w:rsidRPr="00E738EC">
        <w:rPr>
          <w:rFonts w:ascii="Times New Roman" w:hAnsi="Times New Roman" w:cs="Times New Roman"/>
          <w:sz w:val="24"/>
          <w:szCs w:val="24"/>
        </w:rPr>
        <w:t xml:space="preserve">. Web. 26 Jan. 2016. </w:t>
      </w:r>
    </w:p>
    <w:p w:rsidR="00882071" w:rsidRPr="00CA1576" w:rsidRDefault="00882071" w:rsidP="00882071">
      <w:pPr>
        <w:spacing w:after="0" w:line="240" w:lineRule="auto"/>
        <w:rPr>
          <w:rFonts w:ascii="Times New Roman" w:eastAsia="Times New Roman" w:hAnsi="Times New Roman" w:cs="Times New Roman"/>
          <w:sz w:val="24"/>
          <w:szCs w:val="24"/>
        </w:rPr>
      </w:pPr>
      <w:r w:rsidRPr="00CA1576">
        <w:rPr>
          <w:rFonts w:ascii="Times New Roman" w:eastAsia="Times New Roman" w:hAnsi="Times New Roman" w:cs="Times New Roman"/>
          <w:sz w:val="24"/>
          <w:szCs w:val="24"/>
        </w:rPr>
        <w:t xml:space="preserve"> "Welcome! - </w:t>
      </w:r>
      <w:proofErr w:type="spellStart"/>
      <w:r w:rsidRPr="00CA1576">
        <w:rPr>
          <w:rFonts w:ascii="Times New Roman" w:eastAsia="Times New Roman" w:hAnsi="Times New Roman" w:cs="Times New Roman"/>
          <w:sz w:val="24"/>
          <w:szCs w:val="24"/>
        </w:rPr>
        <w:t>KidsHealth</w:t>
      </w:r>
      <w:proofErr w:type="spellEnd"/>
      <w:r w:rsidRPr="00CA1576">
        <w:rPr>
          <w:rFonts w:ascii="Times New Roman" w:eastAsia="Times New Roman" w:hAnsi="Times New Roman" w:cs="Times New Roman"/>
          <w:sz w:val="24"/>
          <w:szCs w:val="24"/>
        </w:rPr>
        <w:t xml:space="preserve"> in the Classroom." </w:t>
      </w:r>
      <w:proofErr w:type="spellStart"/>
      <w:r w:rsidRPr="00CA1576">
        <w:rPr>
          <w:rFonts w:ascii="Times New Roman" w:eastAsia="Times New Roman" w:hAnsi="Times New Roman" w:cs="Times New Roman"/>
          <w:i/>
          <w:iCs/>
          <w:sz w:val="24"/>
          <w:szCs w:val="24"/>
        </w:rPr>
        <w:t>KidsHealth</w:t>
      </w:r>
      <w:proofErr w:type="spellEnd"/>
      <w:r w:rsidRPr="00CA1576">
        <w:rPr>
          <w:rFonts w:ascii="Times New Roman" w:eastAsia="Times New Roman" w:hAnsi="Times New Roman" w:cs="Times New Roman"/>
          <w:i/>
          <w:iCs/>
          <w:sz w:val="24"/>
          <w:szCs w:val="24"/>
        </w:rPr>
        <w:t xml:space="preserve"> - the Web's Most Visited Site about Children's Health</w:t>
      </w:r>
      <w:r w:rsidRPr="00CA1576">
        <w:rPr>
          <w:rFonts w:ascii="Times New Roman" w:eastAsia="Times New Roman" w:hAnsi="Times New Roman" w:cs="Times New Roman"/>
          <w:sz w:val="24"/>
          <w:szCs w:val="24"/>
        </w:rPr>
        <w:t xml:space="preserve">. The Nemours Foundation. Web. 26 Jan. 2016. </w:t>
      </w:r>
    </w:p>
    <w:p w:rsidR="00882071" w:rsidRPr="00E738EC" w:rsidRDefault="00882071" w:rsidP="0088207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Pr="00E738EC">
        <w:rPr>
          <w:rFonts w:ascii="Times New Roman" w:eastAsia="Times New Roman" w:hAnsi="Times New Roman" w:cs="Times New Roman"/>
          <w:sz w:val="24"/>
          <w:szCs w:val="24"/>
        </w:rPr>
        <w:t xml:space="preserve">"Welcome Page-Home." </w:t>
      </w:r>
      <w:r w:rsidRPr="00E738EC">
        <w:rPr>
          <w:rFonts w:ascii="Times New Roman" w:eastAsia="Times New Roman" w:hAnsi="Times New Roman" w:cs="Times New Roman"/>
          <w:i/>
          <w:iCs/>
          <w:sz w:val="24"/>
          <w:szCs w:val="24"/>
        </w:rPr>
        <w:t>Keep Your Child Safe</w:t>
      </w:r>
      <w:r w:rsidRPr="00E738EC">
        <w:rPr>
          <w:rFonts w:ascii="Times New Roman" w:eastAsia="Times New Roman" w:hAnsi="Times New Roman" w:cs="Times New Roman"/>
          <w:sz w:val="24"/>
          <w:szCs w:val="24"/>
        </w:rPr>
        <w:t xml:space="preserve">. Web. 26 Jan. 2016. </w:t>
      </w:r>
    </w:p>
    <w:p w:rsidR="00882071" w:rsidRPr="00FA7C60" w:rsidRDefault="00882071" w:rsidP="00882071">
      <w:pPr>
        <w:rPr>
          <w:rFonts w:ascii="Times New Roman" w:hAnsi="Times New Roman" w:cs="Times New Roman"/>
          <w:b/>
          <w:sz w:val="24"/>
          <w:szCs w:val="24"/>
        </w:rPr>
      </w:pPr>
    </w:p>
    <w:p w:rsidR="00975038" w:rsidRDefault="00975038" w:rsidP="00882071">
      <w:pPr>
        <w:jc w:val="center"/>
      </w:pPr>
    </w:p>
    <w:p w:rsidR="005B3A2D" w:rsidRDefault="005B3A2D" w:rsidP="00331D35">
      <w:pPr>
        <w:tabs>
          <w:tab w:val="left" w:pos="1005"/>
        </w:tabs>
        <w:rPr>
          <w:rFonts w:ascii="Times New Roman" w:hAnsi="Times New Roman" w:cs="Times New Roman"/>
          <w:sz w:val="24"/>
          <w:szCs w:val="24"/>
        </w:rPr>
      </w:pPr>
    </w:p>
    <w:p w:rsidR="00975038" w:rsidRDefault="00975038" w:rsidP="00331D35">
      <w:pPr>
        <w:tabs>
          <w:tab w:val="left" w:pos="1005"/>
        </w:tabs>
        <w:rPr>
          <w:rFonts w:ascii="Times New Roman" w:hAnsi="Times New Roman" w:cs="Times New Roman"/>
          <w:sz w:val="24"/>
          <w:szCs w:val="24"/>
        </w:rPr>
      </w:pPr>
    </w:p>
    <w:sectPr w:rsidR="00975038" w:rsidSect="00E60CB2">
      <w:footerReference w:type="default" r:id="rId7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6EA5" w:rsidRDefault="006B6EA5" w:rsidP="002F185B">
      <w:pPr>
        <w:spacing w:after="0" w:line="240" w:lineRule="auto"/>
      </w:pPr>
      <w:r>
        <w:separator/>
      </w:r>
    </w:p>
  </w:endnote>
  <w:endnote w:type="continuationSeparator" w:id="0">
    <w:p w:rsidR="006B6EA5" w:rsidRDefault="006B6EA5" w:rsidP="002F1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sewood Std Regular">
    <w:panose1 w:val="00000000000000000000"/>
    <w:charset w:val="00"/>
    <w:family w:val="decorative"/>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EA5" w:rsidRDefault="006B6EA5">
    <w:pPr>
      <w:pStyle w:val="Footer"/>
      <w:jc w:val="right"/>
    </w:pPr>
  </w:p>
  <w:p w:rsidR="006B6EA5" w:rsidRDefault="006B6E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3186598"/>
      <w:docPartObj>
        <w:docPartGallery w:val="Page Numbers (Bottom of Page)"/>
        <w:docPartUnique/>
      </w:docPartObj>
    </w:sdtPr>
    <w:sdtEndPr>
      <w:rPr>
        <w:noProof/>
      </w:rPr>
    </w:sdtEndPr>
    <w:sdtContent>
      <w:p w:rsidR="006B6EA5" w:rsidRDefault="006B6EA5">
        <w:pPr>
          <w:pStyle w:val="Footer"/>
          <w:jc w:val="right"/>
        </w:pPr>
        <w:r>
          <w:fldChar w:fldCharType="begin"/>
        </w:r>
        <w:r>
          <w:instrText xml:space="preserve"> PAGE   \* MERGEFORMAT </w:instrText>
        </w:r>
        <w:r>
          <w:fldChar w:fldCharType="separate"/>
        </w:r>
        <w:r w:rsidR="004E42E1">
          <w:rPr>
            <w:noProof/>
          </w:rPr>
          <w:t>17</w:t>
        </w:r>
        <w:r>
          <w:rPr>
            <w:noProof/>
          </w:rPr>
          <w:fldChar w:fldCharType="end"/>
        </w:r>
      </w:p>
    </w:sdtContent>
  </w:sdt>
  <w:p w:rsidR="006B6EA5" w:rsidRDefault="006B6E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6EA5" w:rsidRDefault="006B6EA5" w:rsidP="002F185B">
      <w:pPr>
        <w:spacing w:after="0" w:line="240" w:lineRule="auto"/>
      </w:pPr>
      <w:r>
        <w:separator/>
      </w:r>
    </w:p>
  </w:footnote>
  <w:footnote w:type="continuationSeparator" w:id="0">
    <w:p w:rsidR="006B6EA5" w:rsidRDefault="006B6EA5" w:rsidP="002F18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22FCE"/>
    <w:multiLevelType w:val="hybridMultilevel"/>
    <w:tmpl w:val="DCBA5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D87D85"/>
    <w:multiLevelType w:val="hybridMultilevel"/>
    <w:tmpl w:val="6730FB2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630A3D"/>
    <w:multiLevelType w:val="hybridMultilevel"/>
    <w:tmpl w:val="B3926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594AFA"/>
    <w:multiLevelType w:val="hybridMultilevel"/>
    <w:tmpl w:val="36F0F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1B3272"/>
    <w:multiLevelType w:val="hybridMultilevel"/>
    <w:tmpl w:val="1DCEB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927118"/>
    <w:multiLevelType w:val="hybridMultilevel"/>
    <w:tmpl w:val="B6EAE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26702B"/>
    <w:multiLevelType w:val="hybridMultilevel"/>
    <w:tmpl w:val="98269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537727"/>
    <w:multiLevelType w:val="hybridMultilevel"/>
    <w:tmpl w:val="B18E2562"/>
    <w:lvl w:ilvl="0" w:tplc="D80CC7C6">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FD97B4C"/>
    <w:multiLevelType w:val="hybridMultilevel"/>
    <w:tmpl w:val="BE72B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E35795"/>
    <w:multiLevelType w:val="hybridMultilevel"/>
    <w:tmpl w:val="94DEA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33DB0"/>
    <w:multiLevelType w:val="hybridMultilevel"/>
    <w:tmpl w:val="426823AC"/>
    <w:lvl w:ilvl="0" w:tplc="14CC55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9612399"/>
    <w:multiLevelType w:val="hybridMultilevel"/>
    <w:tmpl w:val="A7D874A4"/>
    <w:lvl w:ilvl="0" w:tplc="C8329C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B756D64"/>
    <w:multiLevelType w:val="hybridMultilevel"/>
    <w:tmpl w:val="D408F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431083"/>
    <w:multiLevelType w:val="hybridMultilevel"/>
    <w:tmpl w:val="AAD2C530"/>
    <w:lvl w:ilvl="0" w:tplc="178CD5F0">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9DD0062"/>
    <w:multiLevelType w:val="hybridMultilevel"/>
    <w:tmpl w:val="A3961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A84CF2"/>
    <w:multiLevelType w:val="hybridMultilevel"/>
    <w:tmpl w:val="5254D4F6"/>
    <w:lvl w:ilvl="0" w:tplc="F2C281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D104EC3"/>
    <w:multiLevelType w:val="hybridMultilevel"/>
    <w:tmpl w:val="C6FAF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0701DA"/>
    <w:multiLevelType w:val="hybridMultilevel"/>
    <w:tmpl w:val="5748CD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FCA46C6"/>
    <w:multiLevelType w:val="hybridMultilevel"/>
    <w:tmpl w:val="77B6E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0"/>
  </w:num>
  <w:num w:numId="3">
    <w:abstractNumId w:val="2"/>
  </w:num>
  <w:num w:numId="4">
    <w:abstractNumId w:val="14"/>
  </w:num>
  <w:num w:numId="5">
    <w:abstractNumId w:val="6"/>
  </w:num>
  <w:num w:numId="6">
    <w:abstractNumId w:val="12"/>
  </w:num>
  <w:num w:numId="7">
    <w:abstractNumId w:val="18"/>
  </w:num>
  <w:num w:numId="8">
    <w:abstractNumId w:val="11"/>
  </w:num>
  <w:num w:numId="9">
    <w:abstractNumId w:val="15"/>
  </w:num>
  <w:num w:numId="10">
    <w:abstractNumId w:val="10"/>
  </w:num>
  <w:num w:numId="11">
    <w:abstractNumId w:val="13"/>
  </w:num>
  <w:num w:numId="12">
    <w:abstractNumId w:val="1"/>
  </w:num>
  <w:num w:numId="13">
    <w:abstractNumId w:val="8"/>
  </w:num>
  <w:num w:numId="14">
    <w:abstractNumId w:val="4"/>
  </w:num>
  <w:num w:numId="15">
    <w:abstractNumId w:val="3"/>
  </w:num>
  <w:num w:numId="16">
    <w:abstractNumId w:val="9"/>
  </w:num>
  <w:num w:numId="17">
    <w:abstractNumId w:val="17"/>
  </w:num>
  <w:num w:numId="18">
    <w:abstractNumId w:val="5"/>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85B"/>
    <w:rsid w:val="00092084"/>
    <w:rsid w:val="001231B2"/>
    <w:rsid w:val="00163C2B"/>
    <w:rsid w:val="001671BF"/>
    <w:rsid w:val="001B561D"/>
    <w:rsid w:val="00220AF4"/>
    <w:rsid w:val="002274C1"/>
    <w:rsid w:val="002E59FF"/>
    <w:rsid w:val="002F185B"/>
    <w:rsid w:val="0032485E"/>
    <w:rsid w:val="00331D35"/>
    <w:rsid w:val="00376E98"/>
    <w:rsid w:val="003820A4"/>
    <w:rsid w:val="00397AE1"/>
    <w:rsid w:val="003F6B0C"/>
    <w:rsid w:val="004C498A"/>
    <w:rsid w:val="004C56C6"/>
    <w:rsid w:val="004D4E7A"/>
    <w:rsid w:val="004E42E1"/>
    <w:rsid w:val="005531F0"/>
    <w:rsid w:val="005B3A2D"/>
    <w:rsid w:val="005D18B7"/>
    <w:rsid w:val="006405FA"/>
    <w:rsid w:val="0067695D"/>
    <w:rsid w:val="006B0A80"/>
    <w:rsid w:val="006B6EA5"/>
    <w:rsid w:val="006F492D"/>
    <w:rsid w:val="00754D08"/>
    <w:rsid w:val="007E5843"/>
    <w:rsid w:val="00882071"/>
    <w:rsid w:val="009240DE"/>
    <w:rsid w:val="00932A55"/>
    <w:rsid w:val="00937AA5"/>
    <w:rsid w:val="00971264"/>
    <w:rsid w:val="00975038"/>
    <w:rsid w:val="009862F0"/>
    <w:rsid w:val="009F71DF"/>
    <w:rsid w:val="00A3772A"/>
    <w:rsid w:val="00B259C8"/>
    <w:rsid w:val="00B55279"/>
    <w:rsid w:val="00B64FA9"/>
    <w:rsid w:val="00BF5137"/>
    <w:rsid w:val="00C016A2"/>
    <w:rsid w:val="00DF4F1A"/>
    <w:rsid w:val="00E427D4"/>
    <w:rsid w:val="00E43E27"/>
    <w:rsid w:val="00E471F8"/>
    <w:rsid w:val="00E60CB2"/>
    <w:rsid w:val="00E80B73"/>
    <w:rsid w:val="00E83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A43D517-B7FE-4EEA-9071-DC19CE98F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185B"/>
    <w:pPr>
      <w:spacing w:after="200" w:line="276" w:lineRule="auto"/>
      <w:ind w:left="720"/>
      <w:contextualSpacing/>
    </w:pPr>
  </w:style>
  <w:style w:type="paragraph" w:styleId="Header">
    <w:name w:val="header"/>
    <w:basedOn w:val="Normal"/>
    <w:link w:val="HeaderChar"/>
    <w:uiPriority w:val="99"/>
    <w:unhideWhenUsed/>
    <w:rsid w:val="002F18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185B"/>
  </w:style>
  <w:style w:type="paragraph" w:styleId="Footer">
    <w:name w:val="footer"/>
    <w:basedOn w:val="Normal"/>
    <w:link w:val="FooterChar"/>
    <w:uiPriority w:val="99"/>
    <w:unhideWhenUsed/>
    <w:rsid w:val="002F18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185B"/>
  </w:style>
  <w:style w:type="paragraph" w:styleId="NormalWeb">
    <w:name w:val="Normal (Web)"/>
    <w:basedOn w:val="Normal"/>
    <w:uiPriority w:val="99"/>
    <w:semiHidden/>
    <w:unhideWhenUsed/>
    <w:rsid w:val="002F185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F185B"/>
    <w:rPr>
      <w:b/>
      <w:bCs/>
    </w:rPr>
  </w:style>
  <w:style w:type="paragraph" w:styleId="Title">
    <w:name w:val="Title"/>
    <w:basedOn w:val="Normal"/>
    <w:next w:val="Normal"/>
    <w:link w:val="TitleChar"/>
    <w:uiPriority w:val="10"/>
    <w:qFormat/>
    <w:rsid w:val="002F185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185B"/>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331D35"/>
    <w:rPr>
      <w:color w:val="0563C1" w:themeColor="hyperlink"/>
      <w:u w:val="single"/>
    </w:rPr>
  </w:style>
  <w:style w:type="table" w:styleId="TableGrid">
    <w:name w:val="Table Grid"/>
    <w:basedOn w:val="TableNormal"/>
    <w:uiPriority w:val="59"/>
    <w:rsid w:val="00331D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D18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8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26272">
      <w:bodyDiv w:val="1"/>
      <w:marLeft w:val="0"/>
      <w:marRight w:val="0"/>
      <w:marTop w:val="0"/>
      <w:marBottom w:val="0"/>
      <w:divBdr>
        <w:top w:val="none" w:sz="0" w:space="0" w:color="auto"/>
        <w:left w:val="none" w:sz="0" w:space="0" w:color="auto"/>
        <w:bottom w:val="none" w:sz="0" w:space="0" w:color="auto"/>
        <w:right w:val="none" w:sz="0" w:space="0" w:color="auto"/>
      </w:divBdr>
      <w:divsChild>
        <w:div w:id="1096100130">
          <w:marLeft w:val="0"/>
          <w:marRight w:val="0"/>
          <w:marTop w:val="0"/>
          <w:marBottom w:val="0"/>
          <w:divBdr>
            <w:top w:val="none" w:sz="0" w:space="0" w:color="auto"/>
            <w:left w:val="none" w:sz="0" w:space="0" w:color="auto"/>
            <w:bottom w:val="none" w:sz="0" w:space="0" w:color="auto"/>
            <w:right w:val="none" w:sz="0" w:space="0" w:color="auto"/>
          </w:divBdr>
        </w:div>
      </w:divsChild>
    </w:div>
    <w:div w:id="146943189">
      <w:bodyDiv w:val="1"/>
      <w:marLeft w:val="0"/>
      <w:marRight w:val="0"/>
      <w:marTop w:val="0"/>
      <w:marBottom w:val="0"/>
      <w:divBdr>
        <w:top w:val="none" w:sz="0" w:space="0" w:color="auto"/>
        <w:left w:val="none" w:sz="0" w:space="0" w:color="auto"/>
        <w:bottom w:val="none" w:sz="0" w:space="0" w:color="auto"/>
        <w:right w:val="none" w:sz="0" w:space="0" w:color="auto"/>
      </w:divBdr>
      <w:divsChild>
        <w:div w:id="1826778754">
          <w:marLeft w:val="0"/>
          <w:marRight w:val="0"/>
          <w:marTop w:val="0"/>
          <w:marBottom w:val="0"/>
          <w:divBdr>
            <w:top w:val="none" w:sz="0" w:space="0" w:color="auto"/>
            <w:left w:val="none" w:sz="0" w:space="0" w:color="auto"/>
            <w:bottom w:val="none" w:sz="0" w:space="0" w:color="auto"/>
            <w:right w:val="none" w:sz="0" w:space="0" w:color="auto"/>
          </w:divBdr>
        </w:div>
      </w:divsChild>
    </w:div>
    <w:div w:id="338847100">
      <w:bodyDiv w:val="1"/>
      <w:marLeft w:val="0"/>
      <w:marRight w:val="0"/>
      <w:marTop w:val="0"/>
      <w:marBottom w:val="0"/>
      <w:divBdr>
        <w:top w:val="none" w:sz="0" w:space="0" w:color="auto"/>
        <w:left w:val="none" w:sz="0" w:space="0" w:color="auto"/>
        <w:bottom w:val="none" w:sz="0" w:space="0" w:color="auto"/>
        <w:right w:val="none" w:sz="0" w:space="0" w:color="auto"/>
      </w:divBdr>
      <w:divsChild>
        <w:div w:id="909584757">
          <w:marLeft w:val="0"/>
          <w:marRight w:val="0"/>
          <w:marTop w:val="0"/>
          <w:marBottom w:val="0"/>
          <w:divBdr>
            <w:top w:val="none" w:sz="0" w:space="0" w:color="auto"/>
            <w:left w:val="none" w:sz="0" w:space="0" w:color="auto"/>
            <w:bottom w:val="none" w:sz="0" w:space="0" w:color="auto"/>
            <w:right w:val="none" w:sz="0" w:space="0" w:color="auto"/>
          </w:divBdr>
        </w:div>
      </w:divsChild>
    </w:div>
    <w:div w:id="684598706">
      <w:bodyDiv w:val="1"/>
      <w:marLeft w:val="0"/>
      <w:marRight w:val="0"/>
      <w:marTop w:val="0"/>
      <w:marBottom w:val="0"/>
      <w:divBdr>
        <w:top w:val="none" w:sz="0" w:space="0" w:color="auto"/>
        <w:left w:val="none" w:sz="0" w:space="0" w:color="auto"/>
        <w:bottom w:val="none" w:sz="0" w:space="0" w:color="auto"/>
        <w:right w:val="none" w:sz="0" w:space="0" w:color="auto"/>
      </w:divBdr>
      <w:divsChild>
        <w:div w:id="691876091">
          <w:marLeft w:val="0"/>
          <w:marRight w:val="0"/>
          <w:marTop w:val="0"/>
          <w:marBottom w:val="0"/>
          <w:divBdr>
            <w:top w:val="none" w:sz="0" w:space="0" w:color="auto"/>
            <w:left w:val="none" w:sz="0" w:space="0" w:color="auto"/>
            <w:bottom w:val="none" w:sz="0" w:space="0" w:color="auto"/>
            <w:right w:val="none" w:sz="0" w:space="0" w:color="auto"/>
          </w:divBdr>
        </w:div>
      </w:divsChild>
    </w:div>
    <w:div w:id="914246611">
      <w:bodyDiv w:val="1"/>
      <w:marLeft w:val="0"/>
      <w:marRight w:val="0"/>
      <w:marTop w:val="0"/>
      <w:marBottom w:val="0"/>
      <w:divBdr>
        <w:top w:val="none" w:sz="0" w:space="0" w:color="auto"/>
        <w:left w:val="none" w:sz="0" w:space="0" w:color="auto"/>
        <w:bottom w:val="none" w:sz="0" w:space="0" w:color="auto"/>
        <w:right w:val="none" w:sz="0" w:space="0" w:color="auto"/>
      </w:divBdr>
      <w:divsChild>
        <w:div w:id="1621915554">
          <w:marLeft w:val="0"/>
          <w:marRight w:val="0"/>
          <w:marTop w:val="0"/>
          <w:marBottom w:val="0"/>
          <w:divBdr>
            <w:top w:val="none" w:sz="0" w:space="0" w:color="auto"/>
            <w:left w:val="none" w:sz="0" w:space="0" w:color="auto"/>
            <w:bottom w:val="none" w:sz="0" w:space="0" w:color="auto"/>
            <w:right w:val="none" w:sz="0" w:space="0" w:color="auto"/>
          </w:divBdr>
        </w:div>
      </w:divsChild>
    </w:div>
    <w:div w:id="1038241407">
      <w:bodyDiv w:val="1"/>
      <w:marLeft w:val="0"/>
      <w:marRight w:val="0"/>
      <w:marTop w:val="0"/>
      <w:marBottom w:val="0"/>
      <w:divBdr>
        <w:top w:val="none" w:sz="0" w:space="0" w:color="auto"/>
        <w:left w:val="none" w:sz="0" w:space="0" w:color="auto"/>
        <w:bottom w:val="none" w:sz="0" w:space="0" w:color="auto"/>
        <w:right w:val="none" w:sz="0" w:space="0" w:color="auto"/>
      </w:divBdr>
      <w:divsChild>
        <w:div w:id="1622607954">
          <w:marLeft w:val="0"/>
          <w:marRight w:val="0"/>
          <w:marTop w:val="0"/>
          <w:marBottom w:val="0"/>
          <w:divBdr>
            <w:top w:val="none" w:sz="0" w:space="0" w:color="auto"/>
            <w:left w:val="none" w:sz="0" w:space="0" w:color="auto"/>
            <w:bottom w:val="none" w:sz="0" w:space="0" w:color="auto"/>
            <w:right w:val="none" w:sz="0" w:space="0" w:color="auto"/>
          </w:divBdr>
        </w:div>
      </w:divsChild>
    </w:div>
    <w:div w:id="1269891543">
      <w:bodyDiv w:val="1"/>
      <w:marLeft w:val="0"/>
      <w:marRight w:val="0"/>
      <w:marTop w:val="0"/>
      <w:marBottom w:val="0"/>
      <w:divBdr>
        <w:top w:val="none" w:sz="0" w:space="0" w:color="auto"/>
        <w:left w:val="none" w:sz="0" w:space="0" w:color="auto"/>
        <w:bottom w:val="none" w:sz="0" w:space="0" w:color="auto"/>
        <w:right w:val="none" w:sz="0" w:space="0" w:color="auto"/>
      </w:divBdr>
      <w:divsChild>
        <w:div w:id="441271449">
          <w:marLeft w:val="0"/>
          <w:marRight w:val="0"/>
          <w:marTop w:val="0"/>
          <w:marBottom w:val="0"/>
          <w:divBdr>
            <w:top w:val="none" w:sz="0" w:space="0" w:color="auto"/>
            <w:left w:val="none" w:sz="0" w:space="0" w:color="auto"/>
            <w:bottom w:val="none" w:sz="0" w:space="0" w:color="auto"/>
            <w:right w:val="none" w:sz="0" w:space="0" w:color="auto"/>
          </w:divBdr>
        </w:div>
      </w:divsChild>
    </w:div>
    <w:div w:id="1406536166">
      <w:bodyDiv w:val="1"/>
      <w:marLeft w:val="0"/>
      <w:marRight w:val="0"/>
      <w:marTop w:val="0"/>
      <w:marBottom w:val="0"/>
      <w:divBdr>
        <w:top w:val="none" w:sz="0" w:space="0" w:color="auto"/>
        <w:left w:val="none" w:sz="0" w:space="0" w:color="auto"/>
        <w:bottom w:val="none" w:sz="0" w:space="0" w:color="auto"/>
        <w:right w:val="none" w:sz="0" w:space="0" w:color="auto"/>
      </w:divBdr>
      <w:divsChild>
        <w:div w:id="1174681913">
          <w:marLeft w:val="0"/>
          <w:marRight w:val="0"/>
          <w:marTop w:val="0"/>
          <w:marBottom w:val="0"/>
          <w:divBdr>
            <w:top w:val="none" w:sz="0" w:space="0" w:color="auto"/>
            <w:left w:val="none" w:sz="0" w:space="0" w:color="auto"/>
            <w:bottom w:val="none" w:sz="0" w:space="0" w:color="auto"/>
            <w:right w:val="none" w:sz="0" w:space="0" w:color="auto"/>
          </w:divBdr>
        </w:div>
      </w:divsChild>
    </w:div>
    <w:div w:id="1435906978">
      <w:bodyDiv w:val="1"/>
      <w:marLeft w:val="0"/>
      <w:marRight w:val="0"/>
      <w:marTop w:val="0"/>
      <w:marBottom w:val="0"/>
      <w:divBdr>
        <w:top w:val="none" w:sz="0" w:space="0" w:color="auto"/>
        <w:left w:val="none" w:sz="0" w:space="0" w:color="auto"/>
        <w:bottom w:val="none" w:sz="0" w:space="0" w:color="auto"/>
        <w:right w:val="none" w:sz="0" w:space="0" w:color="auto"/>
      </w:divBdr>
      <w:divsChild>
        <w:div w:id="2117208280">
          <w:marLeft w:val="0"/>
          <w:marRight w:val="0"/>
          <w:marTop w:val="0"/>
          <w:marBottom w:val="0"/>
          <w:divBdr>
            <w:top w:val="none" w:sz="0" w:space="0" w:color="auto"/>
            <w:left w:val="none" w:sz="0" w:space="0" w:color="auto"/>
            <w:bottom w:val="none" w:sz="0" w:space="0" w:color="auto"/>
            <w:right w:val="none" w:sz="0" w:space="0" w:color="auto"/>
          </w:divBdr>
        </w:div>
      </w:divsChild>
    </w:div>
    <w:div w:id="1686594736">
      <w:bodyDiv w:val="1"/>
      <w:marLeft w:val="0"/>
      <w:marRight w:val="0"/>
      <w:marTop w:val="0"/>
      <w:marBottom w:val="0"/>
      <w:divBdr>
        <w:top w:val="none" w:sz="0" w:space="0" w:color="auto"/>
        <w:left w:val="none" w:sz="0" w:space="0" w:color="auto"/>
        <w:bottom w:val="none" w:sz="0" w:space="0" w:color="auto"/>
        <w:right w:val="none" w:sz="0" w:space="0" w:color="auto"/>
      </w:divBdr>
      <w:divsChild>
        <w:div w:id="1039429445">
          <w:marLeft w:val="0"/>
          <w:marRight w:val="0"/>
          <w:marTop w:val="0"/>
          <w:marBottom w:val="0"/>
          <w:divBdr>
            <w:top w:val="none" w:sz="0" w:space="0" w:color="auto"/>
            <w:left w:val="none" w:sz="0" w:space="0" w:color="auto"/>
            <w:bottom w:val="none" w:sz="0" w:space="0" w:color="auto"/>
            <w:right w:val="none" w:sz="0" w:space="0" w:color="auto"/>
          </w:divBdr>
        </w:div>
      </w:divsChild>
    </w:div>
    <w:div w:id="1767460957">
      <w:bodyDiv w:val="1"/>
      <w:marLeft w:val="0"/>
      <w:marRight w:val="0"/>
      <w:marTop w:val="0"/>
      <w:marBottom w:val="0"/>
      <w:divBdr>
        <w:top w:val="none" w:sz="0" w:space="0" w:color="auto"/>
        <w:left w:val="none" w:sz="0" w:space="0" w:color="auto"/>
        <w:bottom w:val="none" w:sz="0" w:space="0" w:color="auto"/>
        <w:right w:val="none" w:sz="0" w:space="0" w:color="auto"/>
      </w:divBdr>
      <w:divsChild>
        <w:div w:id="1737240478">
          <w:marLeft w:val="0"/>
          <w:marRight w:val="0"/>
          <w:marTop w:val="0"/>
          <w:marBottom w:val="0"/>
          <w:divBdr>
            <w:top w:val="none" w:sz="0" w:space="0" w:color="auto"/>
            <w:left w:val="none" w:sz="0" w:space="0" w:color="auto"/>
            <w:bottom w:val="none" w:sz="0" w:space="0" w:color="auto"/>
            <w:right w:val="none" w:sz="0" w:space="0" w:color="auto"/>
          </w:divBdr>
        </w:div>
      </w:divsChild>
    </w:div>
    <w:div w:id="1837378476">
      <w:bodyDiv w:val="1"/>
      <w:marLeft w:val="0"/>
      <w:marRight w:val="0"/>
      <w:marTop w:val="0"/>
      <w:marBottom w:val="0"/>
      <w:divBdr>
        <w:top w:val="none" w:sz="0" w:space="0" w:color="auto"/>
        <w:left w:val="none" w:sz="0" w:space="0" w:color="auto"/>
        <w:bottom w:val="none" w:sz="0" w:space="0" w:color="auto"/>
        <w:right w:val="none" w:sz="0" w:space="0" w:color="auto"/>
      </w:divBdr>
      <w:divsChild>
        <w:div w:id="13127573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brainpop.com" TargetMode="Externa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28.jpeg"/><Relationship Id="rId47" Type="http://schemas.openxmlformats.org/officeDocument/2006/relationships/image" Target="media/image30.png"/><Relationship Id="rId50" Type="http://schemas.openxmlformats.org/officeDocument/2006/relationships/image" Target="media/image32.jpeg"/><Relationship Id="rId55" Type="http://schemas.openxmlformats.org/officeDocument/2006/relationships/image" Target="media/image35.jpeg"/><Relationship Id="rId63" Type="http://schemas.openxmlformats.org/officeDocument/2006/relationships/hyperlink" Target="http://kidshealth.org/classroom/prekto2/personal/hygiene/germs.pdf" TargetMode="External"/><Relationship Id="rId68"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image" Target="media/image44.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hyperlink" Target="http://www.keepyourchildsafe.org" TargetMode="External"/><Relationship Id="rId40" Type="http://schemas.openxmlformats.org/officeDocument/2006/relationships/hyperlink" Target="http://www.choosemyplate.gov" TargetMode="External"/><Relationship Id="rId45" Type="http://schemas.openxmlformats.org/officeDocument/2006/relationships/image" Target="media/image29.jpeg"/><Relationship Id="rId53" Type="http://schemas.openxmlformats.org/officeDocument/2006/relationships/image" Target="media/image33.jpeg"/><Relationship Id="rId58" Type="http://schemas.openxmlformats.org/officeDocument/2006/relationships/image" Target="media/image360.png"/><Relationship Id="rId66" Type="http://schemas.openxmlformats.org/officeDocument/2006/relationships/hyperlink" Target="http://www.sparky.org/parentpage/pdf/Escape_plan.pdf"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teachwithme.com" TargetMode="External"/><Relationship Id="rId36" Type="http://schemas.openxmlformats.org/officeDocument/2006/relationships/hyperlink" Target="http://keepyourchildsafe.org/aspwpadmin/stattrack/downloads/fire-escape-mini-book.PDF" TargetMode="External"/><Relationship Id="rId49" Type="http://schemas.openxmlformats.org/officeDocument/2006/relationships/image" Target="media/image31.jpeg"/><Relationship Id="rId57" Type="http://schemas.openxmlformats.org/officeDocument/2006/relationships/image" Target="media/image36.png"/><Relationship Id="rId61" Type="http://schemas.openxmlformats.org/officeDocument/2006/relationships/image" Target="media/image3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29.png"/><Relationship Id="rId52" Type="http://schemas.openxmlformats.org/officeDocument/2006/relationships/image" Target="media/image33.png"/><Relationship Id="rId60" Type="http://schemas.openxmlformats.org/officeDocument/2006/relationships/image" Target="media/image370.png"/><Relationship Id="rId65" Type="http://schemas.openxmlformats.org/officeDocument/2006/relationships/image" Target="media/image40.jpe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png"/><Relationship Id="rId35" Type="http://schemas.openxmlformats.org/officeDocument/2006/relationships/image" Target="media/image25.jpeg"/><Relationship Id="rId43" Type="http://schemas.openxmlformats.org/officeDocument/2006/relationships/image" Target="media/image28.png"/><Relationship Id="rId48" Type="http://schemas.openxmlformats.org/officeDocument/2006/relationships/image" Target="media/image31.png"/><Relationship Id="rId56" Type="http://schemas.openxmlformats.org/officeDocument/2006/relationships/image" Target="media/image350.jpeg"/><Relationship Id="rId64" Type="http://schemas.openxmlformats.org/officeDocument/2006/relationships/hyperlink" Target="http://kidshealth.org/classroom/prekto2/personal/safety/fire_safety.pdf" TargetMode="External"/><Relationship Id="rId69" Type="http://schemas.openxmlformats.org/officeDocument/2006/relationships/image" Target="media/image42.jpeg"/><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hyperlink" Target="http://freshbaby.com/healthy_eating/pdf/Fresh-Baby-Pack-A-MyPlate-Lunch.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6.png"/><Relationship Id="rId46" Type="http://schemas.openxmlformats.org/officeDocument/2006/relationships/image" Target="media/image30.jpeg"/><Relationship Id="rId59" Type="http://schemas.openxmlformats.org/officeDocument/2006/relationships/image" Target="media/image37.png"/><Relationship Id="rId67" Type="http://schemas.openxmlformats.org/officeDocument/2006/relationships/hyperlink" Target="http://www.choosemyplate.gov/" TargetMode="External"/><Relationship Id="rId20" Type="http://schemas.openxmlformats.org/officeDocument/2006/relationships/image" Target="media/image12.jpeg"/><Relationship Id="rId41" Type="http://schemas.openxmlformats.org/officeDocument/2006/relationships/image" Target="media/image27.jpeg"/><Relationship Id="rId54" Type="http://schemas.openxmlformats.org/officeDocument/2006/relationships/image" Target="media/image34.jpeg"/><Relationship Id="rId62" Type="http://schemas.openxmlformats.org/officeDocument/2006/relationships/image" Target="media/image39.jpeg"/><Relationship Id="rId70" Type="http://schemas.openxmlformats.org/officeDocument/2006/relationships/image" Target="media/image43.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98109-BF47-4919-A1AE-DCB89E89C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D6F87408.dotm</Template>
  <TotalTime>3</TotalTime>
  <Pages>61</Pages>
  <Words>8699</Words>
  <Characters>49590</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East Meadow</Company>
  <LinksUpToDate>false</LinksUpToDate>
  <CharactersWithSpaces>58173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Staton, Kerri  L</dc:creator>
  <cp:keywords/>
  <dc:description/>
  <cp:lastModifiedBy>Costagliola, Susan</cp:lastModifiedBy>
  <cp:revision>3</cp:revision>
  <dcterms:created xsi:type="dcterms:W3CDTF">2016-02-02T17:16:00Z</dcterms:created>
  <dcterms:modified xsi:type="dcterms:W3CDTF">2016-02-02T17:18:00Z</dcterms:modified>
</cp:coreProperties>
</file>