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  <w:r w:rsidRPr="00C5400A">
        <w:rPr>
          <w:b/>
        </w:rPr>
        <w:t>CURRICULUM AREA PROJECT</w:t>
      </w:r>
    </w:p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</w:p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  <w:r w:rsidRPr="00C5400A">
        <w:rPr>
          <w:b/>
        </w:rPr>
        <w:t>EAST MEADOW PUBLIC SCHOOLS</w:t>
      </w:r>
    </w:p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  <w:r w:rsidRPr="00C5400A">
        <w:rPr>
          <w:b/>
        </w:rPr>
        <w:t>East Meadow, New York</w:t>
      </w:r>
    </w:p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</w:p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  <w:r w:rsidRPr="00C5400A">
        <w:rPr>
          <w:b/>
        </w:rPr>
        <w:t>SUPPLEMENTING</w:t>
      </w:r>
      <w:r w:rsidR="00297010">
        <w:rPr>
          <w:b/>
        </w:rPr>
        <w:t xml:space="preserve"> </w:t>
      </w:r>
      <w:r w:rsidRPr="00C5400A">
        <w:rPr>
          <w:b/>
        </w:rPr>
        <w:t>THE KINDERGARTEN WONDERS READING PROGRAM</w:t>
      </w:r>
    </w:p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  <w:r w:rsidRPr="00C5400A">
        <w:rPr>
          <w:b/>
        </w:rPr>
        <w:t>Kindergarten</w:t>
      </w:r>
    </w:p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  <w:r w:rsidRPr="00C5400A">
        <w:rPr>
          <w:b/>
        </w:rPr>
        <w:t>2015-2016</w:t>
      </w:r>
    </w:p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</w:p>
    <w:p w:rsidR="00C5400A" w:rsidRPr="00C5400A" w:rsidRDefault="00C5400A" w:rsidP="00C5400A">
      <w:pPr>
        <w:widowControl/>
        <w:spacing w:after="200" w:line="276" w:lineRule="auto"/>
        <w:jc w:val="center"/>
        <w:rPr>
          <w:b/>
        </w:rPr>
      </w:pPr>
    </w:p>
    <w:p w:rsidR="00C5400A" w:rsidRPr="00C5400A" w:rsidRDefault="00C5400A" w:rsidP="00C5400A">
      <w:pPr>
        <w:widowControl/>
        <w:spacing w:after="200" w:line="276" w:lineRule="auto"/>
      </w:pPr>
      <w:r w:rsidRPr="00C5400A">
        <w:rPr>
          <w:b/>
        </w:rPr>
        <w:t xml:space="preserve">Project Facilitator: </w:t>
      </w:r>
      <w:r w:rsidRPr="00C5400A">
        <w:t>Patty Kelleher</w:t>
      </w:r>
    </w:p>
    <w:p w:rsidR="00C5400A" w:rsidRPr="00C5400A" w:rsidRDefault="00C5400A" w:rsidP="00C5400A">
      <w:pPr>
        <w:widowControl/>
        <w:spacing w:after="200" w:line="276" w:lineRule="auto"/>
      </w:pPr>
      <w:r w:rsidRPr="00C5400A">
        <w:rPr>
          <w:b/>
        </w:rPr>
        <w:t xml:space="preserve">Project Writers: </w:t>
      </w:r>
      <w:r w:rsidR="00297010">
        <w:t xml:space="preserve">Teresa </w:t>
      </w:r>
      <w:proofErr w:type="spellStart"/>
      <w:r w:rsidR="00297010">
        <w:t>McTig</w:t>
      </w:r>
      <w:r w:rsidRPr="00C5400A">
        <w:t>ue</w:t>
      </w:r>
      <w:proofErr w:type="spellEnd"/>
    </w:p>
    <w:p w:rsidR="00C5400A" w:rsidRPr="00C5400A" w:rsidRDefault="00C5400A" w:rsidP="00C5400A">
      <w:pPr>
        <w:widowControl/>
        <w:spacing w:after="200" w:line="276" w:lineRule="auto"/>
      </w:pPr>
      <w:r w:rsidRPr="00C5400A">
        <w:t xml:space="preserve">                              Stephanie Ramos</w:t>
      </w:r>
    </w:p>
    <w:p w:rsidR="00C5400A" w:rsidRPr="00C5400A" w:rsidRDefault="00C5400A" w:rsidP="00C5400A">
      <w:pPr>
        <w:widowControl/>
        <w:spacing w:after="200" w:line="276" w:lineRule="auto"/>
      </w:pPr>
      <w:r w:rsidRPr="00C5400A">
        <w:t xml:space="preserve">                              Marianne Berry</w:t>
      </w:r>
    </w:p>
    <w:p w:rsidR="00C5400A" w:rsidRPr="00C5400A" w:rsidRDefault="00C5400A" w:rsidP="00C5400A">
      <w:pPr>
        <w:widowControl/>
        <w:spacing w:after="200" w:line="276" w:lineRule="auto"/>
      </w:pPr>
      <w:r w:rsidRPr="00C5400A">
        <w:t xml:space="preserve">                              Anna </w:t>
      </w:r>
      <w:proofErr w:type="spellStart"/>
      <w:r w:rsidRPr="00C5400A">
        <w:t>Cangelosi</w:t>
      </w:r>
      <w:proofErr w:type="spellEnd"/>
    </w:p>
    <w:p w:rsidR="00C5400A" w:rsidRPr="00C5400A" w:rsidRDefault="00C5400A" w:rsidP="00C5400A">
      <w:pPr>
        <w:widowControl/>
        <w:spacing w:after="200" w:line="276" w:lineRule="auto"/>
      </w:pPr>
      <w:r w:rsidRPr="00C5400A">
        <w:t xml:space="preserve">                               </w:t>
      </w:r>
      <w:proofErr w:type="spellStart"/>
      <w:r w:rsidRPr="00C5400A">
        <w:t>ToniAnn</w:t>
      </w:r>
      <w:proofErr w:type="spellEnd"/>
      <w:r w:rsidRPr="00C5400A">
        <w:t xml:space="preserve"> </w:t>
      </w:r>
      <w:proofErr w:type="spellStart"/>
      <w:r w:rsidRPr="00C5400A">
        <w:t>Pelo</w:t>
      </w:r>
      <w:proofErr w:type="spellEnd"/>
    </w:p>
    <w:p w:rsidR="00C5400A" w:rsidRPr="00C5400A" w:rsidRDefault="00C5400A" w:rsidP="00C5400A">
      <w:pPr>
        <w:widowControl/>
        <w:spacing w:after="200" w:line="276" w:lineRule="auto"/>
      </w:pPr>
      <w:r w:rsidRPr="00C5400A">
        <w:t xml:space="preserve">                              Jeanette </w:t>
      </w:r>
      <w:proofErr w:type="spellStart"/>
      <w:r w:rsidRPr="00C5400A">
        <w:t>Iannelli</w:t>
      </w:r>
      <w:proofErr w:type="spellEnd"/>
    </w:p>
    <w:p w:rsidR="00C5400A" w:rsidRPr="00C5400A" w:rsidRDefault="00C5400A" w:rsidP="00C5400A">
      <w:pPr>
        <w:widowControl/>
        <w:spacing w:after="200" w:line="276" w:lineRule="auto"/>
      </w:pPr>
      <w:r w:rsidRPr="00C5400A">
        <w:t xml:space="preserve">                              Melody Schiller</w:t>
      </w:r>
    </w:p>
    <w:p w:rsidR="00C5400A" w:rsidRPr="00C5400A" w:rsidRDefault="00C5400A" w:rsidP="00C5400A">
      <w:pPr>
        <w:widowControl/>
        <w:spacing w:after="200" w:line="276" w:lineRule="auto"/>
      </w:pPr>
    </w:p>
    <w:p w:rsidR="00C5400A" w:rsidRPr="00C5400A" w:rsidRDefault="00C5400A" w:rsidP="00C5400A">
      <w:pPr>
        <w:widowControl/>
        <w:spacing w:after="200" w:line="276" w:lineRule="auto"/>
      </w:pPr>
      <w:r w:rsidRPr="00297010">
        <w:rPr>
          <w:b/>
        </w:rPr>
        <w:t>School</w:t>
      </w:r>
      <w:r w:rsidRPr="00C5400A">
        <w:t xml:space="preserve">: Barnum Woods </w:t>
      </w:r>
    </w:p>
    <w:p w:rsidR="00C5400A" w:rsidRPr="00C5400A" w:rsidRDefault="00C5400A" w:rsidP="00C5400A">
      <w:pPr>
        <w:widowControl/>
        <w:spacing w:after="200" w:line="276" w:lineRule="auto"/>
        <w:rPr>
          <w:b/>
        </w:rPr>
      </w:pPr>
      <w:r w:rsidRPr="00C5400A">
        <w:rPr>
          <w:b/>
        </w:rPr>
        <w:t>Superintendent of Schools:</w:t>
      </w:r>
      <w:r w:rsidR="00297010">
        <w:rPr>
          <w:b/>
        </w:rPr>
        <w:t xml:space="preserve"> </w:t>
      </w:r>
      <w:r w:rsidR="00297010" w:rsidRPr="00297010">
        <w:t>Leon Campo</w:t>
      </w:r>
    </w:p>
    <w:p w:rsidR="00C5400A" w:rsidRPr="00C5400A" w:rsidRDefault="00C5400A" w:rsidP="00C5400A">
      <w:pPr>
        <w:widowControl/>
        <w:spacing w:after="200" w:line="276" w:lineRule="auto"/>
      </w:pPr>
      <w:r w:rsidRPr="00C5400A">
        <w:rPr>
          <w:b/>
        </w:rPr>
        <w:t>Principal:</w:t>
      </w:r>
      <w:r w:rsidRPr="00C5400A">
        <w:t xml:space="preserve"> Gregory Bottari</w:t>
      </w:r>
    </w:p>
    <w:p w:rsidR="00C5400A" w:rsidRPr="00C5400A" w:rsidRDefault="00C5400A" w:rsidP="00C5400A">
      <w:pPr>
        <w:widowControl/>
        <w:spacing w:after="200" w:line="276" w:lineRule="auto"/>
      </w:pPr>
      <w:r w:rsidRPr="00C5400A">
        <w:rPr>
          <w:b/>
        </w:rPr>
        <w:t>Subject Area</w:t>
      </w:r>
      <w:r w:rsidRPr="00C5400A">
        <w:t>: Kindergarten Wonders Reading Program</w:t>
      </w:r>
    </w:p>
    <w:p w:rsidR="00C5400A" w:rsidRPr="00C5400A" w:rsidRDefault="00C5400A" w:rsidP="00C5400A">
      <w:pPr>
        <w:widowControl/>
        <w:spacing w:after="200" w:line="276" w:lineRule="auto"/>
      </w:pPr>
    </w:p>
    <w:p w:rsidR="00C5400A" w:rsidRDefault="00C5400A">
      <w:pPr>
        <w:widowControl/>
        <w:spacing w:after="200" w:line="276" w:lineRule="auto"/>
        <w:rPr>
          <w:b/>
        </w:rPr>
      </w:pPr>
      <w:r w:rsidRPr="00C5400A">
        <w:t xml:space="preserve">                             </w:t>
      </w:r>
    </w:p>
    <w:p w:rsidR="007626D9" w:rsidRPr="00C5400A" w:rsidRDefault="00C5400A" w:rsidP="00C5400A">
      <w:pPr>
        <w:widowControl/>
        <w:spacing w:after="200" w:line="276" w:lineRule="auto"/>
        <w:jc w:val="center"/>
      </w:pPr>
      <w:r w:rsidRPr="00C5400A">
        <w:rPr>
          <w:rFonts w:ascii="Times New Roman" w:hAnsi="Times New Roman" w:cs="Times New Roman"/>
          <w:sz w:val="24"/>
          <w:szCs w:val="24"/>
        </w:rPr>
        <w:lastRenderedPageBreak/>
        <w:t>TABLE OF CONTENTS</w:t>
      </w:r>
    </w:p>
    <w:p w:rsidR="00BF2E35" w:rsidRDefault="00BF2E35">
      <w:pPr>
        <w:widowControl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5400A" w:rsidRDefault="00C5400A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Abstract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:rsidR="00C5400A" w:rsidRDefault="00C5400A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Rationale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C5400A" w:rsidRDefault="00C5400A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Unit 1                                                                                                                                     </w:t>
      </w:r>
      <w:r w:rsidR="007F56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C5400A" w:rsidRDefault="00C5400A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Unit 1 Week 1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:rsidR="00780A6D" w:rsidRDefault="00780A6D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Unit 1 Week 2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780A6D" w:rsidRDefault="00780A6D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1 Week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780A6D" w:rsidRDefault="00780A6D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:rsidR="00780A6D" w:rsidRDefault="00780A6D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Unit 2 Week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36</w:t>
      </w:r>
    </w:p>
    <w:p w:rsidR="00780A6D" w:rsidRDefault="00780A6D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2 Week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46</w:t>
      </w:r>
    </w:p>
    <w:p w:rsidR="00780A6D" w:rsidRDefault="00780A6D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2 Week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56</w:t>
      </w:r>
    </w:p>
    <w:p w:rsidR="00780A6D" w:rsidRDefault="00780A6D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65</w:t>
      </w:r>
    </w:p>
    <w:p w:rsidR="00780A6D" w:rsidRDefault="00780A6D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Unit 3 Week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66</w:t>
      </w:r>
    </w:p>
    <w:p w:rsidR="00AC0F62" w:rsidRDefault="00780A6D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3 Week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2F16">
        <w:rPr>
          <w:rFonts w:ascii="Times New Roman" w:hAnsi="Times New Roman" w:cs="Times New Roman"/>
          <w:sz w:val="24"/>
          <w:szCs w:val="24"/>
        </w:rPr>
        <w:t>76</w:t>
      </w:r>
    </w:p>
    <w:p w:rsidR="00780A6D" w:rsidRDefault="00AC0F62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3 Week 3</w:t>
      </w:r>
      <w:r w:rsidR="00780A6D">
        <w:rPr>
          <w:rFonts w:ascii="Times New Roman" w:hAnsi="Times New Roman" w:cs="Times New Roman"/>
          <w:sz w:val="24"/>
          <w:szCs w:val="24"/>
        </w:rPr>
        <w:tab/>
      </w:r>
      <w:r w:rsidR="00780A6D">
        <w:rPr>
          <w:rFonts w:ascii="Times New Roman" w:hAnsi="Times New Roman" w:cs="Times New Roman"/>
          <w:sz w:val="24"/>
          <w:szCs w:val="24"/>
        </w:rPr>
        <w:tab/>
      </w:r>
      <w:r w:rsidR="00780A6D">
        <w:rPr>
          <w:rFonts w:ascii="Times New Roman" w:hAnsi="Times New Roman" w:cs="Times New Roman"/>
          <w:sz w:val="24"/>
          <w:szCs w:val="24"/>
        </w:rPr>
        <w:tab/>
      </w:r>
      <w:r w:rsidR="00780A6D">
        <w:rPr>
          <w:rFonts w:ascii="Times New Roman" w:hAnsi="Times New Roman" w:cs="Times New Roman"/>
          <w:sz w:val="24"/>
          <w:szCs w:val="24"/>
        </w:rPr>
        <w:tab/>
      </w:r>
      <w:r w:rsidR="00780A6D">
        <w:rPr>
          <w:rFonts w:ascii="Times New Roman" w:hAnsi="Times New Roman" w:cs="Times New Roman"/>
          <w:sz w:val="24"/>
          <w:szCs w:val="24"/>
        </w:rPr>
        <w:tab/>
      </w:r>
      <w:r w:rsidR="00780A6D">
        <w:rPr>
          <w:rFonts w:ascii="Times New Roman" w:hAnsi="Times New Roman" w:cs="Times New Roman"/>
          <w:sz w:val="24"/>
          <w:szCs w:val="24"/>
        </w:rPr>
        <w:tab/>
      </w:r>
      <w:r w:rsidR="00780A6D">
        <w:rPr>
          <w:rFonts w:ascii="Times New Roman" w:hAnsi="Times New Roman" w:cs="Times New Roman"/>
          <w:sz w:val="24"/>
          <w:szCs w:val="24"/>
        </w:rPr>
        <w:tab/>
      </w:r>
      <w:r w:rsidR="00780A6D">
        <w:rPr>
          <w:rFonts w:ascii="Times New Roman" w:hAnsi="Times New Roman" w:cs="Times New Roman"/>
          <w:sz w:val="24"/>
          <w:szCs w:val="24"/>
        </w:rPr>
        <w:tab/>
      </w:r>
      <w:r w:rsidR="00780A6D">
        <w:rPr>
          <w:rFonts w:ascii="Times New Roman" w:hAnsi="Times New Roman" w:cs="Times New Roman"/>
          <w:sz w:val="24"/>
          <w:szCs w:val="24"/>
        </w:rPr>
        <w:tab/>
      </w:r>
      <w:r w:rsidR="00780A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D7E18">
        <w:rPr>
          <w:rFonts w:ascii="Times New Roman" w:hAnsi="Times New Roman" w:cs="Times New Roman"/>
          <w:sz w:val="24"/>
          <w:szCs w:val="24"/>
        </w:rPr>
        <w:t>86</w:t>
      </w:r>
    </w:p>
    <w:p w:rsidR="00AC0F62" w:rsidRDefault="00AC0F62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Unit 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7E18">
        <w:rPr>
          <w:rFonts w:ascii="Times New Roman" w:hAnsi="Times New Roman" w:cs="Times New Roman"/>
          <w:sz w:val="24"/>
          <w:szCs w:val="24"/>
        </w:rPr>
        <w:t>96</w:t>
      </w:r>
    </w:p>
    <w:p w:rsidR="00AC0F62" w:rsidRDefault="00AC0F62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4 Week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7E18">
        <w:rPr>
          <w:rFonts w:ascii="Times New Roman" w:hAnsi="Times New Roman" w:cs="Times New Roman"/>
          <w:sz w:val="24"/>
          <w:szCs w:val="24"/>
        </w:rPr>
        <w:t>97</w:t>
      </w:r>
    </w:p>
    <w:p w:rsidR="00AC0F62" w:rsidRDefault="00AC0F62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4 Week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7E18">
        <w:rPr>
          <w:rFonts w:ascii="Times New Roman" w:hAnsi="Times New Roman" w:cs="Times New Roman"/>
          <w:sz w:val="24"/>
          <w:szCs w:val="24"/>
        </w:rPr>
        <w:t>107</w:t>
      </w:r>
    </w:p>
    <w:p w:rsidR="00AC0F62" w:rsidRDefault="00AC0F62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4 Week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7E18">
        <w:rPr>
          <w:rFonts w:ascii="Times New Roman" w:hAnsi="Times New Roman" w:cs="Times New Roman"/>
          <w:sz w:val="24"/>
          <w:szCs w:val="24"/>
        </w:rPr>
        <w:t>117</w:t>
      </w:r>
    </w:p>
    <w:p w:rsidR="00AC0F62" w:rsidRDefault="00AC0F62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7E18">
        <w:rPr>
          <w:rFonts w:ascii="Times New Roman" w:hAnsi="Times New Roman" w:cs="Times New Roman"/>
          <w:sz w:val="24"/>
          <w:szCs w:val="24"/>
        </w:rPr>
        <w:t>127</w:t>
      </w:r>
    </w:p>
    <w:p w:rsidR="00AC0F62" w:rsidRDefault="00AC0F62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5 Week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7E18">
        <w:rPr>
          <w:rFonts w:ascii="Times New Roman" w:hAnsi="Times New Roman" w:cs="Times New Roman"/>
          <w:sz w:val="24"/>
          <w:szCs w:val="24"/>
        </w:rPr>
        <w:t>128</w:t>
      </w:r>
    </w:p>
    <w:p w:rsidR="00AC0F62" w:rsidRDefault="00AC0F62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5 Week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7E18">
        <w:rPr>
          <w:rFonts w:ascii="Times New Roman" w:hAnsi="Times New Roman" w:cs="Times New Roman"/>
          <w:sz w:val="24"/>
          <w:szCs w:val="24"/>
        </w:rPr>
        <w:t>138</w:t>
      </w:r>
    </w:p>
    <w:p w:rsidR="00C33386" w:rsidRDefault="00AC0F62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5 Week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7E18">
        <w:rPr>
          <w:rFonts w:ascii="Times New Roman" w:hAnsi="Times New Roman" w:cs="Times New Roman"/>
          <w:sz w:val="24"/>
          <w:szCs w:val="24"/>
        </w:rPr>
        <w:t>148</w:t>
      </w:r>
    </w:p>
    <w:p w:rsidR="007626D9" w:rsidRPr="00FD3EEE" w:rsidRDefault="00C33386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D3EEE">
        <w:rPr>
          <w:rFonts w:ascii="Times New Roman" w:hAnsi="Times New Roman" w:cs="Times New Roman"/>
          <w:sz w:val="24"/>
          <w:szCs w:val="24"/>
        </w:rPr>
        <w:t>Bibliography</w:t>
      </w:r>
      <w:r w:rsidR="00FD3E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158</w:t>
      </w:r>
    </w:p>
    <w:p w:rsidR="007626D9" w:rsidRPr="007626D9" w:rsidRDefault="007626D9" w:rsidP="007626D9">
      <w:pPr>
        <w:widowControl/>
        <w:spacing w:after="200" w:line="48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626D9">
        <w:rPr>
          <w:rFonts w:ascii="Times New Roman" w:hAnsi="Times New Roman" w:cs="Times New Roman"/>
          <w:sz w:val="24"/>
          <w:szCs w:val="24"/>
          <w:u w:val="single"/>
        </w:rPr>
        <w:lastRenderedPageBreak/>
        <w:t>Abstract</w:t>
      </w:r>
    </w:p>
    <w:p w:rsidR="007626D9" w:rsidRPr="002B137A" w:rsidRDefault="007626D9" w:rsidP="007626D9">
      <w:pPr>
        <w:widowControl/>
        <w:spacing w:after="200" w:line="48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9154C" w:rsidRDefault="007626D9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 w:rsidRPr="002B137A">
        <w:rPr>
          <w:rFonts w:ascii="Times New Roman" w:hAnsi="Times New Roman" w:cs="Times New Roman"/>
          <w:sz w:val="24"/>
          <w:szCs w:val="24"/>
        </w:rPr>
        <w:t>This Curriculum Area Project</w:t>
      </w:r>
      <w:r w:rsidR="002B137A" w:rsidRPr="002B137A">
        <w:rPr>
          <w:rFonts w:ascii="Times New Roman" w:hAnsi="Times New Roman" w:cs="Times New Roman"/>
          <w:i/>
          <w:sz w:val="24"/>
          <w:szCs w:val="24"/>
        </w:rPr>
        <w:t xml:space="preserve">, Supplementing </w:t>
      </w:r>
      <w:r w:rsidR="002B137A">
        <w:rPr>
          <w:rFonts w:ascii="Times New Roman" w:hAnsi="Times New Roman" w:cs="Times New Roman"/>
          <w:i/>
          <w:sz w:val="24"/>
          <w:szCs w:val="24"/>
        </w:rPr>
        <w:t>t</w:t>
      </w:r>
      <w:r w:rsidR="002B137A" w:rsidRPr="002B137A">
        <w:rPr>
          <w:rFonts w:ascii="Times New Roman" w:hAnsi="Times New Roman" w:cs="Times New Roman"/>
          <w:i/>
          <w:sz w:val="24"/>
          <w:szCs w:val="24"/>
        </w:rPr>
        <w:t>he Kindergarten Wonders Reading Program</w:t>
      </w:r>
      <w:r w:rsidR="002B137A">
        <w:rPr>
          <w:rFonts w:ascii="Times New Roman" w:hAnsi="Times New Roman" w:cs="Times New Roman"/>
          <w:sz w:val="24"/>
          <w:szCs w:val="24"/>
        </w:rPr>
        <w:t>,</w:t>
      </w:r>
      <w:r w:rsidRPr="007626D9">
        <w:rPr>
          <w:rFonts w:ascii="Times New Roman" w:hAnsi="Times New Roman" w:cs="Times New Roman"/>
          <w:sz w:val="24"/>
          <w:szCs w:val="24"/>
        </w:rPr>
        <w:t xml:space="preserve"> is a supplemental curriculum to be</w:t>
      </w:r>
      <w:r w:rsidR="002B137A">
        <w:rPr>
          <w:rFonts w:ascii="Times New Roman" w:hAnsi="Times New Roman" w:cs="Times New Roman"/>
          <w:sz w:val="24"/>
          <w:szCs w:val="24"/>
        </w:rPr>
        <w:t xml:space="preserve"> used alongside the</w:t>
      </w:r>
      <w:r w:rsidRPr="007626D9">
        <w:rPr>
          <w:rFonts w:ascii="Times New Roman" w:hAnsi="Times New Roman" w:cs="Times New Roman"/>
          <w:sz w:val="24"/>
          <w:szCs w:val="24"/>
        </w:rPr>
        <w:t xml:space="preserve"> Wonders program </w:t>
      </w:r>
      <w:r w:rsidR="002B137A">
        <w:rPr>
          <w:rFonts w:ascii="Times New Roman" w:hAnsi="Times New Roman" w:cs="Times New Roman"/>
          <w:sz w:val="24"/>
          <w:szCs w:val="24"/>
        </w:rPr>
        <w:t xml:space="preserve">presently </w:t>
      </w:r>
      <w:r w:rsidRPr="007626D9">
        <w:rPr>
          <w:rFonts w:ascii="Times New Roman" w:hAnsi="Times New Roman" w:cs="Times New Roman"/>
          <w:sz w:val="24"/>
          <w:szCs w:val="24"/>
        </w:rPr>
        <w:t xml:space="preserve">used in the regular </w:t>
      </w:r>
      <w:r w:rsidR="002B137A">
        <w:rPr>
          <w:rFonts w:ascii="Times New Roman" w:hAnsi="Times New Roman" w:cs="Times New Roman"/>
          <w:sz w:val="24"/>
          <w:szCs w:val="24"/>
        </w:rPr>
        <w:t xml:space="preserve">kindergarten </w:t>
      </w:r>
      <w:r w:rsidRPr="007626D9">
        <w:rPr>
          <w:rFonts w:ascii="Times New Roman" w:hAnsi="Times New Roman" w:cs="Times New Roman"/>
          <w:sz w:val="24"/>
          <w:szCs w:val="24"/>
        </w:rPr>
        <w:t>classroom. This supplemental curriculum</w:t>
      </w:r>
      <w:r w:rsidR="002B137A">
        <w:rPr>
          <w:rFonts w:ascii="Times New Roman" w:hAnsi="Times New Roman" w:cs="Times New Roman"/>
          <w:sz w:val="24"/>
          <w:szCs w:val="24"/>
        </w:rPr>
        <w:t xml:space="preserve">, focusing on Units 1-5, </w:t>
      </w:r>
      <w:r w:rsidRPr="007626D9">
        <w:rPr>
          <w:rFonts w:ascii="Times New Roman" w:hAnsi="Times New Roman" w:cs="Times New Roman"/>
          <w:sz w:val="24"/>
          <w:szCs w:val="24"/>
        </w:rPr>
        <w:t>will deepen diverse student understanding of g</w:t>
      </w:r>
      <w:r w:rsidR="002B137A">
        <w:rPr>
          <w:rFonts w:ascii="Times New Roman" w:hAnsi="Times New Roman" w:cs="Times New Roman"/>
          <w:sz w:val="24"/>
          <w:szCs w:val="24"/>
        </w:rPr>
        <w:t xml:space="preserve">rade level content and help students </w:t>
      </w:r>
      <w:r w:rsidRPr="007626D9">
        <w:rPr>
          <w:rFonts w:ascii="Times New Roman" w:hAnsi="Times New Roman" w:cs="Times New Roman"/>
          <w:sz w:val="24"/>
          <w:szCs w:val="24"/>
        </w:rPr>
        <w:t>master kindergarten standards.</w:t>
      </w:r>
      <w:r w:rsidR="007006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26D9" w:rsidRPr="007626D9" w:rsidRDefault="0099154C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Activities in this project are included to</w:t>
      </w:r>
      <w:r w:rsidR="00700673">
        <w:rPr>
          <w:rFonts w:ascii="Times New Roman" w:hAnsi="Times New Roman" w:cs="Times New Roman"/>
          <w:sz w:val="24"/>
          <w:szCs w:val="24"/>
        </w:rPr>
        <w:t xml:space="preserve"> enrich and r</w:t>
      </w:r>
      <w:r w:rsidR="002B137A">
        <w:rPr>
          <w:rFonts w:ascii="Times New Roman" w:hAnsi="Times New Roman" w:cs="Times New Roman"/>
          <w:sz w:val="24"/>
          <w:szCs w:val="24"/>
        </w:rPr>
        <w:t>einforce the classroom Wonders r</w:t>
      </w:r>
      <w:r w:rsidR="00700673">
        <w:rPr>
          <w:rFonts w:ascii="Times New Roman" w:hAnsi="Times New Roman" w:cs="Times New Roman"/>
          <w:sz w:val="24"/>
          <w:szCs w:val="24"/>
        </w:rPr>
        <w:t>eading program.</w:t>
      </w:r>
      <w:r w:rsidR="002B137A">
        <w:rPr>
          <w:rFonts w:ascii="Times New Roman" w:hAnsi="Times New Roman" w:cs="Times New Roman"/>
          <w:sz w:val="24"/>
          <w:szCs w:val="24"/>
        </w:rPr>
        <w:t xml:space="preserve"> These activities will require student response in the form of reading, writing, speaking, listening and artistic expression.</w:t>
      </w:r>
    </w:p>
    <w:p w:rsidR="007626D9" w:rsidRPr="007626D9" w:rsidRDefault="007626D9">
      <w:pPr>
        <w:widowControl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626D9">
        <w:rPr>
          <w:rFonts w:ascii="Times New Roman" w:hAnsi="Times New Roman" w:cs="Times New Roman"/>
          <w:sz w:val="24"/>
          <w:szCs w:val="24"/>
        </w:rPr>
        <w:br w:type="page"/>
      </w:r>
    </w:p>
    <w:p w:rsidR="007626D9" w:rsidRPr="007626D9" w:rsidRDefault="007626D9" w:rsidP="007626D9">
      <w:pPr>
        <w:widowControl/>
        <w:spacing w:after="200" w:line="48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626D9">
        <w:rPr>
          <w:rFonts w:ascii="Times New Roman" w:hAnsi="Times New Roman" w:cs="Times New Roman"/>
          <w:sz w:val="24"/>
          <w:szCs w:val="24"/>
          <w:u w:val="single"/>
        </w:rPr>
        <w:lastRenderedPageBreak/>
        <w:t>Rationale</w:t>
      </w:r>
    </w:p>
    <w:p w:rsidR="007626D9" w:rsidRDefault="007626D9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 w:rsidRPr="007626D9">
        <w:rPr>
          <w:rFonts w:ascii="Times New Roman" w:hAnsi="Times New Roman" w:cs="Times New Roman"/>
          <w:sz w:val="24"/>
          <w:szCs w:val="24"/>
        </w:rPr>
        <w:t xml:space="preserve">The Wonders </w:t>
      </w:r>
      <w:r w:rsidR="00377447">
        <w:rPr>
          <w:rFonts w:ascii="Times New Roman" w:hAnsi="Times New Roman" w:cs="Times New Roman"/>
          <w:sz w:val="24"/>
          <w:szCs w:val="24"/>
        </w:rPr>
        <w:t xml:space="preserve">reading </w:t>
      </w:r>
      <w:r w:rsidRPr="007626D9">
        <w:rPr>
          <w:rFonts w:ascii="Times New Roman" w:hAnsi="Times New Roman" w:cs="Times New Roman"/>
          <w:sz w:val="24"/>
          <w:szCs w:val="24"/>
        </w:rPr>
        <w:t>program is based on Common Core Standards</w:t>
      </w:r>
      <w:r w:rsidR="00377447">
        <w:rPr>
          <w:rFonts w:ascii="Times New Roman" w:hAnsi="Times New Roman" w:cs="Times New Roman"/>
          <w:sz w:val="24"/>
          <w:szCs w:val="24"/>
        </w:rPr>
        <w:t>. All</w:t>
      </w:r>
      <w:r w:rsidRPr="007626D9">
        <w:rPr>
          <w:rFonts w:ascii="Times New Roman" w:hAnsi="Times New Roman" w:cs="Times New Roman"/>
          <w:sz w:val="24"/>
          <w:szCs w:val="24"/>
        </w:rPr>
        <w:t xml:space="preserve"> supplemental activities </w:t>
      </w:r>
      <w:r w:rsidR="00700673">
        <w:rPr>
          <w:rFonts w:ascii="Times New Roman" w:hAnsi="Times New Roman" w:cs="Times New Roman"/>
          <w:sz w:val="24"/>
          <w:szCs w:val="24"/>
        </w:rPr>
        <w:t xml:space="preserve">included within this Curriculum Area Project were </w:t>
      </w:r>
      <w:r w:rsidRPr="007626D9">
        <w:rPr>
          <w:rFonts w:ascii="Times New Roman" w:hAnsi="Times New Roman" w:cs="Times New Roman"/>
          <w:sz w:val="24"/>
          <w:szCs w:val="24"/>
        </w:rPr>
        <w:t>created to reinforce those standards and the diverse learners within the classroom.</w:t>
      </w:r>
      <w:r w:rsidR="00700673">
        <w:rPr>
          <w:rFonts w:ascii="Times New Roman" w:hAnsi="Times New Roman" w:cs="Times New Roman"/>
          <w:sz w:val="24"/>
          <w:szCs w:val="24"/>
        </w:rPr>
        <w:t xml:space="preserve">  In order to best differentiate instruction and strengthen all students’ academic skills, this unit consists of relevant and rigorous activities </w:t>
      </w:r>
      <w:r w:rsidR="00377447">
        <w:rPr>
          <w:rFonts w:ascii="Times New Roman" w:hAnsi="Times New Roman" w:cs="Times New Roman"/>
          <w:sz w:val="24"/>
          <w:szCs w:val="24"/>
        </w:rPr>
        <w:t xml:space="preserve">that </w:t>
      </w:r>
      <w:r w:rsidR="00700673">
        <w:rPr>
          <w:rFonts w:ascii="Times New Roman" w:hAnsi="Times New Roman" w:cs="Times New Roman"/>
          <w:sz w:val="24"/>
          <w:szCs w:val="24"/>
        </w:rPr>
        <w:t>will help students master Common Core Learning Standards addressed within the Wonders Program.</w:t>
      </w:r>
      <w:r w:rsidR="00232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Default="00297010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297010" w:rsidRPr="007626D9" w:rsidRDefault="009D3DE7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margin-left:15.5pt;margin-top:-25.75pt;width:454pt;height:94pt;z-index:251971584;mso-wrap-distance-left:2.88pt;mso-wrap-distance-top:2.88pt;mso-wrap-distance-right:2.88pt;mso-wrap-distance-bottom:2.88pt;mso-position-horizontal-relative:text;mso-position-vertical-relative:text" fillcolor="#fde9d9" strokecolor="#f79646" strokeweight="2.42pt" o:cliptowrap="t">
            <v:fill r:id="rId9" o:title="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a5a5a" opacity=".5" offset="1pt,3pt" offset2="-2pt,2pt"/>
            <v:textpath style="font-family:&quot;Jokerman&quot;;font-size:40pt;font-weight:bold;v-text-kern:t" trim="t" fitpath="t" string="Wonders Unit 1"/>
          </v:shape>
        </w:pict>
      </w:r>
      <w:r w:rsidR="0029701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970560" behindDoc="1" locked="0" layoutInCell="1" allowOverlap="1" wp14:anchorId="721A9672" wp14:editId="010A980B">
            <wp:simplePos x="0" y="0"/>
            <wp:positionH relativeFrom="column">
              <wp:posOffset>-104140</wp:posOffset>
            </wp:positionH>
            <wp:positionV relativeFrom="paragraph">
              <wp:posOffset>-495300</wp:posOffset>
            </wp:positionV>
            <wp:extent cx="6323330" cy="5591175"/>
            <wp:effectExtent l="57150" t="57150" r="134620" b="142875"/>
            <wp:wrapNone/>
            <wp:docPr id="533" name="Picture 533" descr="iStock_000043658976Large-kids-readin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tock_000043658976Large-kids-reading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559117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6D9" w:rsidRPr="007626D9" w:rsidRDefault="007626D9" w:rsidP="007626D9">
      <w:pPr>
        <w:widowControl/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p w:rsidR="00EE7C9E" w:rsidRDefault="00EE7C9E" w:rsidP="00EE7C9E">
      <w:pPr>
        <w:spacing w:before="15"/>
        <w:jc w:val="center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Default="0029701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97010" w:rsidRPr="00297010" w:rsidRDefault="00297010" w:rsidP="00297010">
      <w:pPr>
        <w:spacing w:after="120" w:line="285" w:lineRule="auto"/>
        <w:jc w:val="center"/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:u w:val="single"/>
          <w14:cntxtAlts/>
        </w:rPr>
      </w:pPr>
      <w:r w:rsidRPr="00297010"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:u w:val="single"/>
          <w14:cntxtAlts/>
        </w:rPr>
        <w:t>Take a New Step</w:t>
      </w:r>
    </w:p>
    <w:p w:rsidR="00297010" w:rsidRPr="00297010" w:rsidRDefault="00297010" w:rsidP="00297010">
      <w:pPr>
        <w:spacing w:after="120" w:line="285" w:lineRule="auto"/>
        <w:jc w:val="center"/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14:cntxtAlts/>
        </w:rPr>
      </w:pPr>
      <w:r w:rsidRPr="00297010"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14:cntxtAlts/>
        </w:rPr>
        <w:t> </w:t>
      </w:r>
    </w:p>
    <w:p w:rsidR="00297010" w:rsidRPr="00297010" w:rsidRDefault="00297010" w:rsidP="00297010">
      <w:pPr>
        <w:widowControl/>
        <w:numPr>
          <w:ilvl w:val="0"/>
          <w:numId w:val="15"/>
        </w:numPr>
        <w:spacing w:after="120" w:line="285" w:lineRule="auto"/>
        <w:contextualSpacing/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14:cntxtAlts/>
        </w:rPr>
      </w:pPr>
      <w:r w:rsidRPr="00297010"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14:cntxtAlts/>
        </w:rPr>
        <w:t>Make New Friends</w:t>
      </w:r>
    </w:p>
    <w:p w:rsidR="00297010" w:rsidRPr="00297010" w:rsidRDefault="00297010" w:rsidP="00297010">
      <w:pPr>
        <w:widowControl/>
        <w:numPr>
          <w:ilvl w:val="0"/>
          <w:numId w:val="15"/>
        </w:numPr>
        <w:spacing w:after="120" w:line="285" w:lineRule="auto"/>
        <w:contextualSpacing/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14:cntxtAlts/>
        </w:rPr>
      </w:pPr>
      <w:r w:rsidRPr="00297010"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14:cntxtAlts/>
        </w:rPr>
        <w:t>Get Up and Go!</w:t>
      </w:r>
    </w:p>
    <w:p w:rsidR="00297010" w:rsidRPr="00297010" w:rsidRDefault="00297010" w:rsidP="00297010">
      <w:pPr>
        <w:widowControl/>
        <w:numPr>
          <w:ilvl w:val="0"/>
          <w:numId w:val="15"/>
        </w:numPr>
        <w:spacing w:after="120" w:line="285" w:lineRule="auto"/>
        <w:contextualSpacing/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14:cntxtAlts/>
        </w:rPr>
      </w:pPr>
      <w:r w:rsidRPr="00297010">
        <w:rPr>
          <w:rFonts w:ascii="Hobo Std" w:eastAsia="Times New Roman" w:hAnsi="Hobo Std" w:cs="Times New Roman"/>
          <w:b/>
          <w:bCs/>
          <w:color w:val="000000"/>
          <w:kern w:val="28"/>
          <w:sz w:val="52"/>
          <w:szCs w:val="52"/>
          <w14:cntxtAlts/>
        </w:rPr>
        <w:t>Use Your Senses</w:t>
      </w:r>
    </w:p>
    <w:p w:rsidR="00D07E30" w:rsidRDefault="00D07E3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D07E30" w:rsidRDefault="00D07E30" w:rsidP="00EE7C9E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EE7C9E" w:rsidRPr="006A6DC0" w:rsidRDefault="00EE7C9E" w:rsidP="00EE7C9E">
      <w:pPr>
        <w:spacing w:before="15"/>
        <w:ind w:left="2745"/>
        <w:rPr>
          <w:rFonts w:ascii="Times New Roman" w:eastAsia="Calibri" w:hAnsi="Times New Roman" w:cs="Times New Roman"/>
          <w:b/>
          <w:sz w:val="24"/>
          <w:szCs w:val="24"/>
        </w:rPr>
      </w:pPr>
      <w:r w:rsidRPr="006A6DC0">
        <w:rPr>
          <w:rFonts w:ascii="Times New Roman" w:hAnsi="Times New Roman" w:cs="Times New Roman"/>
          <w:b/>
          <w:sz w:val="24"/>
          <w:szCs w:val="24"/>
          <w:u w:val="thick" w:color="000000"/>
        </w:rPr>
        <w:t>Wonders Unit 1 Week 1</w:t>
      </w:r>
    </w:p>
    <w:p w:rsidR="00EE7C9E" w:rsidRDefault="00EE7C9E" w:rsidP="00EE7C9E">
      <w:pPr>
        <w:spacing w:before="199"/>
        <w:rPr>
          <w:rFonts w:ascii="Times New Roman" w:hAnsi="Times New Roman" w:cs="Times New Roman"/>
          <w:sz w:val="24"/>
          <w:szCs w:val="24"/>
        </w:rPr>
      </w:pPr>
      <w:r w:rsidRPr="004B6D8D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6A6DC0">
        <w:rPr>
          <w:rFonts w:ascii="Times New Roman" w:hAnsi="Times New Roman" w:cs="Times New Roman"/>
          <w:sz w:val="24"/>
          <w:szCs w:val="24"/>
        </w:rPr>
        <w:t xml:space="preserve"> How can we get along with new</w:t>
      </w:r>
      <w:r w:rsidRPr="006A6DC0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z w:val="24"/>
          <w:szCs w:val="24"/>
        </w:rPr>
        <w:t>friends?</w:t>
      </w:r>
    </w:p>
    <w:p w:rsidR="00EE7C9E" w:rsidRDefault="00EE7C9E" w:rsidP="00EE7C9E">
      <w:pPr>
        <w:rPr>
          <w:rFonts w:ascii="Times New Roman" w:hAnsi="Times New Roman" w:cs="Times New Roman"/>
          <w:b/>
          <w:sz w:val="24"/>
          <w:szCs w:val="24"/>
        </w:rPr>
      </w:pPr>
    </w:p>
    <w:p w:rsidR="00EE7C9E" w:rsidRDefault="00EE7C9E" w:rsidP="00EE7C9E">
      <w:pPr>
        <w:rPr>
          <w:rFonts w:ascii="Times New Roman" w:hAnsi="Times New Roman" w:cs="Times New Roman"/>
          <w:sz w:val="24"/>
          <w:szCs w:val="24"/>
        </w:rPr>
      </w:pPr>
      <w:r w:rsidRPr="004B6D8D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pacing w:val="-4"/>
          <w:sz w:val="24"/>
          <w:szCs w:val="24"/>
        </w:rPr>
        <w:t xml:space="preserve">Make </w:t>
      </w:r>
      <w:r w:rsidRPr="006A6DC0">
        <w:rPr>
          <w:rFonts w:ascii="Times New Roman" w:hAnsi="Times New Roman" w:cs="Times New Roman"/>
          <w:sz w:val="24"/>
          <w:szCs w:val="24"/>
        </w:rPr>
        <w:t>New</w:t>
      </w:r>
      <w:r w:rsidRPr="006A6DC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z w:val="24"/>
          <w:szCs w:val="24"/>
        </w:rPr>
        <w:t>Friends</w:t>
      </w:r>
    </w:p>
    <w:p w:rsidR="00EE7C9E" w:rsidRPr="004B6D8D" w:rsidRDefault="00EE7C9E" w:rsidP="00EE7C9E">
      <w:pPr>
        <w:rPr>
          <w:rFonts w:ascii="Times New Roman" w:eastAsia="Calibri" w:hAnsi="Times New Roman" w:cs="Times New Roman"/>
          <w:sz w:val="24"/>
          <w:szCs w:val="24"/>
        </w:rPr>
      </w:pPr>
    </w:p>
    <w:p w:rsidR="00EE7C9E" w:rsidRDefault="00EE7C9E" w:rsidP="00EE7C9E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4B6D8D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Pr="000B1CE4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What </w:t>
      </w:r>
      <w:proofErr w:type="gramStart"/>
      <w:r w:rsidRPr="000B1CE4">
        <w:rPr>
          <w:rFonts w:ascii="Times New Roman" w:eastAsia="Calibri" w:hAnsi="Times New Roman" w:cs="Times New Roman"/>
          <w:i/>
          <w:sz w:val="24"/>
          <w:szCs w:val="24"/>
          <w:u w:val="single"/>
        </w:rPr>
        <w:t>About</w:t>
      </w:r>
      <w:proofErr w:type="gramEnd"/>
      <w:r w:rsidRPr="000B1CE4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Bear?</w:t>
      </w:r>
      <w:r w:rsidRPr="004B6D8D">
        <w:rPr>
          <w:rFonts w:ascii="Times New Roman" w:eastAsia="Calibri" w:hAnsi="Times New Roman" w:cs="Times New Roman"/>
          <w:i/>
          <w:spacing w:val="45"/>
          <w:sz w:val="24"/>
          <w:szCs w:val="24"/>
        </w:rPr>
        <w:t xml:space="preserve"> </w:t>
      </w:r>
      <w:r w:rsidRPr="000B1CE4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(</w:t>
      </w:r>
      <w:proofErr w:type="gramStart"/>
      <w:r w:rsidRPr="006A6DC0">
        <w:rPr>
          <w:rFonts w:ascii="Times New Roman" w:eastAsia="Calibri" w:hAnsi="Times New Roman" w:cs="Times New Roman"/>
          <w:spacing w:val="-3"/>
          <w:sz w:val="24"/>
          <w:szCs w:val="24"/>
        </w:rPr>
        <w:t>fantasy</w:t>
      </w:r>
      <w:proofErr w:type="gramEnd"/>
      <w:r w:rsidRPr="006A6DC0"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;   </w:t>
      </w:r>
      <w:r w:rsidRPr="00884BDD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How To Be a Friend?</w:t>
      </w:r>
      <w:r w:rsidRPr="00884BDD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3"/>
          <w:sz w:val="24"/>
          <w:szCs w:val="24"/>
        </w:rPr>
        <w:t>( informational</w:t>
      </w:r>
      <w:proofErr w:type="gramEnd"/>
      <w:r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</w:p>
    <w:p w:rsidR="00EE7C9E" w:rsidRDefault="00EE7C9E" w:rsidP="00EE7C9E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RL.K.1;   </w:t>
      </w:r>
      <w:r w:rsidRPr="006A6DC0">
        <w:rPr>
          <w:rFonts w:ascii="Times New Roman" w:eastAsia="Calibri" w:hAnsi="Times New Roman" w:cs="Times New Roman"/>
          <w:i/>
          <w:sz w:val="24"/>
          <w:szCs w:val="24"/>
        </w:rPr>
        <w:t>RL</w:t>
      </w:r>
      <w:r w:rsidR="001C1F1F">
        <w:rPr>
          <w:rFonts w:ascii="Times New Roman" w:eastAsia="Calibri" w:hAnsi="Times New Roman" w:cs="Times New Roman"/>
          <w:i/>
          <w:sz w:val="24"/>
          <w:szCs w:val="24"/>
        </w:rPr>
        <w:t xml:space="preserve"> K.9; </w:t>
      </w:r>
      <w:r>
        <w:rPr>
          <w:rFonts w:ascii="Times New Roman" w:eastAsia="Calibri" w:hAnsi="Times New Roman" w:cs="Times New Roman"/>
          <w:i/>
          <w:sz w:val="24"/>
          <w:szCs w:val="24"/>
        </w:rPr>
        <w:t>RI.K.7</w:t>
      </w:r>
    </w:p>
    <w:p w:rsidR="00700673" w:rsidRDefault="00700673" w:rsidP="00700673">
      <w:pPr>
        <w:tabs>
          <w:tab w:val="left" w:pos="3569"/>
          <w:tab w:val="left" w:pos="5143"/>
        </w:tabs>
        <w:rPr>
          <w:rFonts w:ascii="Times New Roman" w:eastAsia="Calibri" w:hAnsi="Times New Roman" w:cs="Times New Roman"/>
          <w:i/>
          <w:sz w:val="24"/>
          <w:szCs w:val="24"/>
        </w:rPr>
      </w:pPr>
    </w:p>
    <w:p w:rsidR="00700673" w:rsidRDefault="00700673" w:rsidP="00700673">
      <w:pPr>
        <w:tabs>
          <w:tab w:val="left" w:pos="3569"/>
          <w:tab w:val="left" w:pos="5143"/>
        </w:tabs>
        <w:rPr>
          <w:rFonts w:ascii="Times New Roman" w:eastAsia="Calibri" w:hAnsi="Times New Roman" w:cs="Times New Roman"/>
          <w:i/>
          <w:sz w:val="24"/>
          <w:szCs w:val="24"/>
        </w:rPr>
      </w:pPr>
    </w:p>
    <w:p w:rsidR="00700673" w:rsidRDefault="00700673" w:rsidP="00700673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Independent Writing: </w:t>
      </w:r>
      <w:r w:rsidRPr="007521D0">
        <w:rPr>
          <w:rFonts w:ascii="Times New Roman" w:hAnsi="Times New Roman" w:cs="Times New Roman"/>
          <w:sz w:val="24"/>
          <w:szCs w:val="24"/>
        </w:rPr>
        <w:t>Personal Narrative</w:t>
      </w:r>
    </w:p>
    <w:p w:rsidR="00700673" w:rsidRPr="007521D0" w:rsidRDefault="00700673" w:rsidP="00700673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7521D0">
        <w:rPr>
          <w:rFonts w:ascii="Times New Roman" w:hAnsi="Times New Roman" w:cs="Times New Roman"/>
          <w:i/>
          <w:sz w:val="24"/>
          <w:szCs w:val="24"/>
        </w:rPr>
        <w:t>W.K.2</w:t>
      </w:r>
    </w:p>
    <w:p w:rsidR="00EE7C9E" w:rsidRPr="00700673" w:rsidRDefault="00700673" w:rsidP="00700673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6A6DC0">
        <w:rPr>
          <w:rFonts w:ascii="Times New Roman" w:hAnsi="Times New Roman" w:cs="Times New Roman"/>
          <w:sz w:val="24"/>
          <w:szCs w:val="24"/>
        </w:rPr>
        <w:tab/>
      </w:r>
    </w:p>
    <w:p w:rsidR="00EE7C9E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Poem</w:t>
      </w:r>
      <w:r w:rsidR="0070067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and Poetry Response</w:t>
      </w:r>
      <w:r w:rsidR="00700673" w:rsidRPr="004B6D8D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  <w:r w:rsidRPr="004B6D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1"/>
          <w:sz w:val="24"/>
          <w:szCs w:val="24"/>
        </w:rPr>
        <w:t>Make New Friends b</w:t>
      </w:r>
      <w:r w:rsidRPr="006A6DC0">
        <w:rPr>
          <w:rFonts w:ascii="Times New Roman" w:hAnsi="Times New Roman" w:cs="Times New Roman"/>
          <w:i/>
          <w:spacing w:val="-1"/>
          <w:sz w:val="24"/>
          <w:szCs w:val="24"/>
        </w:rPr>
        <w:t>ut Keep the Old Ones</w:t>
      </w:r>
    </w:p>
    <w:p w:rsidR="00EE7C9E" w:rsidRPr="006A6DC0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6A6DC0">
        <w:rPr>
          <w:rFonts w:ascii="Times New Roman" w:hAnsi="Times New Roman" w:cs="Times New Roman"/>
          <w:i/>
          <w:spacing w:val="-1"/>
          <w:sz w:val="24"/>
          <w:szCs w:val="24"/>
        </w:rPr>
        <w:t>SL.K.2</w:t>
      </w:r>
    </w:p>
    <w:p w:rsidR="00EE7C9E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EE7C9E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pacing w:val="-1"/>
          <w:sz w:val="24"/>
          <w:szCs w:val="24"/>
        </w:rPr>
        <w:t xml:space="preserve">  friend   </w:t>
      </w:r>
      <w:r w:rsidRPr="006A6DC0">
        <w:rPr>
          <w:rFonts w:ascii="Times New Roman" w:hAnsi="Times New Roman" w:cs="Times New Roman"/>
          <w:spacing w:val="-2"/>
          <w:sz w:val="24"/>
          <w:szCs w:val="24"/>
        </w:rPr>
        <w:t xml:space="preserve"> problem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   grasped     escape      rescue</w:t>
      </w:r>
    </w:p>
    <w:p w:rsidR="00EE7C9E" w:rsidRPr="004B6D8D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4B6D8D">
        <w:rPr>
          <w:rFonts w:ascii="Times New Roman" w:hAnsi="Times New Roman" w:cs="Times New Roman"/>
          <w:i/>
          <w:spacing w:val="-2"/>
          <w:sz w:val="24"/>
          <w:szCs w:val="24"/>
        </w:rPr>
        <w:t>L.K.5c</w:t>
      </w:r>
      <w:r w:rsidRPr="004B6D8D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EE7C9E" w:rsidRDefault="00EE7C9E" w:rsidP="00EE7C9E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EE7C9E" w:rsidRDefault="00097A9B" w:rsidP="00EE7C9E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High-</w:t>
      </w:r>
      <w:r w:rsidR="00EE7C9E" w:rsidRPr="004B6D8D">
        <w:rPr>
          <w:rFonts w:ascii="Times New Roman" w:hAnsi="Times New Roman" w:cs="Times New Roman"/>
          <w:b/>
          <w:sz w:val="24"/>
          <w:szCs w:val="24"/>
        </w:rPr>
        <w:t>Frequency</w:t>
      </w:r>
      <w:r w:rsidR="00EE7C9E" w:rsidRPr="004B6D8D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270644">
        <w:rPr>
          <w:rFonts w:ascii="Times New Roman" w:hAnsi="Times New Roman" w:cs="Times New Roman"/>
          <w:b/>
          <w:sz w:val="24"/>
          <w:szCs w:val="24"/>
        </w:rPr>
        <w:t>Words:</w:t>
      </w:r>
    </w:p>
    <w:p w:rsidR="00EE7C9E" w:rsidRPr="004B6D8D" w:rsidRDefault="00EE7C9E" w:rsidP="00EE7C9E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4B6D8D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884BDD" w:rsidRDefault="00270644" w:rsidP="0027064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Wonders Unit 1 Week 1 high</w:t>
      </w:r>
      <w:r w:rsidR="00097A9B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frequency</w:t>
      </w:r>
      <w:r w:rsidR="00097A9B">
        <w:rPr>
          <w:rFonts w:ascii="Times New Roman" w:eastAsia="Calibri" w:hAnsi="Times New Roman" w:cs="Times New Roman"/>
          <w:sz w:val="24"/>
          <w:szCs w:val="24"/>
        </w:rPr>
        <w:t xml:space="preserve"> word</w:t>
      </w:r>
      <w:r>
        <w:rPr>
          <w:rFonts w:ascii="Times New Roman" w:eastAsia="Calibri" w:hAnsi="Times New Roman" w:cs="Times New Roman"/>
          <w:sz w:val="24"/>
          <w:szCs w:val="24"/>
        </w:rPr>
        <w:t>: the</w:t>
      </w:r>
    </w:p>
    <w:p w:rsidR="00884BDD" w:rsidRDefault="00884BDD" w:rsidP="00270644">
      <w:pPr>
        <w:rPr>
          <w:rFonts w:ascii="Times New Roman" w:eastAsia="Calibri" w:hAnsi="Times New Roman" w:cs="Times New Roman"/>
          <w:sz w:val="24"/>
          <w:szCs w:val="24"/>
        </w:rPr>
      </w:pPr>
      <w:r w:rsidRPr="00270644">
        <w:rPr>
          <w:rFonts w:ascii="Times New Roman" w:eastAsia="Calibri" w:hAnsi="Times New Roman" w:cs="Times New Roman"/>
          <w:sz w:val="24"/>
          <w:szCs w:val="24"/>
        </w:rPr>
        <w:t xml:space="preserve">Supplemental </w:t>
      </w:r>
      <w:r w:rsidR="00097A9B">
        <w:rPr>
          <w:rFonts w:ascii="Times New Roman" w:eastAsia="Calibri" w:hAnsi="Times New Roman" w:cs="Times New Roman"/>
          <w:sz w:val="24"/>
          <w:szCs w:val="24"/>
        </w:rPr>
        <w:t>high-</w:t>
      </w:r>
      <w:r w:rsidRPr="00270644">
        <w:rPr>
          <w:rFonts w:ascii="Times New Roman" w:eastAsia="Calibri" w:hAnsi="Times New Roman" w:cs="Times New Roman"/>
          <w:sz w:val="24"/>
          <w:szCs w:val="24"/>
        </w:rPr>
        <w:t>frequency words</w:t>
      </w:r>
      <w:r w:rsidR="00270644">
        <w:rPr>
          <w:rFonts w:ascii="Times New Roman" w:eastAsia="Calibri" w:hAnsi="Times New Roman" w:cs="Times New Roman"/>
          <w:sz w:val="24"/>
          <w:szCs w:val="24"/>
        </w:rPr>
        <w:t>: no, one, red</w:t>
      </w:r>
    </w:p>
    <w:p w:rsidR="00884BDD" w:rsidRPr="006A6DC0" w:rsidRDefault="00884BDD" w:rsidP="00884BDD">
      <w:pPr>
        <w:ind w:left="104"/>
        <w:rPr>
          <w:rFonts w:ascii="Times New Roman" w:eastAsia="Calibri" w:hAnsi="Times New Roman" w:cs="Times New Roman"/>
          <w:sz w:val="24"/>
          <w:szCs w:val="24"/>
        </w:rPr>
      </w:pPr>
    </w:p>
    <w:p w:rsidR="00EE7C9E" w:rsidRPr="00416E81" w:rsidRDefault="00EE7C9E" w:rsidP="00416E81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6A6DC0">
        <w:rPr>
          <w:rFonts w:ascii="Times New Roman" w:hAnsi="Times New Roman" w:cs="Times New Roman"/>
          <w:sz w:val="24"/>
          <w:szCs w:val="24"/>
        </w:rPr>
        <w:tab/>
      </w:r>
    </w:p>
    <w:p w:rsidR="00EE7C9E" w:rsidRPr="006A6DC0" w:rsidRDefault="00EE7C9E" w:rsidP="00EE7C9E">
      <w:pPr>
        <w:tabs>
          <w:tab w:val="left" w:pos="6074"/>
        </w:tabs>
        <w:ind w:right="3895"/>
        <w:rPr>
          <w:rFonts w:ascii="Times New Roman" w:eastAsia="Calibri" w:hAnsi="Times New Roman" w:cs="Times New Roman"/>
          <w:sz w:val="24"/>
          <w:szCs w:val="24"/>
        </w:rPr>
      </w:pPr>
      <w:r w:rsidRPr="004B6D8D">
        <w:rPr>
          <w:rFonts w:ascii="Times New Roman" w:eastAsia="Calibri" w:hAnsi="Times New Roman" w:cs="Times New Roman"/>
          <w:b/>
          <w:sz w:val="24"/>
          <w:szCs w:val="24"/>
        </w:rPr>
        <w:t>Differentiated Readers:</w:t>
      </w:r>
      <w:r w:rsidRPr="006A6DC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EE7C9E" w:rsidRPr="006A6DC0" w:rsidRDefault="00EE7C9E" w:rsidP="00EE7C9E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4B6D8D">
        <w:rPr>
          <w:rFonts w:ascii="Times New Roman" w:eastAsia="Calibri" w:hAnsi="Times New Roman" w:cs="Times New Roman"/>
          <w:i/>
          <w:sz w:val="24"/>
          <w:szCs w:val="24"/>
          <w:u w:val="single"/>
        </w:rPr>
        <w:t>Soup!</w:t>
      </w:r>
      <w:r w:rsidRPr="006A6DC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6A6DC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11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approaching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7C9E" w:rsidRPr="006A6DC0" w:rsidRDefault="00EE7C9E" w:rsidP="00EE7C9E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4B6D8D">
        <w:rPr>
          <w:rFonts w:ascii="Times New Roman" w:eastAsia="Calibri" w:hAnsi="Times New Roman" w:cs="Times New Roman"/>
          <w:i/>
          <w:sz w:val="24"/>
          <w:szCs w:val="24"/>
          <w:u w:val="single"/>
        </w:rPr>
        <w:t>Mouse and Monkey</w:t>
      </w:r>
      <w:r w:rsidRPr="004B6D8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B6D8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on</w:t>
      </w:r>
      <w:r w:rsidRPr="006A6DC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6A6DC0">
        <w:rPr>
          <w:rFonts w:ascii="Times New Roman" w:eastAsia="Calibri" w:hAnsi="Times New Roman" w:cs="Times New Roman"/>
          <w:sz w:val="24"/>
          <w:szCs w:val="24"/>
        </w:rPr>
        <w:t>level</w:t>
      </w:r>
      <w:r>
        <w:rPr>
          <w:rFonts w:ascii="Times New Roman" w:eastAsia="Calibri" w:hAnsi="Times New Roman" w:cs="Times New Roman"/>
          <w:sz w:val="24"/>
          <w:szCs w:val="24"/>
        </w:rPr>
        <w:t>; ELL)</w:t>
      </w:r>
    </w:p>
    <w:p w:rsidR="00EE7C9E" w:rsidRPr="006A6DC0" w:rsidRDefault="00EE7C9E" w:rsidP="00EE7C9E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4B6D8D">
        <w:rPr>
          <w:rFonts w:ascii="Times New Roman" w:eastAsia="Calibri" w:hAnsi="Times New Roman" w:cs="Times New Roman"/>
          <w:i/>
          <w:sz w:val="24"/>
          <w:szCs w:val="24"/>
          <w:u w:val="single"/>
        </w:rPr>
        <w:t>Come and</w:t>
      </w:r>
      <w:r w:rsidRPr="004B6D8D">
        <w:rPr>
          <w:rFonts w:ascii="Times New Roman" w:eastAsia="Calibri" w:hAnsi="Times New Roman" w:cs="Times New Roman"/>
          <w:i/>
          <w:spacing w:val="-14"/>
          <w:sz w:val="24"/>
          <w:szCs w:val="24"/>
          <w:u w:val="single"/>
        </w:rPr>
        <w:t xml:space="preserve"> </w:t>
      </w:r>
      <w:r w:rsidRPr="004B6D8D">
        <w:rPr>
          <w:rFonts w:ascii="Times New Roman" w:eastAsia="Calibri" w:hAnsi="Times New Roman" w:cs="Times New Roman"/>
          <w:i/>
          <w:sz w:val="24"/>
          <w:szCs w:val="24"/>
          <w:u w:val="single"/>
        </w:rPr>
        <w:t>Play!</w:t>
      </w:r>
      <w:r w:rsidRPr="004B6D8D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Pr="004B6D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beyond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7C9E" w:rsidRDefault="00EE7C9E" w:rsidP="00EE7C9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E7C9E" w:rsidRPr="007521D0" w:rsidRDefault="00EE7C9E" w:rsidP="00EE7C9E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Assessment: </w:t>
      </w:r>
      <w:r w:rsidRPr="007521D0">
        <w:rPr>
          <w:rFonts w:ascii="Times New Roman" w:eastAsia="Calibri" w:hAnsi="Times New Roman" w:cs="Times New Roman"/>
          <w:sz w:val="24"/>
          <w:szCs w:val="24"/>
        </w:rPr>
        <w:t>Exit Ticket</w:t>
      </w:r>
    </w:p>
    <w:p w:rsidR="00EE7C9E" w:rsidRDefault="00EE7C9E" w:rsidP="00EE7C9E">
      <w:pPr>
        <w:ind w:left="104"/>
        <w:rPr>
          <w:rFonts w:ascii="Times New Roman" w:eastAsia="Calibri" w:hAnsi="Times New Roman" w:cs="Times New Roman"/>
          <w:sz w:val="24"/>
          <w:szCs w:val="24"/>
        </w:rPr>
      </w:pPr>
    </w:p>
    <w:p w:rsidR="00670446" w:rsidRDefault="00670446" w:rsidP="00670446">
      <w:pPr>
        <w:ind w:left="104"/>
        <w:rPr>
          <w:rFonts w:ascii="Times New Roman" w:eastAsia="Calibri" w:hAnsi="Times New Roman" w:cs="Times New Roman"/>
          <w:sz w:val="24"/>
          <w:szCs w:val="24"/>
        </w:rPr>
      </w:pPr>
    </w:p>
    <w:p w:rsidR="00EE7C9E" w:rsidRPr="006A6DC0" w:rsidRDefault="00EE7C9E" w:rsidP="00EE7C9E">
      <w:pPr>
        <w:rPr>
          <w:rFonts w:ascii="Times New Roman" w:eastAsia="Calibri" w:hAnsi="Times New Roman" w:cs="Times New Roman"/>
          <w:sz w:val="24"/>
          <w:szCs w:val="24"/>
        </w:rPr>
      </w:pPr>
    </w:p>
    <w:p w:rsidR="007A6668" w:rsidRDefault="007A6668" w:rsidP="007A6668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7A6668" w:rsidRDefault="007A6668" w:rsidP="007A6668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C33720" w:rsidRDefault="00C33720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C33720" w:rsidSect="007101B5">
          <w:footerReference w:type="default" r:id="rId11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:rsidR="00C33720" w:rsidRPr="003A3198" w:rsidRDefault="00C33720" w:rsidP="00C3372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3A3198">
        <w:rPr>
          <w:rFonts w:ascii="Arial Rounded MT Bold" w:hAnsi="Arial Rounded MT Bold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2F44F8" wp14:editId="7A75C3D8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C33720">
                            <w:r>
                              <w:t xml:space="preserve">Unit 1 </w:t>
                            </w:r>
                          </w:p>
                          <w:p w:rsidR="00D07E30" w:rsidRDefault="00D07E30" w:rsidP="00C33720">
                            <w:r>
                              <w:t>Week 1</w:t>
                            </w:r>
                          </w:p>
                          <w:p w:rsidR="00D07E30" w:rsidRDefault="00D07E30" w:rsidP="00C337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3.35pt;margin-top:-36pt;width:57.2pt;height:4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">
                <v:textbox>
                  <w:txbxContent>
                    <w:p w:rsidR="00D07E30" w:rsidRDefault="00D07E30" w:rsidP="00C33720">
                      <w:r>
                        <w:t xml:space="preserve">Unit 1 </w:t>
                      </w:r>
                    </w:p>
                    <w:p w:rsidR="00D07E30" w:rsidRDefault="00D07E30" w:rsidP="00C33720">
                      <w:r>
                        <w:t>Week 1</w:t>
                      </w:r>
                    </w:p>
                    <w:p w:rsidR="00D07E30" w:rsidRDefault="00D07E30" w:rsidP="00C33720"/>
                  </w:txbxContent>
                </v:textbox>
              </v:shape>
            </w:pict>
          </mc:Fallback>
        </mc:AlternateContent>
      </w:r>
      <w:r w:rsidRPr="003A3198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671552" behindDoc="1" locked="0" layoutInCell="1" allowOverlap="1" wp14:anchorId="12E728F0" wp14:editId="491A2F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13" name="Picture 13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198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3A3198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C33720" w:rsidRPr="00C33720" w:rsidRDefault="00C33720" w:rsidP="00C3372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C33720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FE24A3">
        <w:rPr>
          <w:rFonts w:ascii="Arial Rounded MT Bold" w:hAnsi="Arial Rounded MT Bold"/>
          <w:sz w:val="32"/>
          <w:szCs w:val="32"/>
        </w:rPr>
        <w:t>then draw a detailed and colorful</w:t>
      </w:r>
      <w:r w:rsidRPr="00C3372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C33720" w:rsidRPr="00C33720" w:rsidRDefault="00C33720" w:rsidP="00C3372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C3372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7D0907" wp14:editId="73D01F2A">
                <wp:simplePos x="0" y="0"/>
                <wp:positionH relativeFrom="column">
                  <wp:posOffset>-198408</wp:posOffset>
                </wp:positionH>
                <wp:positionV relativeFrom="paragraph">
                  <wp:posOffset>114935</wp:posOffset>
                </wp:positionV>
                <wp:extent cx="8755380" cy="2803585"/>
                <wp:effectExtent l="0" t="0" r="26670" b="158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5380" cy="280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C337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5.6pt;margin-top:9.05pt;width:689.4pt;height:2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" fillcolor="window" strokecolor="windowText" strokeweight="2pt">
                <v:textbox>
                  <w:txbxContent>
                    <w:p w:rsidR="00D07E30" w:rsidRDefault="00D07E30" w:rsidP="00C33720"/>
                  </w:txbxContent>
                </v:textbox>
              </v:shape>
            </w:pict>
          </mc:Fallback>
        </mc:AlternateContent>
      </w:r>
    </w:p>
    <w:p w:rsidR="00C33720" w:rsidRPr="00C33720" w:rsidRDefault="00C33720" w:rsidP="00C3372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C33720" w:rsidRPr="00C33720" w:rsidRDefault="00C33720" w:rsidP="00C3372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C33720" w:rsidRPr="00C33720" w:rsidRDefault="00C33720" w:rsidP="00C3372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C33720" w:rsidRPr="00C33720" w:rsidRDefault="00C33720" w:rsidP="00C3372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C33720" w:rsidRPr="00C33720" w:rsidRDefault="00C33720" w:rsidP="00C3372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248955B" wp14:editId="05968AB8">
            <wp:simplePos x="0" y="0"/>
            <wp:positionH relativeFrom="column">
              <wp:posOffset>7816215</wp:posOffset>
            </wp:positionH>
            <wp:positionV relativeFrom="paragraph">
              <wp:posOffset>17780</wp:posOffset>
            </wp:positionV>
            <wp:extent cx="802005" cy="802005"/>
            <wp:effectExtent l="0" t="0" r="0" b="0"/>
            <wp:wrapTight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ight>
            <wp:docPr id="14" name="Picture 14" descr="Description: Pencils in a Pencil Hold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Pencils in a Pencil Hold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720" w:rsidRPr="00C33720" w:rsidRDefault="00C33720" w:rsidP="00C3372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C33720" w:rsidRPr="00C33720" w:rsidRDefault="00C33720" w:rsidP="00C3372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  <w:r w:rsidRPr="003A3198">
        <w:rPr>
          <w:rFonts w:ascii="Arial Rounded MT Bold" w:hAnsi="Arial Rounded MT Bold"/>
          <w:sz w:val="96"/>
          <w:szCs w:val="96"/>
        </w:rPr>
        <w:t>I can share</w:t>
      </w:r>
      <w:r w:rsidRPr="00C33720">
        <w:rPr>
          <w:rFonts w:ascii="Penmanship Print" w:hAnsi="Penmanship Print"/>
          <w:sz w:val="96"/>
          <w:szCs w:val="96"/>
        </w:rPr>
        <w:t xml:space="preserve"> _____</w:t>
      </w:r>
      <w:r>
        <w:rPr>
          <w:rFonts w:ascii="Penmanship Print" w:hAnsi="Penmanship Print"/>
          <w:sz w:val="96"/>
          <w:szCs w:val="96"/>
        </w:rPr>
        <w:t>____.</w:t>
      </w:r>
    </w:p>
    <w:p w:rsidR="005451C5" w:rsidRDefault="005451C5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5451C5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C33720" w:rsidRDefault="005451C5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C3372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451C5">
        <w:rPr>
          <w:rFonts w:ascii="Times New Roman" w:eastAsia="Calibri" w:hAnsi="Times New Roman" w:cs="Times New Roman"/>
          <w:sz w:val="24"/>
          <w:szCs w:val="24"/>
        </w:rPr>
        <w:object w:dxaOrig="9360" w:dyaOrig="12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 o:ole="">
            <v:imagedata r:id="rId16" o:title=""/>
          </v:shape>
          <o:OLEObject Type="Embed" ProgID="Word.Document.12" ShapeID="_x0000_i1025" DrawAspect="Content" ObjectID="_1505300335" r:id="rId17">
            <o:FieldCodes>\s</o:FieldCodes>
          </o:OLEObject>
        </w:object>
      </w:r>
    </w:p>
    <w:p w:rsidR="00C33720" w:rsidRDefault="00C33720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C3372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33720">
        <w:rPr>
          <w:rFonts w:ascii="Times New Roman" w:eastAsia="Calibri" w:hAnsi="Times New Roman" w:cs="Times New Roman"/>
          <w:sz w:val="24"/>
          <w:szCs w:val="24"/>
        </w:rPr>
        <w:object w:dxaOrig="9360" w:dyaOrig="13202">
          <v:shape id="_x0000_i1026" type="#_x0000_t75" style="width:468pt;height:660pt" o:ole="">
            <v:imagedata r:id="rId18" o:title=""/>
          </v:shape>
          <o:OLEObject Type="Embed" ProgID="Word.Document.12" ShapeID="_x0000_i1026" DrawAspect="Content" ObjectID="_1505300336" r:id="rId19">
            <o:FieldCodes>\s</o:FieldCodes>
          </o:OLEObject>
        </w:object>
      </w:r>
    </w:p>
    <w:p w:rsidR="007A6668" w:rsidRDefault="00C33720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7A6668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33720">
        <w:rPr>
          <w:rFonts w:ascii="Times New Roman" w:eastAsia="Calibri" w:hAnsi="Times New Roman" w:cs="Times New Roman"/>
          <w:sz w:val="24"/>
          <w:szCs w:val="24"/>
        </w:rPr>
        <w:object w:dxaOrig="9360" w:dyaOrig="12640">
          <v:shape id="_x0000_i1027" type="#_x0000_t75" style="width:468pt;height:632.25pt" o:ole="">
            <v:imagedata r:id="rId20" o:title=""/>
          </v:shape>
          <o:OLEObject Type="Embed" ProgID="Word.Document.12" ShapeID="_x0000_i1027" DrawAspect="Content" ObjectID="_1505300337" r:id="rId21">
            <o:FieldCodes>\s</o:FieldCodes>
          </o:OLEObject>
        </w:object>
      </w:r>
    </w:p>
    <w:p w:rsidR="002D2C06" w:rsidRPr="002D2C06" w:rsidRDefault="002D2C06" w:rsidP="002D2C06">
      <w:pPr>
        <w:pStyle w:val="Heading1"/>
        <w:rPr>
          <w:rFonts w:ascii="Comic Sans MS" w:eastAsia="Times New Roman" w:hAnsi="Comic Sans MS" w:cs="Times New Roman"/>
          <w:b w:val="0"/>
          <w:bCs w:val="0"/>
          <w:color w:val="auto"/>
          <w:sz w:val="40"/>
          <w:szCs w:val="24"/>
        </w:rPr>
      </w:pPr>
      <w:r w:rsidRPr="002D2C06">
        <w:rPr>
          <w:rFonts w:ascii="Comic Sans MS" w:eastAsia="Times New Roman" w:hAnsi="Comic Sans MS" w:cs="Times New Roman"/>
          <w:b w:val="0"/>
          <w:bCs w:val="0"/>
          <w:color w:val="auto"/>
          <w:sz w:val="40"/>
          <w:szCs w:val="24"/>
        </w:rPr>
        <w:lastRenderedPageBreak/>
        <w:t>Name: ___________________________________</w:t>
      </w:r>
      <w:proofErr w:type="gramStart"/>
      <w:r w:rsidRPr="002D2C06">
        <w:rPr>
          <w:rFonts w:ascii="Comic Sans MS" w:eastAsia="Times New Roman" w:hAnsi="Comic Sans MS" w:cs="Times New Roman"/>
          <w:b w:val="0"/>
          <w:bCs w:val="0"/>
          <w:color w:val="auto"/>
          <w:sz w:val="40"/>
          <w:szCs w:val="24"/>
        </w:rPr>
        <w:t>_</w:t>
      </w:r>
      <w:r w:rsidR="00187756">
        <w:rPr>
          <w:rFonts w:ascii="Comic Sans MS" w:eastAsia="Times New Roman" w:hAnsi="Comic Sans MS" w:cs="Times New Roman"/>
          <w:b w:val="0"/>
          <w:bCs w:val="0"/>
          <w:color w:val="auto"/>
          <w:sz w:val="40"/>
          <w:szCs w:val="24"/>
        </w:rPr>
        <w:t xml:space="preserve">  </w:t>
      </w:r>
      <w:r w:rsidRPr="00187756">
        <w:rPr>
          <w:rFonts w:ascii="Comic Sans MS" w:eastAsia="Times New Roman" w:hAnsi="Comic Sans MS" w:cs="Times New Roman"/>
          <w:b w:val="0"/>
          <w:bCs w:val="0"/>
          <w:color w:val="auto"/>
          <w:sz w:val="32"/>
          <w:szCs w:val="32"/>
        </w:rPr>
        <w:t>Unit</w:t>
      </w:r>
      <w:proofErr w:type="gramEnd"/>
      <w:r w:rsidRPr="00187756">
        <w:rPr>
          <w:rFonts w:ascii="Comic Sans MS" w:eastAsia="Times New Roman" w:hAnsi="Comic Sans MS" w:cs="Times New Roman"/>
          <w:b w:val="0"/>
          <w:bCs w:val="0"/>
          <w:color w:val="auto"/>
          <w:sz w:val="32"/>
          <w:szCs w:val="32"/>
        </w:rPr>
        <w:t xml:space="preserve"> 1 Week 1</w:t>
      </w:r>
    </w:p>
    <w:p w:rsidR="002D2C06" w:rsidRPr="002D2C06" w:rsidRDefault="0094440F" w:rsidP="002D2C06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friend </w:t>
      </w:r>
      <w:r w:rsidR="002D2C06" w:rsidRPr="002D2C06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2D2C06" w:rsidRPr="002D2C06" w:rsidRDefault="002D2C06" w:rsidP="002D2C06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2D2C06">
        <w:rPr>
          <w:rFonts w:ascii="Times New Roman" w:eastAsia="Times New Roman" w:hAnsi="Times New Roman" w:cs="Times New Roman"/>
          <w:b/>
          <w:sz w:val="44"/>
          <w:szCs w:val="24"/>
        </w:rPr>
        <w:t>Someone you like to spend time with is a friend.</w:t>
      </w: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C318E0" wp14:editId="429E41C9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8122920" cy="2095500"/>
                <wp:effectExtent l="0" t="0" r="1143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2D2C0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a </w:t>
                            </w:r>
                            <w:r w:rsidRPr="002A14F5">
                              <w:rPr>
                                <w:b/>
                                <w:sz w:val="32"/>
                              </w:rPr>
                              <w:t>friend.</w:t>
                            </w:r>
                            <w:r w:rsidRPr="00DE4D1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D07E30" w:rsidRPr="004E5F20" w:rsidRDefault="00D07E30" w:rsidP="002D2C0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55689" wp14:editId="3815701B">
                                  <wp:extent cx="981075" cy="127635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2.7pt;width:639.6pt;height:1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">
                <v:textbox>
                  <w:txbxContent>
                    <w:p w:rsidR="00D07E30" w:rsidRDefault="00D07E30" w:rsidP="002D2C0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a </w:t>
                      </w:r>
                      <w:r w:rsidRPr="002A14F5">
                        <w:rPr>
                          <w:b/>
                          <w:sz w:val="32"/>
                        </w:rPr>
                        <w:t>friend.</w:t>
                      </w:r>
                      <w:r w:rsidRPr="00DE4D1A">
                        <w:rPr>
                          <w:sz w:val="32"/>
                        </w:rPr>
                        <w:t xml:space="preserve"> </w:t>
                      </w:r>
                    </w:p>
                    <w:p w:rsidR="00D07E30" w:rsidRPr="004E5F20" w:rsidRDefault="00D07E30" w:rsidP="002D2C06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455689" wp14:editId="3815701B">
                            <wp:extent cx="981075" cy="1276350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2D2C06" w:rsidRDefault="002D2C06" w:rsidP="002D2C06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2D2C06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Pr="002D2C06">
        <w:rPr>
          <w:rFonts w:ascii="Comic Sans MS" w:eastAsia="Times New Roman" w:hAnsi="Comic Sans MS" w:cs="Times New Roman"/>
          <w:sz w:val="36"/>
          <w:szCs w:val="36"/>
          <w:u w:val="single"/>
        </w:rPr>
        <w:t>friend</w:t>
      </w:r>
      <w:r w:rsidRPr="002D2C06">
        <w:rPr>
          <w:rFonts w:ascii="Comic Sans MS" w:eastAsia="Times New Roman" w:hAnsi="Comic Sans MS" w:cs="Times New Roman"/>
          <w:sz w:val="36"/>
          <w:szCs w:val="36"/>
        </w:rPr>
        <w:t>.</w:t>
      </w:r>
      <w:r w:rsidRPr="002D2C06">
        <w:rPr>
          <w:rFonts w:ascii="Comic Sans MS" w:eastAsia="Times New Roman" w:hAnsi="Comic Sans MS" w:cs="Times New Roman"/>
          <w:sz w:val="48"/>
          <w:szCs w:val="24"/>
        </w:rPr>
        <w:t xml:space="preserve"> </w:t>
      </w:r>
      <w:r>
        <w:rPr>
          <w:rFonts w:ascii="Comic Sans MS" w:eastAsia="Times New Roman" w:hAnsi="Comic Sans MS" w:cs="Times New Roman"/>
          <w:noProof/>
          <w:sz w:val="48"/>
          <w:szCs w:val="24"/>
        </w:rPr>
        <w:drawing>
          <wp:inline distT="0" distB="0" distL="0" distR="0" wp14:anchorId="4C4E91E3" wp14:editId="7D3F9172">
            <wp:extent cx="933450" cy="594014"/>
            <wp:effectExtent l="0" t="0" r="0" b="0"/>
            <wp:docPr id="4" name="Picture 4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06" w:rsidRDefault="003E6491" w:rsidP="002D2C06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3A3198">
        <w:rPr>
          <w:rFonts w:ascii="Arial Rounded MT Bold" w:eastAsia="Times New Roman" w:hAnsi="Arial Rounded MT Bold" w:cs="Times New Roman"/>
          <w:sz w:val="96"/>
          <w:szCs w:val="96"/>
        </w:rPr>
        <w:lastRenderedPageBreak/>
        <w:t>My</w:t>
      </w:r>
      <w:r w:rsidR="002D2C06" w:rsidRPr="003A3198">
        <w:rPr>
          <w:rFonts w:ascii="Arial Rounded MT Bold" w:eastAsia="Times New Roman" w:hAnsi="Arial Rounded MT Bold" w:cs="Times New Roman"/>
          <w:sz w:val="96"/>
          <w:szCs w:val="96"/>
        </w:rPr>
        <w:t xml:space="preserve"> friend is</w:t>
      </w:r>
      <w:r w:rsidR="00A03912">
        <w:rPr>
          <w:rFonts w:ascii="Penmanship Print" w:eastAsia="Times New Roman" w:hAnsi="Penmanship Print" w:cs="Times New Roman"/>
          <w:sz w:val="96"/>
          <w:szCs w:val="96"/>
        </w:rPr>
        <w:t xml:space="preserve"> _________</w:t>
      </w:r>
      <w:r w:rsidR="002D2C06" w:rsidRPr="002D2C06">
        <w:rPr>
          <w:rFonts w:ascii="Penmanship Print" w:eastAsia="Times New Roman" w:hAnsi="Penmanship Print" w:cs="Times New Roman"/>
          <w:sz w:val="144"/>
          <w:szCs w:val="144"/>
        </w:rPr>
        <w:t xml:space="preserve"> ______________.</w:t>
      </w:r>
    </w:p>
    <w:p w:rsidR="002D2C06" w:rsidRPr="002D2C06" w:rsidRDefault="002D2C06" w:rsidP="002D2C06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2D2C06">
        <w:rPr>
          <w:rFonts w:ascii="Comic Sans MS" w:eastAsia="Times New Roman" w:hAnsi="Comic Sans MS" w:cs="Times New Roman"/>
          <w:sz w:val="40"/>
          <w:szCs w:val="24"/>
        </w:rPr>
        <w:t>Name: ______________________________________</w:t>
      </w:r>
    </w:p>
    <w:p w:rsidR="002D2C06" w:rsidRPr="002D2C06" w:rsidRDefault="002D2C06" w:rsidP="002D2C06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2D2C06">
        <w:rPr>
          <w:rFonts w:ascii="Times New Roman" w:eastAsia="Times New Roman" w:hAnsi="Times New Roman" w:cs="Times New Roman"/>
          <w:b/>
          <w:sz w:val="52"/>
          <w:szCs w:val="24"/>
        </w:rPr>
        <w:t>Treasure Word: friend</w:t>
      </w: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D2C06" w:rsidRPr="002D2C06" w:rsidRDefault="002D2C06" w:rsidP="002D2C06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2D2C06">
        <w:rPr>
          <w:rFonts w:ascii="Comic Sans MS" w:eastAsia="Times New Roman" w:hAnsi="Comic Sans MS" w:cs="Times New Roman"/>
          <w:sz w:val="36"/>
          <w:szCs w:val="36"/>
        </w:rPr>
        <w:t xml:space="preserve">Bonus 2: Write a sentence using the word </w:t>
      </w:r>
      <w:r w:rsidRPr="002D2C06">
        <w:rPr>
          <w:rFonts w:ascii="Comic Sans MS" w:eastAsia="Times New Roman" w:hAnsi="Comic Sans MS" w:cs="Times New Roman"/>
          <w:sz w:val="36"/>
          <w:szCs w:val="36"/>
          <w:u w:val="single"/>
        </w:rPr>
        <w:t>friend</w:t>
      </w:r>
      <w:r w:rsidRPr="002D2C06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2D2C06" w:rsidRPr="002D2C06" w:rsidRDefault="002D2C06" w:rsidP="002D2C06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2D2C06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2D2C06" w:rsidRPr="002D2C06" w:rsidRDefault="002D2C06" w:rsidP="002D2C06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2D2C06">
        <w:rPr>
          <w:rFonts w:ascii="Penmanship Print" w:eastAsia="Times New Roman" w:hAnsi="Penmanship Print" w:cs="Times New Roman"/>
          <w:sz w:val="144"/>
          <w:szCs w:val="144"/>
        </w:rPr>
        <w:lastRenderedPageBreak/>
        <w:t>______________.</w:t>
      </w:r>
    </w:p>
    <w:p w:rsidR="002D2C06" w:rsidRDefault="002D2C06" w:rsidP="002D2C06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2D2C06">
        <w:rPr>
          <w:rFonts w:ascii="Comic Sans MS" w:eastAsia="Times New Roman" w:hAnsi="Comic Sans MS" w:cs="Times New Roman"/>
          <w:sz w:val="36"/>
          <w:szCs w:val="36"/>
        </w:rPr>
        <w:t xml:space="preserve">Bonus 3: Write a sentence using the words </w:t>
      </w:r>
      <w:r w:rsidRPr="002D2C06">
        <w:rPr>
          <w:rFonts w:ascii="Comic Sans MS" w:eastAsia="Times New Roman" w:hAnsi="Comic Sans MS" w:cs="Times New Roman"/>
          <w:sz w:val="36"/>
          <w:szCs w:val="36"/>
          <w:u w:val="single"/>
        </w:rPr>
        <w:t>friend</w:t>
      </w:r>
      <w:r w:rsidRPr="002D2C06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2D2C06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Pr="002D2C06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2D2C06" w:rsidRPr="002D2C06" w:rsidRDefault="002D2C06" w:rsidP="002D2C06">
      <w:pPr>
        <w:widowControl/>
        <w:rPr>
          <w:rFonts w:ascii="Comic Sans MS" w:eastAsia="Times New Roman" w:hAnsi="Comic Sans MS" w:cs="Times New Roman"/>
          <w:sz w:val="36"/>
          <w:szCs w:val="36"/>
        </w:rPr>
      </w:pPr>
    </w:p>
    <w:p w:rsidR="002D2C06" w:rsidRPr="002D2C06" w:rsidRDefault="003E6491" w:rsidP="002D2C06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3A3198">
        <w:rPr>
          <w:rFonts w:ascii="Arial Rounded MT Bold" w:eastAsia="Times New Roman" w:hAnsi="Arial Rounded MT Bold" w:cs="Times New Roman"/>
          <w:sz w:val="96"/>
          <w:szCs w:val="96"/>
        </w:rPr>
        <w:t>A</w:t>
      </w:r>
      <w:r w:rsidR="002D2C06" w:rsidRPr="003A3198">
        <w:rPr>
          <w:rFonts w:ascii="Arial Rounded MT Bold" w:eastAsia="Times New Roman" w:hAnsi="Arial Rounded MT Bold" w:cs="Times New Roman"/>
          <w:sz w:val="96"/>
          <w:szCs w:val="96"/>
        </w:rPr>
        <w:t xml:space="preserve"> friend is not</w:t>
      </w:r>
      <w:r>
        <w:rPr>
          <w:rFonts w:ascii="Penmanship Print" w:eastAsia="Times New Roman" w:hAnsi="Penmanship Print" w:cs="Times New Roman"/>
          <w:sz w:val="96"/>
          <w:szCs w:val="96"/>
        </w:rPr>
        <w:t xml:space="preserve"> ______</w:t>
      </w:r>
      <w:r w:rsidR="002D2C06" w:rsidRPr="002D2C06">
        <w:rPr>
          <w:rFonts w:ascii="Penmanship Print" w:eastAsia="Times New Roman" w:hAnsi="Penmanship Print" w:cs="Times New Roman"/>
          <w:sz w:val="144"/>
          <w:szCs w:val="144"/>
        </w:rPr>
        <w:t xml:space="preserve"> </w:t>
      </w:r>
    </w:p>
    <w:p w:rsidR="002D2C06" w:rsidRPr="002D2C06" w:rsidRDefault="002D2C06" w:rsidP="002D2C0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2D2C06">
        <w:rPr>
          <w:rFonts w:ascii="Penmanship Print" w:eastAsia="Times New Roman" w:hAnsi="Penmanship Print" w:cs="Times New Roman"/>
          <w:sz w:val="144"/>
          <w:szCs w:val="144"/>
        </w:rPr>
        <w:t>______________.</w:t>
      </w:r>
    </w:p>
    <w:p w:rsidR="002D2C06" w:rsidRDefault="002D2C0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2D2C06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C479D6" w:rsidRPr="00C479D6" w:rsidRDefault="00C479D6" w:rsidP="00C479D6">
      <w:pPr>
        <w:widowControl/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 w:rsidP="00C479D6">
      <w:pPr>
        <w:widowControl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479D6">
        <w:rPr>
          <w:rFonts w:ascii="Times New Roman" w:eastAsia="Calibri" w:hAnsi="Times New Roman" w:cs="Times New Roman"/>
          <w:sz w:val="24"/>
          <w:szCs w:val="24"/>
        </w:rPr>
        <w:t>Thank you!</w:t>
      </w:r>
      <w:r w:rsidRPr="00C479D6">
        <w:rPr>
          <w:rFonts w:ascii="Times New Roman" w:eastAsia="Calibri" w:hAnsi="Times New Roman" w:cs="Times New Roman"/>
          <w:sz w:val="24"/>
          <w:szCs w:val="24"/>
        </w:rPr>
        <w:tab/>
      </w:r>
      <w:r w:rsidRPr="00C479D6">
        <w:rPr>
          <w:rFonts w:ascii="Times New Roman" w:eastAsia="Calibri" w:hAnsi="Times New Roman" w:cs="Times New Roman"/>
          <w:sz w:val="24"/>
          <w:szCs w:val="24"/>
        </w:rPr>
        <w:tab/>
      </w:r>
      <w:r w:rsidRPr="00C479D6">
        <w:rPr>
          <w:rFonts w:ascii="Times New Roman" w:eastAsia="Calibri" w:hAnsi="Times New Roman" w:cs="Times New Roman"/>
          <w:sz w:val="24"/>
          <w:szCs w:val="24"/>
        </w:rPr>
        <w:tab/>
      </w:r>
      <w:r w:rsidRPr="00C479D6">
        <w:rPr>
          <w:rFonts w:ascii="Times New Roman" w:eastAsia="Calibri" w:hAnsi="Times New Roman" w:cs="Times New Roman"/>
          <w:sz w:val="24"/>
          <w:szCs w:val="24"/>
        </w:rPr>
        <w:tab/>
      </w:r>
      <w:r w:rsidRPr="00C479D6">
        <w:rPr>
          <w:rFonts w:ascii="Times New Roman" w:eastAsia="Calibri" w:hAnsi="Times New Roman" w:cs="Times New Roman"/>
          <w:sz w:val="24"/>
          <w:szCs w:val="24"/>
        </w:rPr>
        <w:tab/>
      </w:r>
      <w:r w:rsidRPr="00C479D6">
        <w:rPr>
          <w:rFonts w:ascii="Times New Roman" w:eastAsia="Calibri" w:hAnsi="Times New Roman" w:cs="Times New Roman"/>
          <w:sz w:val="24"/>
          <w:szCs w:val="24"/>
        </w:rPr>
        <w:tab/>
      </w:r>
      <w:r w:rsidRPr="00C479D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27814DDA" wp14:editId="26945B1F">
                <wp:simplePos x="0" y="0"/>
                <wp:positionH relativeFrom="column">
                  <wp:posOffset>216535</wp:posOffset>
                </wp:positionH>
                <wp:positionV relativeFrom="paragraph">
                  <wp:posOffset>1160780</wp:posOffset>
                </wp:positionV>
                <wp:extent cx="2766060" cy="1165860"/>
                <wp:effectExtent l="16510" t="8255" r="8255" b="1651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C479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.05pt;margin-top:91.4pt;width:217.8pt;height:91.8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" strokeweight="2pt" insetpen="t">
                <v:shadow color="#eeece1"/>
                <v:textbox inset="2.85pt,2.85pt,2.85pt,2.85pt">
                  <w:txbxContent>
                    <w:p w:rsidR="00D07E30" w:rsidRDefault="00D07E30" w:rsidP="00C479D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479D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24786D36" wp14:editId="3B0265E4">
                <wp:simplePos x="0" y="0"/>
                <wp:positionH relativeFrom="column">
                  <wp:posOffset>199390</wp:posOffset>
                </wp:positionH>
                <wp:positionV relativeFrom="paragraph">
                  <wp:posOffset>2581275</wp:posOffset>
                </wp:positionV>
                <wp:extent cx="2766060" cy="1165860"/>
                <wp:effectExtent l="8890" t="9525" r="15875" b="152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C479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one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15.7pt;margin-top:203.25pt;width:217.8pt;height:91.8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ER4gIAAOs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" strokeweight="2pt" insetpen="t">
                <v:shadow color="#eeece1"/>
                <v:textbox inset="2.85pt,2.85pt,2.85pt,2.85pt">
                  <w:txbxContent>
                    <w:p w:rsidR="00D07E30" w:rsidRDefault="00D07E30" w:rsidP="00C479D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479D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60BBB49" wp14:editId="6B1CC917">
                <wp:simplePos x="0" y="0"/>
                <wp:positionH relativeFrom="column">
                  <wp:posOffset>227965</wp:posOffset>
                </wp:positionH>
                <wp:positionV relativeFrom="paragraph">
                  <wp:posOffset>-285750</wp:posOffset>
                </wp:positionV>
                <wp:extent cx="2766060" cy="1165860"/>
                <wp:effectExtent l="8890" t="9525" r="15875" b="1524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C479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17.95pt;margin-top:-22.5pt;width:217.8pt;height:91.8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OB4gIAAOo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C479D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the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479D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A5B74EF" wp14:editId="31A1DF26">
                <wp:simplePos x="0" y="0"/>
                <wp:positionH relativeFrom="column">
                  <wp:posOffset>194945</wp:posOffset>
                </wp:positionH>
                <wp:positionV relativeFrom="paragraph">
                  <wp:posOffset>4019550</wp:posOffset>
                </wp:positionV>
                <wp:extent cx="2766060" cy="1165860"/>
                <wp:effectExtent l="13970" t="9525" r="10795" b="1524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C479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red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15.35pt;margin-top:316.5pt;width:217.8pt;height:91.8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tQ4QIAAOo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" strokeweight="2pt" insetpen="t">
                <v:shadow color="#eeece1"/>
                <v:textbox inset="2.85pt,2.85pt,2.85pt,2.85pt">
                  <w:txbxContent>
                    <w:p w:rsidR="00D07E30" w:rsidRDefault="00D07E30" w:rsidP="00C479D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red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79D6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7317B" w:rsidRDefault="00C479D6" w:rsidP="00C479D6">
      <w:pPr>
        <w:widowControl/>
        <w:spacing w:after="200" w:line="276" w:lineRule="auto"/>
        <w:rPr>
          <w:rFonts w:ascii="Comic Sans MS" w:eastAsia="Calibri" w:hAnsi="Comic Sans MS" w:cs="Times New Roman"/>
          <w:sz w:val="44"/>
          <w:szCs w:val="44"/>
        </w:rPr>
      </w:pPr>
      <w:r w:rsidRPr="00C479D6">
        <w:rPr>
          <w:rFonts w:ascii="Comic Sans MS" w:eastAsia="Calibri" w:hAnsi="Comic Sans MS" w:cs="Times New Roman"/>
          <w:sz w:val="44"/>
          <w:szCs w:val="44"/>
        </w:rPr>
        <w:t>Please practice reading these sight words at home. Please make word cards.  It is important that students learn these words before we move on to new words.</w:t>
      </w:r>
      <w:r>
        <w:rPr>
          <w:rFonts w:ascii="Comic Sans MS" w:eastAsia="Calibri" w:hAnsi="Comic Sans MS" w:cs="Times New Roman"/>
          <w:sz w:val="44"/>
          <w:szCs w:val="44"/>
        </w:rPr>
        <w:t xml:space="preserve">  </w:t>
      </w:r>
    </w:p>
    <w:p w:rsidR="00C479D6" w:rsidRPr="00C479D6" w:rsidRDefault="00B7317B" w:rsidP="00C479D6">
      <w:pPr>
        <w:widowControl/>
        <w:spacing w:after="200" w:line="276" w:lineRule="auto"/>
        <w:rPr>
          <w:rFonts w:ascii="Comic Sans MS" w:eastAsia="Calibri" w:hAnsi="Comic Sans MS" w:cs="Times New Roman"/>
          <w:sz w:val="44"/>
          <w:szCs w:val="44"/>
        </w:rPr>
      </w:pPr>
      <w:r>
        <w:rPr>
          <w:rFonts w:ascii="Comic Sans MS" w:eastAsia="Calibri" w:hAnsi="Comic Sans MS" w:cs="Times New Roman"/>
          <w:sz w:val="44"/>
          <w:szCs w:val="44"/>
        </w:rPr>
        <w:t>Thank you!</w:t>
      </w:r>
      <w:r>
        <w:rPr>
          <w:rFonts w:ascii="Comic Sans MS" w:eastAsia="Calibri" w:hAnsi="Comic Sans MS" w:cs="Times New Roman"/>
          <w:sz w:val="44"/>
          <w:szCs w:val="44"/>
        </w:rPr>
        <w:tab/>
      </w:r>
      <w:r>
        <w:rPr>
          <w:rFonts w:ascii="Comic Sans MS" w:eastAsia="Calibri" w:hAnsi="Comic Sans MS" w:cs="Times New Roman"/>
          <w:sz w:val="44"/>
          <w:szCs w:val="44"/>
        </w:rPr>
        <w:tab/>
      </w:r>
      <w:r>
        <w:rPr>
          <w:rFonts w:ascii="Comic Sans MS" w:eastAsia="Calibri" w:hAnsi="Comic Sans MS" w:cs="Times New Roman"/>
          <w:sz w:val="44"/>
          <w:szCs w:val="44"/>
        </w:rPr>
        <w:tab/>
      </w:r>
      <w:r>
        <w:rPr>
          <w:rFonts w:ascii="Comic Sans MS" w:eastAsia="Calibri" w:hAnsi="Comic Sans MS" w:cs="Times New Roman"/>
          <w:sz w:val="44"/>
          <w:szCs w:val="44"/>
        </w:rPr>
        <w:tab/>
      </w:r>
      <w:r>
        <w:rPr>
          <w:rFonts w:ascii="Comic Sans MS" w:eastAsia="Calibri" w:hAnsi="Comic Sans MS" w:cs="Times New Roman"/>
          <w:sz w:val="44"/>
          <w:szCs w:val="44"/>
        </w:rPr>
        <w:tab/>
        <w:t>Unit 1 Week 1</w:t>
      </w:r>
      <w:r w:rsidR="00C479D6">
        <w:rPr>
          <w:rFonts w:ascii="Comic Sans MS" w:eastAsia="Calibri" w:hAnsi="Comic Sans MS" w:cs="Times New Roman"/>
          <w:sz w:val="44"/>
          <w:szCs w:val="44"/>
        </w:rPr>
        <w:t xml:space="preserve">  </w:t>
      </w:r>
    </w:p>
    <w:p w:rsidR="00B7317B" w:rsidRDefault="00C479D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479D6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</w:p>
    <w:p w:rsidR="00B7317B" w:rsidRPr="00B86B74" w:rsidRDefault="00B7317B" w:rsidP="00B7317B">
      <w:pPr>
        <w:widowControl/>
        <w:spacing w:after="200" w:line="276" w:lineRule="auto"/>
        <w:jc w:val="center"/>
        <w:rPr>
          <w:rFonts w:ascii="Arial Rounded MT Bold" w:hAnsi="Arial Rounded MT Bold" w:cs="Tahoma"/>
          <w:sz w:val="72"/>
          <w:szCs w:val="72"/>
          <w:u w:val="single"/>
        </w:rPr>
      </w:pPr>
      <w:r w:rsidRPr="00B86B74">
        <w:rPr>
          <w:rFonts w:ascii="Arial Rounded MT Bold" w:hAnsi="Arial Rounded MT Bold" w:cs="Tahoma"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6482037" wp14:editId="38089A26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B731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1</w:t>
                            </w:r>
                          </w:p>
                          <w:p w:rsidR="00D07E30" w:rsidRPr="009C3EC5" w:rsidRDefault="00D07E30" w:rsidP="00B7317B">
                            <w:pPr>
                              <w:rPr>
                                <w:b/>
                              </w:rPr>
                            </w:pPr>
                            <w:r w:rsidRPr="009C3EC5">
                              <w:rPr>
                                <w:b/>
                              </w:rPr>
                              <w:t>Week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7.9pt;margin-top:-41.45pt;width:80.95pt;height:54.3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">
                <v:textbox>
                  <w:txbxContent>
                    <w:p w:rsidR="00D07E30" w:rsidRPr="009C3EC5" w:rsidRDefault="00D07E30" w:rsidP="00B7317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1</w:t>
                      </w:r>
                    </w:p>
                    <w:p w:rsidR="00D07E30" w:rsidRPr="009C3EC5" w:rsidRDefault="00D07E30" w:rsidP="00B7317B">
                      <w:pPr>
                        <w:rPr>
                          <w:b/>
                        </w:rPr>
                      </w:pPr>
                      <w:r w:rsidRPr="009C3EC5">
                        <w:rPr>
                          <w:b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  <w:r w:rsidRPr="00B86B74">
        <w:rPr>
          <w:rFonts w:ascii="Arial Rounded MT Bold" w:hAnsi="Arial Rounded MT Bold" w:cs="Tahoma"/>
          <w:sz w:val="72"/>
          <w:szCs w:val="72"/>
          <w:u w:val="single"/>
        </w:rPr>
        <w:t>Sight Word Sentences</w:t>
      </w:r>
    </w:p>
    <w:p w:rsidR="00B7317B" w:rsidRPr="00B86B74" w:rsidRDefault="00B7317B" w:rsidP="00B7317B">
      <w:pPr>
        <w:widowControl/>
        <w:spacing w:after="200" w:line="276" w:lineRule="auto"/>
        <w:rPr>
          <w:rFonts w:ascii="Arial Rounded MT Bold" w:hAnsi="Arial Rounded MT Bold" w:cs="Tahoma"/>
          <w:sz w:val="36"/>
          <w:szCs w:val="36"/>
        </w:rPr>
      </w:pPr>
      <w:r w:rsidRPr="00B86B74">
        <w:rPr>
          <w:rFonts w:ascii="Arial Rounded MT Bold" w:hAnsi="Arial Rounded MT Bold" w:cs="Tahoma"/>
          <w:sz w:val="36"/>
          <w:szCs w:val="36"/>
        </w:rPr>
        <w:t>Read and review the sight word sentences to help build fluency.</w:t>
      </w:r>
    </w:p>
    <w:p w:rsidR="00B7317B" w:rsidRPr="00B86B74" w:rsidRDefault="00B7317B" w:rsidP="00B7317B">
      <w:pPr>
        <w:widowControl/>
        <w:spacing w:after="200" w:line="276" w:lineRule="auto"/>
        <w:rPr>
          <w:rFonts w:ascii="Arial Rounded MT Bold" w:hAnsi="Arial Rounded MT Bold" w:cs="Tahoma"/>
          <w:sz w:val="36"/>
          <w:szCs w:val="36"/>
        </w:rPr>
      </w:pPr>
      <w:r w:rsidRPr="00B86B74">
        <w:rPr>
          <w:rFonts w:ascii="Arial Rounded MT Bold" w:hAnsi="Arial Rounded MT Bold" w:cs="Tahoma"/>
          <w:noProof/>
          <w:color w:val="0000FF"/>
        </w:rPr>
        <w:drawing>
          <wp:inline distT="0" distB="0" distL="0" distR="0" wp14:anchorId="3D0E782D" wp14:editId="6F251E0D">
            <wp:extent cx="1699260" cy="1147445"/>
            <wp:effectExtent l="0" t="0" r="0" b="0"/>
            <wp:docPr id="535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7B" w:rsidRPr="00B86B74" w:rsidRDefault="00B7317B" w:rsidP="00B7317B">
      <w:pPr>
        <w:widowControl/>
        <w:spacing w:after="200" w:line="276" w:lineRule="auto"/>
        <w:rPr>
          <w:rFonts w:ascii="Arial Rounded MT Bold" w:hAnsi="Arial Rounded MT Bold" w:cs="Tahoma"/>
          <w:sz w:val="36"/>
          <w:szCs w:val="36"/>
        </w:rPr>
      </w:pPr>
    </w:p>
    <w:p w:rsidR="00B7317B" w:rsidRPr="00B86B74" w:rsidRDefault="00DF0578" w:rsidP="00DF0578">
      <w:pPr>
        <w:widowControl/>
        <w:spacing w:after="200" w:line="276" w:lineRule="auto"/>
        <w:ind w:left="360"/>
        <w:contextualSpacing/>
        <w:rPr>
          <w:rFonts w:ascii="Arial Rounded MT Bold" w:hAnsi="Arial Rounded MT Bold" w:cs="Tahoma"/>
          <w:sz w:val="96"/>
          <w:szCs w:val="96"/>
        </w:rPr>
      </w:pPr>
      <w:r w:rsidRPr="00B86B74">
        <w:rPr>
          <w:rFonts w:ascii="Arial Rounded MT Bold" w:hAnsi="Arial Rounded MT Bold" w:cs="Tahoma"/>
          <w:sz w:val="96"/>
          <w:szCs w:val="96"/>
        </w:rPr>
        <w:t xml:space="preserve">1. </w:t>
      </w:r>
      <w:r w:rsidR="00B7317B" w:rsidRPr="00B86B74">
        <w:rPr>
          <w:rFonts w:ascii="Arial Rounded MT Bold" w:hAnsi="Arial Rounded MT Bold" w:cs="Tahoma"/>
          <w:sz w:val="96"/>
          <w:szCs w:val="96"/>
        </w:rPr>
        <w:t>The cat naps.</w:t>
      </w:r>
    </w:p>
    <w:p w:rsidR="00B7317B" w:rsidRPr="00B86B74" w:rsidRDefault="00DF0578" w:rsidP="00DF0578">
      <w:pPr>
        <w:widowControl/>
        <w:spacing w:after="200" w:line="276" w:lineRule="auto"/>
        <w:ind w:left="360"/>
        <w:contextualSpacing/>
        <w:rPr>
          <w:rFonts w:ascii="Arial Rounded MT Bold" w:hAnsi="Arial Rounded MT Bold" w:cs="Tahoma"/>
          <w:sz w:val="96"/>
          <w:szCs w:val="96"/>
        </w:rPr>
      </w:pPr>
      <w:r w:rsidRPr="00B86B74">
        <w:rPr>
          <w:rFonts w:ascii="Arial Rounded MT Bold" w:hAnsi="Arial Rounded MT Bold" w:cs="Tahoma"/>
          <w:sz w:val="96"/>
          <w:szCs w:val="96"/>
        </w:rPr>
        <w:t xml:space="preserve">2. </w:t>
      </w:r>
      <w:r w:rsidR="00B7317B" w:rsidRPr="00B86B74">
        <w:rPr>
          <w:rFonts w:ascii="Arial Rounded MT Bold" w:hAnsi="Arial Rounded MT Bold" w:cs="Tahoma"/>
          <w:sz w:val="96"/>
          <w:szCs w:val="96"/>
        </w:rPr>
        <w:t>I want one.</w:t>
      </w:r>
    </w:p>
    <w:p w:rsidR="00B7317B" w:rsidRPr="00B86B74" w:rsidRDefault="00B7317B" w:rsidP="00B7317B">
      <w:pPr>
        <w:widowControl/>
        <w:numPr>
          <w:ilvl w:val="0"/>
          <w:numId w:val="1"/>
        </w:numPr>
        <w:spacing w:after="200" w:line="276" w:lineRule="auto"/>
        <w:contextualSpacing/>
        <w:rPr>
          <w:rFonts w:ascii="Arial Rounded MT Bold" w:hAnsi="Arial Rounded MT Bold" w:cs="Tahoma"/>
          <w:sz w:val="96"/>
          <w:szCs w:val="96"/>
        </w:rPr>
      </w:pPr>
      <w:r w:rsidRPr="00B86B74">
        <w:rPr>
          <w:rFonts w:ascii="Arial Rounded MT Bold" w:hAnsi="Arial Rounded MT Bold" w:cs="Tahoma"/>
          <w:sz w:val="96"/>
          <w:szCs w:val="96"/>
        </w:rPr>
        <w:t>I like red.</w:t>
      </w:r>
    </w:p>
    <w:p w:rsidR="00B7317B" w:rsidRPr="00B86B74" w:rsidRDefault="00B7317B" w:rsidP="00B7317B">
      <w:pPr>
        <w:widowControl/>
        <w:numPr>
          <w:ilvl w:val="0"/>
          <w:numId w:val="1"/>
        </w:numPr>
        <w:spacing w:after="200" w:line="276" w:lineRule="auto"/>
        <w:contextualSpacing/>
        <w:rPr>
          <w:rFonts w:ascii="Arial Rounded MT Bold" w:hAnsi="Arial Rounded MT Bold" w:cs="Tahoma"/>
          <w:sz w:val="96"/>
          <w:szCs w:val="96"/>
        </w:rPr>
        <w:sectPr w:rsidR="00B7317B" w:rsidRPr="00B86B74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86B74">
        <w:rPr>
          <w:rFonts w:ascii="Arial Rounded MT Bold" w:hAnsi="Arial Rounded MT Bold" w:cs="Tahoma"/>
          <w:sz w:val="96"/>
          <w:szCs w:val="96"/>
        </w:rPr>
        <w:t>I said no.</w:t>
      </w:r>
    </w:p>
    <w:p w:rsidR="00BE3229" w:rsidRPr="007A6668" w:rsidRDefault="00BE3229" w:rsidP="00B7317B">
      <w:pPr>
        <w:widowControl/>
        <w:spacing w:after="200" w:line="276" w:lineRule="auto"/>
        <w:jc w:val="center"/>
        <w:rPr>
          <w:b/>
          <w:sz w:val="52"/>
          <w:szCs w:val="52"/>
          <w:u w:val="single"/>
        </w:rPr>
      </w:pPr>
      <w:r w:rsidRPr="00B7317B">
        <w:rPr>
          <w:noProof/>
          <w:sz w:val="52"/>
          <w:szCs w:val="52"/>
        </w:rPr>
        <w:lastRenderedPageBreak/>
        <w:drawing>
          <wp:anchor distT="0" distB="0" distL="114300" distR="114300" simplePos="0" relativeHeight="251667456" behindDoc="0" locked="0" layoutInCell="1" allowOverlap="1" wp14:anchorId="0F179A27" wp14:editId="17818B95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8" name="Picture 8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17B" w:rsidRPr="00B7317B">
        <w:rPr>
          <w:b/>
          <w:sz w:val="52"/>
          <w:szCs w:val="52"/>
        </w:rPr>
        <w:t xml:space="preserve">               </w:t>
      </w:r>
      <w:r w:rsidRPr="007A6668">
        <w:rPr>
          <w:b/>
          <w:sz w:val="52"/>
          <w:szCs w:val="52"/>
          <w:u w:val="single"/>
        </w:rPr>
        <w:t>Kindergarten Exit Ticket</w:t>
      </w:r>
    </w:p>
    <w:p w:rsidR="00BE3229" w:rsidRPr="007A6668" w:rsidRDefault="00BE3229" w:rsidP="00BE3229">
      <w:pPr>
        <w:widowControl/>
        <w:spacing w:after="200" w:line="276" w:lineRule="auto"/>
        <w:rPr>
          <w:sz w:val="52"/>
          <w:szCs w:val="52"/>
        </w:rPr>
      </w:pPr>
    </w:p>
    <w:p w:rsidR="00BE3229" w:rsidRPr="007A6668" w:rsidRDefault="00BE3229" w:rsidP="00BE3229">
      <w:pPr>
        <w:widowControl/>
        <w:spacing w:after="200" w:line="276" w:lineRule="auto"/>
        <w:rPr>
          <w:sz w:val="40"/>
          <w:szCs w:val="40"/>
        </w:rPr>
      </w:pPr>
      <w:r w:rsidRPr="007A6668">
        <w:rPr>
          <w:sz w:val="40"/>
          <w:szCs w:val="40"/>
        </w:rPr>
        <w:t>Name_____________________________</w:t>
      </w:r>
    </w:p>
    <w:p w:rsidR="00BE3229" w:rsidRPr="007A6668" w:rsidRDefault="00BE3229" w:rsidP="00BE3229">
      <w:pPr>
        <w:widowControl/>
        <w:spacing w:after="200" w:line="276" w:lineRule="auto"/>
        <w:rPr>
          <w:b/>
          <w:sz w:val="40"/>
          <w:szCs w:val="40"/>
          <w:u w:val="single"/>
        </w:rPr>
      </w:pPr>
      <w:r w:rsidRPr="007A6668">
        <w:rPr>
          <w:b/>
          <w:sz w:val="40"/>
          <w:szCs w:val="40"/>
          <w:u w:val="single"/>
        </w:rPr>
        <w:t>WONDERS UNIT 1: WEEK 1</w:t>
      </w:r>
    </w:p>
    <w:p w:rsidR="00BE3229" w:rsidRPr="007A6668" w:rsidRDefault="00BE3229" w:rsidP="00BE3229">
      <w:pPr>
        <w:widowControl/>
        <w:spacing w:after="200" w:line="276" w:lineRule="auto"/>
        <w:rPr>
          <w:sz w:val="40"/>
          <w:szCs w:val="40"/>
        </w:rPr>
      </w:pPr>
      <w:r w:rsidRPr="007A6668">
        <w:rPr>
          <w:b/>
          <w:sz w:val="40"/>
          <w:szCs w:val="40"/>
          <w:u w:val="single"/>
        </w:rPr>
        <w:t>Essential Question</w:t>
      </w:r>
      <w:r w:rsidRPr="007A6668">
        <w:rPr>
          <w:sz w:val="40"/>
          <w:szCs w:val="40"/>
        </w:rPr>
        <w:t>: How can we get along with new friends?</w:t>
      </w:r>
    </w:p>
    <w:p w:rsidR="00BE3229" w:rsidRPr="007A6668" w:rsidRDefault="00BE3229" w:rsidP="00BE3229">
      <w:pPr>
        <w:widowControl/>
        <w:spacing w:after="200" w:line="276" w:lineRule="auto"/>
        <w:rPr>
          <w:sz w:val="36"/>
          <w:szCs w:val="36"/>
        </w:rPr>
      </w:pPr>
    </w:p>
    <w:p w:rsidR="00BE3229" w:rsidRPr="007A6668" w:rsidRDefault="00BE3229" w:rsidP="00BE3229">
      <w:pPr>
        <w:widowControl/>
        <w:spacing w:after="200" w:line="276" w:lineRule="auto"/>
        <w:rPr>
          <w:sz w:val="56"/>
          <w:szCs w:val="56"/>
        </w:rPr>
      </w:pPr>
      <w:r w:rsidRPr="007A6668"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FD49C8F" wp14:editId="7A86F416">
            <wp:simplePos x="0" y="0"/>
            <wp:positionH relativeFrom="margin">
              <wp:posOffset>381000</wp:posOffset>
            </wp:positionH>
            <wp:positionV relativeFrom="margin">
              <wp:posOffset>5396865</wp:posOffset>
            </wp:positionV>
            <wp:extent cx="1979930" cy="2603500"/>
            <wp:effectExtent l="0" t="0" r="1270" b="6350"/>
            <wp:wrapSquare wrapText="bothSides"/>
            <wp:docPr id="9" name="Picture 9" descr="C:\Users\pkellehe.INST.007\AppData\Local\Microsoft\Windows\Temporary Internet Files\Content.IE5\D1A2ZALY\9707988-playground-cartoon-illustration-of-a-black-boy-and-a-caucasian-girl-playing-together-at-the-par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.007\AppData\Local\Microsoft\Windows\Temporary Internet Files\Content.IE5\D1A2ZALY\9707988-playground-cartoon-illustration-of-a-black-boy-and-a-caucasian-girl-playing-together-at-the-park[1]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668">
        <w:rPr>
          <w:sz w:val="56"/>
          <w:szCs w:val="56"/>
        </w:rPr>
        <w:t>Circle the picture that shows friends getting along.</w:t>
      </w:r>
    </w:p>
    <w:p w:rsidR="00BE3229" w:rsidRPr="007A6668" w:rsidRDefault="00BE3229" w:rsidP="00BE3229">
      <w:pPr>
        <w:widowControl/>
        <w:spacing w:after="200" w:line="276" w:lineRule="auto"/>
        <w:rPr>
          <w:sz w:val="36"/>
          <w:szCs w:val="36"/>
        </w:rPr>
      </w:pPr>
      <w:r w:rsidRPr="007A6668"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64EDD8A" wp14:editId="3A95C00A">
            <wp:simplePos x="0" y="0"/>
            <wp:positionH relativeFrom="margin">
              <wp:posOffset>3276600</wp:posOffset>
            </wp:positionH>
            <wp:positionV relativeFrom="margin">
              <wp:posOffset>5329555</wp:posOffset>
            </wp:positionV>
            <wp:extent cx="2493010" cy="2518410"/>
            <wp:effectExtent l="0" t="0" r="2540" b="0"/>
            <wp:wrapSquare wrapText="bothSides"/>
            <wp:docPr id="10" name="Picture 10" descr="C:\Users\pkellehe.INST.007\AppData\Local\Microsoft\Windows\Temporary Internet Files\Content.IE5\NGOVHR8Z\boys-fighting-carto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ellehe.INST.007\AppData\Local\Microsoft\Windows\Temporary Internet Files\Content.IE5\NGOVHR8Z\boys-fighting-cartoon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229" w:rsidRPr="007A6668" w:rsidRDefault="00BE3229" w:rsidP="00BE3229">
      <w:pPr>
        <w:widowControl/>
        <w:spacing w:after="200" w:line="276" w:lineRule="auto"/>
        <w:rPr>
          <w:sz w:val="36"/>
          <w:szCs w:val="36"/>
        </w:rPr>
      </w:pPr>
    </w:p>
    <w:p w:rsidR="00BE3229" w:rsidRPr="006A6DC0" w:rsidRDefault="00BE3229" w:rsidP="00BE3229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BE3229" w:rsidRPr="006A6DC0" w:rsidRDefault="00BE3229" w:rsidP="00BE3229">
      <w:pPr>
        <w:rPr>
          <w:rFonts w:ascii="Times New Roman" w:eastAsia="Calibri" w:hAnsi="Times New Roman" w:cs="Times New Roman"/>
          <w:sz w:val="24"/>
          <w:szCs w:val="24"/>
        </w:rPr>
      </w:pPr>
    </w:p>
    <w:p w:rsidR="00BE3229" w:rsidRPr="006A6DC0" w:rsidRDefault="00BE3229" w:rsidP="00BE3229">
      <w:pPr>
        <w:ind w:left="104"/>
        <w:rPr>
          <w:rFonts w:ascii="Times New Roman" w:eastAsia="Calibri" w:hAnsi="Times New Roman" w:cs="Times New Roman"/>
          <w:sz w:val="24"/>
          <w:szCs w:val="24"/>
        </w:rPr>
      </w:pPr>
    </w:p>
    <w:p w:rsidR="00BE3229" w:rsidRPr="006A6DC0" w:rsidRDefault="00BE3229" w:rsidP="00BE3229">
      <w:pPr>
        <w:rPr>
          <w:rFonts w:ascii="Times New Roman" w:eastAsia="Calibri" w:hAnsi="Times New Roman" w:cs="Times New Roman"/>
          <w:sz w:val="24"/>
          <w:szCs w:val="24"/>
        </w:rPr>
      </w:pPr>
    </w:p>
    <w:p w:rsidR="00BE3229" w:rsidRDefault="00BE3229" w:rsidP="00BE3229"/>
    <w:p w:rsidR="00BE3229" w:rsidRDefault="00BE3229" w:rsidP="00BE3229">
      <w:pPr>
        <w:widowControl/>
        <w:spacing w:after="200" w:line="276" w:lineRule="auto"/>
      </w:pPr>
      <w:r>
        <w:br w:type="page"/>
      </w:r>
    </w:p>
    <w:p w:rsidR="00EE7C9E" w:rsidRPr="006A6DC0" w:rsidRDefault="00EE7C9E" w:rsidP="00EE7C9E">
      <w:pPr>
        <w:spacing w:before="15"/>
        <w:ind w:left="2745"/>
        <w:rPr>
          <w:rFonts w:ascii="Times New Roman" w:eastAsia="Calibri" w:hAnsi="Times New Roman" w:cs="Times New Roman"/>
          <w:b/>
          <w:sz w:val="24"/>
          <w:szCs w:val="24"/>
        </w:rPr>
      </w:pPr>
      <w:r w:rsidRPr="006A6DC0">
        <w:rPr>
          <w:rFonts w:ascii="Times New Roman" w:hAnsi="Times New Roman" w:cs="Times New Roman"/>
          <w:b/>
          <w:sz w:val="24"/>
          <w:szCs w:val="24"/>
          <w:u w:val="thick" w:color="000000"/>
        </w:rPr>
        <w:lastRenderedPageBreak/>
        <w:t xml:space="preserve">Wonders Unit 1 Week </w:t>
      </w:r>
      <w:r>
        <w:rPr>
          <w:rFonts w:ascii="Times New Roman" w:hAnsi="Times New Roman" w:cs="Times New Roman"/>
          <w:b/>
          <w:sz w:val="24"/>
          <w:szCs w:val="24"/>
          <w:u w:val="thick" w:color="000000"/>
        </w:rPr>
        <w:t>2</w:t>
      </w:r>
    </w:p>
    <w:p w:rsidR="00EE7C9E" w:rsidRDefault="00EE7C9E" w:rsidP="00EE7C9E">
      <w:pPr>
        <w:spacing w:before="199"/>
        <w:rPr>
          <w:rFonts w:ascii="Times New Roman" w:hAnsi="Times New Roman" w:cs="Times New Roman"/>
          <w:sz w:val="24"/>
          <w:szCs w:val="24"/>
        </w:rPr>
      </w:pPr>
      <w:r w:rsidRPr="004B6D8D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 w:rsidRPr="00840DD5">
        <w:rPr>
          <w:rFonts w:ascii="Times New Roman" w:hAnsi="Times New Roman" w:cs="Times New Roman"/>
          <w:sz w:val="24"/>
          <w:szCs w:val="24"/>
        </w:rPr>
        <w:t>How do baby animals</w:t>
      </w:r>
      <w:r w:rsidRPr="00840DD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40DD5">
        <w:rPr>
          <w:rFonts w:ascii="Times New Roman" w:hAnsi="Times New Roman" w:cs="Times New Roman"/>
          <w:sz w:val="24"/>
          <w:szCs w:val="24"/>
        </w:rPr>
        <w:t>move?</w:t>
      </w:r>
    </w:p>
    <w:p w:rsidR="00EE7C9E" w:rsidRDefault="00EE7C9E" w:rsidP="00EE7C9E">
      <w:pPr>
        <w:rPr>
          <w:rFonts w:ascii="Times New Roman" w:hAnsi="Times New Roman" w:cs="Times New Roman"/>
          <w:b/>
          <w:sz w:val="24"/>
          <w:szCs w:val="24"/>
        </w:rPr>
      </w:pPr>
    </w:p>
    <w:p w:rsidR="00EE7C9E" w:rsidRDefault="00EE7C9E" w:rsidP="00EE7C9E">
      <w:pPr>
        <w:rPr>
          <w:rFonts w:ascii="Times New Roman" w:hAnsi="Times New Roman" w:cs="Times New Roman"/>
          <w:sz w:val="24"/>
          <w:szCs w:val="24"/>
        </w:rPr>
      </w:pPr>
      <w:r w:rsidRPr="004B6D8D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Get Up and Go</w:t>
      </w:r>
    </w:p>
    <w:p w:rsidR="00EE7C9E" w:rsidRPr="004B6D8D" w:rsidRDefault="00EE7C9E" w:rsidP="00EE7C9E">
      <w:pPr>
        <w:rPr>
          <w:rFonts w:ascii="Times New Roman" w:eastAsia="Calibri" w:hAnsi="Times New Roman" w:cs="Times New Roman"/>
          <w:sz w:val="24"/>
          <w:szCs w:val="24"/>
        </w:rPr>
      </w:pPr>
    </w:p>
    <w:p w:rsidR="00EE7C9E" w:rsidRDefault="00EE7C9E" w:rsidP="00EE7C9E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4B6D8D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Pouch</w:t>
      </w:r>
      <w:r w:rsidRPr="004B6D8D">
        <w:rPr>
          <w:rFonts w:ascii="Times New Roman" w:eastAsia="Calibri" w:hAnsi="Times New Roman" w:cs="Times New Roman"/>
          <w:i/>
          <w:spacing w:val="45"/>
          <w:sz w:val="24"/>
          <w:szCs w:val="24"/>
        </w:rPr>
        <w:t xml:space="preserve"> </w:t>
      </w:r>
      <w:r w:rsidRPr="000B1CE4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(</w:t>
      </w:r>
      <w:r w:rsidRPr="006A6DC0">
        <w:rPr>
          <w:rFonts w:ascii="Times New Roman" w:eastAsia="Calibri" w:hAnsi="Times New Roman" w:cs="Times New Roman"/>
          <w:spacing w:val="-3"/>
          <w:sz w:val="24"/>
          <w:szCs w:val="24"/>
        </w:rPr>
        <w:t>fantasy)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;   </w:t>
      </w:r>
      <w:r w:rsidRPr="00053467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Baby Animals on the Move</w:t>
      </w:r>
      <w:r>
        <w:rPr>
          <w:rFonts w:ascii="Times New Roman" w:eastAsia="Calibri" w:hAnsi="Times New Roman" w:cs="Times New Roman"/>
          <w:spacing w:val="-3"/>
          <w:sz w:val="24"/>
          <w:szCs w:val="24"/>
          <w:u w:val="single"/>
        </w:rPr>
        <w:t>!</w:t>
      </w:r>
      <w:r w:rsidR="0033659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(</w:t>
      </w:r>
      <w:proofErr w:type="gramStart"/>
      <w:r>
        <w:rPr>
          <w:rFonts w:ascii="Times New Roman" w:eastAsia="Calibri" w:hAnsi="Times New Roman" w:cs="Times New Roman"/>
          <w:spacing w:val="-3"/>
          <w:sz w:val="24"/>
          <w:szCs w:val="24"/>
        </w:rPr>
        <w:t>informational</w:t>
      </w:r>
      <w:proofErr w:type="gramEnd"/>
      <w:r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</w:p>
    <w:p w:rsidR="00EE7C9E" w:rsidRPr="004B6D8D" w:rsidRDefault="00EE7C9E" w:rsidP="00EE7C9E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RL.K.6;   </w:t>
      </w:r>
      <w:r w:rsidRPr="006A6DC0">
        <w:rPr>
          <w:rFonts w:ascii="Times New Roman" w:eastAsia="Calibri" w:hAnsi="Times New Roman" w:cs="Times New Roman"/>
          <w:i/>
          <w:sz w:val="24"/>
          <w:szCs w:val="24"/>
        </w:rPr>
        <w:t>RL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K.10;   RI.K.1</w:t>
      </w:r>
    </w:p>
    <w:p w:rsidR="00EE7C9E" w:rsidRDefault="00EE7C9E" w:rsidP="00EE7C9E">
      <w:pPr>
        <w:rPr>
          <w:rFonts w:ascii="Times New Roman" w:eastAsia="Calibri" w:hAnsi="Times New Roman" w:cs="Times New Roman"/>
          <w:sz w:val="24"/>
          <w:szCs w:val="24"/>
        </w:rPr>
      </w:pPr>
    </w:p>
    <w:p w:rsidR="00700673" w:rsidRDefault="00700673" w:rsidP="00700673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Independent Writing: </w:t>
      </w:r>
      <w:r>
        <w:rPr>
          <w:rFonts w:ascii="Times New Roman" w:hAnsi="Times New Roman" w:cs="Times New Roman"/>
          <w:sz w:val="24"/>
          <w:szCs w:val="24"/>
        </w:rPr>
        <w:t xml:space="preserve">Opinion </w:t>
      </w:r>
      <w:proofErr w:type="gramStart"/>
      <w:r>
        <w:rPr>
          <w:rFonts w:ascii="Times New Roman" w:hAnsi="Times New Roman" w:cs="Times New Roman"/>
          <w:sz w:val="24"/>
          <w:szCs w:val="24"/>
        </w:rPr>
        <w:t>About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Topic</w:t>
      </w:r>
    </w:p>
    <w:p w:rsidR="00700673" w:rsidRPr="003942F0" w:rsidRDefault="00700673" w:rsidP="00700673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WK.1</w:t>
      </w:r>
    </w:p>
    <w:p w:rsidR="00700673" w:rsidRPr="006A6DC0" w:rsidRDefault="00700673" w:rsidP="00EE7C9E">
      <w:pPr>
        <w:rPr>
          <w:rFonts w:ascii="Times New Roman" w:eastAsia="Calibri" w:hAnsi="Times New Roman" w:cs="Times New Roman"/>
          <w:sz w:val="24"/>
          <w:szCs w:val="24"/>
        </w:rPr>
      </w:pPr>
    </w:p>
    <w:p w:rsidR="00EE7C9E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Poem</w:t>
      </w:r>
      <w:r w:rsidR="0070067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and Poetry Response</w:t>
      </w:r>
      <w:r w:rsidR="00700673" w:rsidRPr="004B6D8D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  <w:r w:rsidRPr="004B6D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1"/>
          <w:sz w:val="24"/>
          <w:szCs w:val="24"/>
        </w:rPr>
        <w:t>Animals in Motion</w:t>
      </w:r>
    </w:p>
    <w:p w:rsidR="00EE7C9E" w:rsidRPr="006A6DC0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6A6DC0">
        <w:rPr>
          <w:rFonts w:ascii="Times New Roman" w:hAnsi="Times New Roman" w:cs="Times New Roman"/>
          <w:i/>
          <w:spacing w:val="-1"/>
          <w:sz w:val="24"/>
          <w:szCs w:val="24"/>
        </w:rPr>
        <w:t>SL.K.2</w:t>
      </w:r>
    </w:p>
    <w:p w:rsidR="00EE7C9E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EE7C9E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40DD5">
        <w:rPr>
          <w:rFonts w:ascii="Times New Roman" w:hAnsi="Times New Roman" w:cs="Times New Roman"/>
          <w:spacing w:val="-1"/>
          <w:sz w:val="24"/>
          <w:szCs w:val="24"/>
        </w:rPr>
        <w:t xml:space="preserve"> adventure</w:t>
      </w:r>
      <w:r w:rsidRPr="00840DD5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gramStart"/>
      <w:r w:rsidRPr="00840DD5">
        <w:rPr>
          <w:rFonts w:ascii="Times New Roman" w:hAnsi="Times New Roman" w:cs="Times New Roman"/>
          <w:spacing w:val="-1"/>
          <w:sz w:val="24"/>
          <w:szCs w:val="24"/>
        </w:rPr>
        <w:t>arrived</w:t>
      </w:r>
      <w:proofErr w:type="gramEnd"/>
      <w:r w:rsidRPr="00840DD5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840DD5">
        <w:rPr>
          <w:rFonts w:ascii="Times New Roman" w:hAnsi="Times New Roman" w:cs="Times New Roman"/>
          <w:spacing w:val="-3"/>
          <w:sz w:val="24"/>
          <w:szCs w:val="24"/>
        </w:rPr>
        <w:t>exciting</w:t>
      </w:r>
      <w:r w:rsidRPr="00840DD5">
        <w:rPr>
          <w:rFonts w:ascii="Times New Roman" w:hAnsi="Times New Roman" w:cs="Times New Roman"/>
          <w:spacing w:val="-3"/>
          <w:sz w:val="24"/>
          <w:szCs w:val="24"/>
        </w:rPr>
        <w:tab/>
      </w:r>
      <w:r w:rsidRPr="00840DD5">
        <w:rPr>
          <w:rFonts w:ascii="Times New Roman" w:hAnsi="Times New Roman" w:cs="Times New Roman"/>
          <w:spacing w:val="-2"/>
          <w:sz w:val="24"/>
          <w:szCs w:val="24"/>
        </w:rPr>
        <w:t>exhausted</w:t>
      </w:r>
      <w:r w:rsidRPr="00840DD5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840DD5">
        <w:rPr>
          <w:rFonts w:ascii="Times New Roman" w:hAnsi="Times New Roman" w:cs="Times New Roman"/>
          <w:spacing w:val="-1"/>
          <w:sz w:val="24"/>
          <w:szCs w:val="24"/>
        </w:rPr>
        <w:t>movement</w:t>
      </w:r>
    </w:p>
    <w:p w:rsidR="00EE7C9E" w:rsidRPr="004B6D8D" w:rsidRDefault="00EE7C9E" w:rsidP="00EE7C9E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4B6D8D">
        <w:rPr>
          <w:rFonts w:ascii="Times New Roman" w:hAnsi="Times New Roman" w:cs="Times New Roman"/>
          <w:i/>
          <w:spacing w:val="-2"/>
          <w:sz w:val="24"/>
          <w:szCs w:val="24"/>
        </w:rPr>
        <w:t>L.K.5c</w:t>
      </w:r>
      <w:r w:rsidRPr="004B6D8D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EE7C9E" w:rsidRDefault="00EE7C9E" w:rsidP="00EE7C9E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EE7C9E" w:rsidRDefault="000D4211" w:rsidP="00EE7C9E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High-</w:t>
      </w:r>
      <w:r w:rsidR="00EE7C9E" w:rsidRPr="004B6D8D">
        <w:rPr>
          <w:rFonts w:ascii="Times New Roman" w:hAnsi="Times New Roman" w:cs="Times New Roman"/>
          <w:b/>
          <w:sz w:val="24"/>
          <w:szCs w:val="24"/>
        </w:rPr>
        <w:t>Frequency</w:t>
      </w:r>
      <w:r w:rsidR="00EE7C9E" w:rsidRPr="004B6D8D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9B710E">
        <w:rPr>
          <w:rFonts w:ascii="Times New Roman" w:hAnsi="Times New Roman" w:cs="Times New Roman"/>
          <w:b/>
          <w:sz w:val="24"/>
          <w:szCs w:val="24"/>
        </w:rPr>
        <w:t>W</w:t>
      </w:r>
      <w:r w:rsidR="00EE7C9E" w:rsidRPr="004B6D8D">
        <w:rPr>
          <w:rFonts w:ascii="Times New Roman" w:hAnsi="Times New Roman" w:cs="Times New Roman"/>
          <w:b/>
          <w:sz w:val="24"/>
          <w:szCs w:val="24"/>
        </w:rPr>
        <w:t>ord</w:t>
      </w:r>
      <w:r w:rsidR="009B710E">
        <w:rPr>
          <w:rFonts w:ascii="Times New Roman" w:hAnsi="Times New Roman" w:cs="Times New Roman"/>
          <w:b/>
          <w:sz w:val="24"/>
          <w:szCs w:val="24"/>
        </w:rPr>
        <w:t>s</w:t>
      </w:r>
      <w:r w:rsidR="00EE7C9E" w:rsidRPr="004B6D8D">
        <w:rPr>
          <w:rFonts w:ascii="Times New Roman" w:hAnsi="Times New Roman" w:cs="Times New Roman"/>
          <w:b/>
          <w:sz w:val="24"/>
          <w:szCs w:val="24"/>
        </w:rPr>
        <w:t>:</w:t>
      </w:r>
      <w:r w:rsidR="000F172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E7C9E" w:rsidRDefault="00EE7C9E" w:rsidP="00EE7C9E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4B6D8D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053467" w:rsidRDefault="00053467" w:rsidP="00053467">
      <w:pPr>
        <w:rPr>
          <w:rFonts w:ascii="Times New Roman" w:eastAsia="Calibri" w:hAnsi="Times New Roman" w:cs="Times New Roman"/>
          <w:sz w:val="24"/>
          <w:szCs w:val="24"/>
        </w:rPr>
      </w:pPr>
      <w:r w:rsidRPr="00A36CF6">
        <w:rPr>
          <w:rFonts w:ascii="Times New Roman" w:eastAsia="Calibri" w:hAnsi="Times New Roman" w:cs="Times New Roman"/>
          <w:sz w:val="24"/>
          <w:szCs w:val="24"/>
        </w:rPr>
        <w:t xml:space="preserve">Wonders Unit 1 Week 2 </w:t>
      </w:r>
      <w:r w:rsidR="000D4211">
        <w:rPr>
          <w:rFonts w:ascii="Times New Roman" w:eastAsia="Calibri" w:hAnsi="Times New Roman" w:cs="Times New Roman"/>
          <w:sz w:val="24"/>
          <w:szCs w:val="24"/>
        </w:rPr>
        <w:t>high-</w:t>
      </w:r>
      <w:r>
        <w:rPr>
          <w:rFonts w:ascii="Times New Roman" w:eastAsia="Calibri" w:hAnsi="Times New Roman" w:cs="Times New Roman"/>
          <w:sz w:val="24"/>
          <w:szCs w:val="24"/>
        </w:rPr>
        <w:t>frequency word</w:t>
      </w:r>
      <w:r w:rsidR="009B710E">
        <w:rPr>
          <w:rFonts w:ascii="Times New Roman" w:eastAsia="Calibri" w:hAnsi="Times New Roman" w:cs="Times New Roman"/>
          <w:sz w:val="24"/>
          <w:szCs w:val="24"/>
        </w:rPr>
        <w:t>: we</w:t>
      </w:r>
    </w:p>
    <w:p w:rsidR="00053467" w:rsidRPr="00A36CF6" w:rsidRDefault="000D4211" w:rsidP="0005346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Supplemental high-</w:t>
      </w:r>
      <w:r w:rsidR="00053467">
        <w:rPr>
          <w:rFonts w:ascii="Times New Roman" w:eastAsia="Calibri" w:hAnsi="Times New Roman" w:cs="Times New Roman"/>
          <w:sz w:val="24"/>
          <w:szCs w:val="24"/>
        </w:rPr>
        <w:t xml:space="preserve">frequency </w:t>
      </w:r>
      <w:r w:rsidR="00053467" w:rsidRPr="00A36CF6">
        <w:rPr>
          <w:rFonts w:ascii="Times New Roman" w:eastAsia="Calibri" w:hAnsi="Times New Roman" w:cs="Times New Roman"/>
          <w:sz w:val="24"/>
          <w:szCs w:val="24"/>
        </w:rPr>
        <w:t>words</w:t>
      </w:r>
      <w:r w:rsidR="009B710E">
        <w:rPr>
          <w:rFonts w:ascii="Times New Roman" w:eastAsia="Calibri" w:hAnsi="Times New Roman" w:cs="Times New Roman"/>
          <w:sz w:val="24"/>
          <w:szCs w:val="24"/>
        </w:rPr>
        <w:t>: yes, two, blue</w:t>
      </w:r>
    </w:p>
    <w:p w:rsidR="00053467" w:rsidRPr="00A36CF6" w:rsidRDefault="00053467" w:rsidP="00053467"/>
    <w:p w:rsidR="00EE7C9E" w:rsidRPr="007368DD" w:rsidRDefault="007368DD" w:rsidP="007368DD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Differentiated </w:t>
      </w:r>
      <w:r w:rsidR="00EE7C9E" w:rsidRPr="004B6D8D">
        <w:rPr>
          <w:rFonts w:ascii="Times New Roman" w:eastAsia="Calibri" w:hAnsi="Times New Roman" w:cs="Times New Roman"/>
          <w:b/>
          <w:sz w:val="24"/>
          <w:szCs w:val="24"/>
        </w:rPr>
        <w:t>Readers:</w:t>
      </w:r>
      <w:r w:rsidR="00EE7C9E" w:rsidRPr="006A6DC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EE7C9E" w:rsidRPr="006A6DC0" w:rsidRDefault="00EE7C9E" w:rsidP="00EE7C9E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Hop</w:t>
      </w:r>
      <w:r w:rsidRPr="004B6D8D">
        <w:rPr>
          <w:rFonts w:ascii="Times New Roman" w:eastAsia="Calibri" w:hAnsi="Times New Roman" w:cs="Times New Roman"/>
          <w:i/>
          <w:sz w:val="24"/>
          <w:szCs w:val="24"/>
          <w:u w:val="single"/>
        </w:rPr>
        <w:t>!</w:t>
      </w:r>
      <w:r w:rsidRPr="006A6DC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6A6DC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11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approaching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7C9E" w:rsidRPr="006A6DC0" w:rsidRDefault="00EE7C9E" w:rsidP="00EE7C9E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We Hop!</w:t>
      </w:r>
      <w:r w:rsidRPr="004B6D8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B6D8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on</w:t>
      </w:r>
      <w:r w:rsidRPr="006A6DC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6A6DC0">
        <w:rPr>
          <w:rFonts w:ascii="Times New Roman" w:eastAsia="Calibri" w:hAnsi="Times New Roman" w:cs="Times New Roman"/>
          <w:sz w:val="24"/>
          <w:szCs w:val="24"/>
        </w:rPr>
        <w:t>level</w:t>
      </w:r>
      <w:r>
        <w:rPr>
          <w:rFonts w:ascii="Times New Roman" w:eastAsia="Calibri" w:hAnsi="Times New Roman" w:cs="Times New Roman"/>
          <w:sz w:val="24"/>
          <w:szCs w:val="24"/>
        </w:rPr>
        <w:t>; ELL)</w:t>
      </w:r>
    </w:p>
    <w:p w:rsidR="00EE7C9E" w:rsidRDefault="00EE7C9E" w:rsidP="00EE7C9E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We Can Move</w:t>
      </w:r>
      <w:r w:rsidRPr="004B6D8D">
        <w:rPr>
          <w:rFonts w:ascii="Times New Roman" w:eastAsia="Calibri" w:hAnsi="Times New Roman" w:cs="Times New Roman"/>
          <w:i/>
          <w:sz w:val="24"/>
          <w:szCs w:val="24"/>
          <w:u w:val="single"/>
        </w:rPr>
        <w:t>!</w:t>
      </w:r>
      <w:r w:rsidRPr="004B6D8D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Pr="004B6D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beyond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7368DD" w:rsidRDefault="007368DD" w:rsidP="00EE7C9E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7368DD" w:rsidRPr="007368DD" w:rsidRDefault="007368DD" w:rsidP="007368D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Assessment: Exit Ticket</w:t>
      </w:r>
    </w:p>
    <w:p w:rsidR="00EE7C9E" w:rsidRDefault="00EE7C9E" w:rsidP="00EE7C9E">
      <w:pPr>
        <w:rPr>
          <w:rFonts w:ascii="Times New Roman" w:eastAsia="Calibri" w:hAnsi="Times New Roman" w:cs="Times New Roman"/>
          <w:sz w:val="24"/>
          <w:szCs w:val="24"/>
        </w:rPr>
      </w:pPr>
    </w:p>
    <w:p w:rsidR="000F1727" w:rsidRDefault="000F1727" w:rsidP="00EE7C9E">
      <w:pPr>
        <w:rPr>
          <w:rFonts w:ascii="Times New Roman" w:eastAsia="Calibri" w:hAnsi="Times New Roman" w:cs="Times New Roman"/>
          <w:sz w:val="24"/>
          <w:szCs w:val="24"/>
        </w:rPr>
      </w:pPr>
    </w:p>
    <w:p w:rsidR="00BE3229" w:rsidRDefault="00BE3229" w:rsidP="00BE3229">
      <w:pPr>
        <w:widowControl/>
        <w:spacing w:after="200" w:line="276" w:lineRule="auto"/>
      </w:pPr>
      <w:r>
        <w:br w:type="page"/>
      </w:r>
    </w:p>
    <w:p w:rsidR="002D2C06" w:rsidRDefault="002D2C06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2D2C06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E7C9E" w:rsidRPr="00EE7C9E" w:rsidRDefault="00EE7C9E" w:rsidP="00EE7C9E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  <w:r w:rsidRPr="00EE7C9E">
        <w:rPr>
          <w:rFonts w:ascii="Penmanship Print" w:hAnsi="Penmanship Print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A94E80" wp14:editId="65357125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EE7C9E">
                            <w:r>
                              <w:t xml:space="preserve">Unit 1 </w:t>
                            </w:r>
                          </w:p>
                          <w:p w:rsidR="00D07E30" w:rsidRDefault="00D07E30" w:rsidP="00EE7C9E">
                            <w:r>
                              <w:t>Week 2</w:t>
                            </w:r>
                          </w:p>
                          <w:p w:rsidR="00D07E30" w:rsidRDefault="00D07E30" w:rsidP="00EE7C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33.35pt;margin-top:-36pt;width:57.2pt;height:4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">
                <v:textbox>
                  <w:txbxContent>
                    <w:p w:rsidR="00D07E30" w:rsidRDefault="00D07E30" w:rsidP="00EE7C9E">
                      <w:r>
                        <w:t xml:space="preserve">Unit 1 </w:t>
                      </w:r>
                    </w:p>
                    <w:p w:rsidR="00D07E30" w:rsidRDefault="00D07E30" w:rsidP="00EE7C9E">
                      <w:r>
                        <w:t>Week 2</w:t>
                      </w:r>
                    </w:p>
                    <w:p w:rsidR="00D07E30" w:rsidRDefault="00D07E30" w:rsidP="00EE7C9E"/>
                  </w:txbxContent>
                </v:textbox>
              </v:shape>
            </w:pict>
          </mc:Fallback>
        </mc:AlternateContent>
      </w:r>
      <w:r w:rsidRPr="00EE7C9E">
        <w:rPr>
          <w:rFonts w:ascii="Georgia" w:hAnsi="Georgia"/>
          <w:noProof/>
          <w:color w:val="FFFFFF"/>
          <w:sz w:val="21"/>
          <w:szCs w:val="21"/>
        </w:rPr>
        <w:drawing>
          <wp:anchor distT="0" distB="0" distL="114300" distR="114300" simplePos="0" relativeHeight="251681792" behindDoc="1" locked="0" layoutInCell="1" allowOverlap="1" wp14:anchorId="4E4280D1" wp14:editId="6854AC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22" name="Picture 22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C9E">
        <w:rPr>
          <w:rFonts w:ascii="Penmanship Print" w:hAnsi="Penmanship Print"/>
          <w:sz w:val="72"/>
          <w:szCs w:val="72"/>
        </w:rPr>
        <w:t>Name</w:t>
      </w:r>
      <w:proofErr w:type="gramStart"/>
      <w:r w:rsidRPr="00EE7C9E">
        <w:rPr>
          <w:rFonts w:ascii="Penmanship Print" w:hAnsi="Penmanship Print"/>
          <w:sz w:val="72"/>
          <w:szCs w:val="72"/>
        </w:rPr>
        <w:t>:---------------------</w:t>
      </w:r>
      <w:proofErr w:type="gramEnd"/>
    </w:p>
    <w:p w:rsidR="00EE7C9E" w:rsidRPr="00EE7C9E" w:rsidRDefault="00EE7C9E" w:rsidP="00EE7C9E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EE7C9E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E83207">
        <w:rPr>
          <w:rFonts w:ascii="Arial Rounded MT Bold" w:hAnsi="Arial Rounded MT Bold"/>
          <w:sz w:val="32"/>
          <w:szCs w:val="32"/>
        </w:rPr>
        <w:t>then draw a detailed and colorful</w:t>
      </w:r>
      <w:r w:rsidRPr="00EE7C9E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EE7C9E" w:rsidRPr="00EE7C9E" w:rsidRDefault="00EE7C9E" w:rsidP="00EE7C9E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EE7C9E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73AE32" wp14:editId="57EE7E58">
                <wp:simplePos x="0" y="0"/>
                <wp:positionH relativeFrom="column">
                  <wp:posOffset>-198408</wp:posOffset>
                </wp:positionH>
                <wp:positionV relativeFrom="paragraph">
                  <wp:posOffset>114935</wp:posOffset>
                </wp:positionV>
                <wp:extent cx="8755380" cy="2803585"/>
                <wp:effectExtent l="0" t="0" r="26670" b="158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5380" cy="280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EE7C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5.6pt;margin-top:9.05pt;width:689.4pt;height:2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" fillcolor="window" strokecolor="windowText" strokeweight="2pt">
                <v:textbox>
                  <w:txbxContent>
                    <w:p w:rsidR="00D07E30" w:rsidRDefault="00D07E30" w:rsidP="00EE7C9E"/>
                  </w:txbxContent>
                </v:textbox>
              </v:shape>
            </w:pict>
          </mc:Fallback>
        </mc:AlternateContent>
      </w:r>
    </w:p>
    <w:p w:rsidR="00EE7C9E" w:rsidRPr="00EE7C9E" w:rsidRDefault="00EE7C9E" w:rsidP="00EE7C9E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EE7C9E" w:rsidRPr="00EE7C9E" w:rsidRDefault="00EE7C9E" w:rsidP="00EE7C9E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EE7C9E" w:rsidRPr="00EE7C9E" w:rsidRDefault="00EE7C9E" w:rsidP="00EE7C9E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EE7C9E" w:rsidRPr="00EE7C9E" w:rsidRDefault="00EE7C9E" w:rsidP="00EE7C9E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EE7C9E" w:rsidRPr="00EE7C9E" w:rsidRDefault="00EE7C9E" w:rsidP="00EE7C9E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371C910" wp14:editId="6F3B5582">
            <wp:simplePos x="0" y="0"/>
            <wp:positionH relativeFrom="column">
              <wp:posOffset>7816215</wp:posOffset>
            </wp:positionH>
            <wp:positionV relativeFrom="paragraph">
              <wp:posOffset>17780</wp:posOffset>
            </wp:positionV>
            <wp:extent cx="802005" cy="802005"/>
            <wp:effectExtent l="0" t="0" r="0" b="0"/>
            <wp:wrapTight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ight>
            <wp:docPr id="24" name="Picture 24" descr="Description: Pencils in a Pencil Hold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Pencils in a Pencil Hold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C9E" w:rsidRPr="00EE7C9E" w:rsidRDefault="00EE7C9E" w:rsidP="00EE7C9E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2A14F5" w:rsidRDefault="00EE7C9E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  <w:sectPr w:rsidR="002A14F5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E7C9E">
        <w:rPr>
          <w:rFonts w:ascii="Georgia" w:hAnsi="Georgia"/>
          <w:noProof/>
          <w:color w:val="FFFFFF"/>
          <w:sz w:val="21"/>
          <w:szCs w:val="21"/>
        </w:rPr>
        <w:lastRenderedPageBreak/>
        <w:drawing>
          <wp:inline distT="0" distB="0" distL="0" distR="0" wp14:anchorId="524C4F3E" wp14:editId="5488D078">
            <wp:extent cx="457200" cy="457200"/>
            <wp:effectExtent l="0" t="0" r="0" b="0"/>
            <wp:docPr id="23" name="Picture 23" descr="Dog Clip Art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g Clip Art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8" cy="4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198">
        <w:rPr>
          <w:rFonts w:ascii="Arial Rounded MT Bold" w:hAnsi="Arial Rounded MT Bold"/>
          <w:sz w:val="96"/>
          <w:szCs w:val="96"/>
        </w:rPr>
        <w:t xml:space="preserve">My favorite animal is </w:t>
      </w:r>
      <w:r>
        <w:rPr>
          <w:rFonts w:ascii="Penmanship Print" w:hAnsi="Penmanship Print"/>
          <w:sz w:val="96"/>
          <w:szCs w:val="96"/>
        </w:rPr>
        <w:t>____________________.</w:t>
      </w:r>
    </w:p>
    <w:p w:rsidR="002A14F5" w:rsidRPr="002A14F5" w:rsidRDefault="002A14F5" w:rsidP="002A14F5">
      <w:pPr>
        <w:widowControl/>
        <w:spacing w:after="200" w:line="276" w:lineRule="auto"/>
        <w:ind w:left="7920"/>
        <w:jc w:val="center"/>
      </w:pPr>
      <w:r w:rsidRPr="002A14F5">
        <w:lastRenderedPageBreak/>
        <w:t>Unit 1 Week 2</w:t>
      </w:r>
    </w:p>
    <w:p w:rsidR="002A14F5" w:rsidRPr="002A14F5" w:rsidRDefault="002A14F5" w:rsidP="002A14F5">
      <w:pPr>
        <w:widowControl/>
        <w:spacing w:after="200" w:line="276" w:lineRule="auto"/>
        <w:ind w:left="720" w:firstLine="720"/>
        <w:jc w:val="center"/>
        <w:rPr>
          <w:sz w:val="52"/>
          <w:szCs w:val="52"/>
        </w:rPr>
      </w:pPr>
      <w:r w:rsidRPr="002A14F5">
        <w:rPr>
          <w:rFonts w:ascii="Comic Sans MS" w:hAnsi="Comic Sans MS"/>
          <w:b/>
          <w:sz w:val="52"/>
          <w:szCs w:val="52"/>
          <w:u w:val="single"/>
        </w:rPr>
        <w:t>Animals in Motion</w:t>
      </w:r>
      <w:r w:rsidRPr="002A14F5">
        <w:rPr>
          <w:rFonts w:ascii="Comic Sans MS" w:hAnsi="Comic Sans MS"/>
          <w:b/>
          <w:sz w:val="52"/>
          <w:szCs w:val="52"/>
        </w:rPr>
        <w:tab/>
      </w:r>
      <w:r w:rsidRPr="002A14F5">
        <w:rPr>
          <w:rFonts w:ascii="Comic Sans MS" w:hAnsi="Comic Sans MS"/>
          <w:b/>
          <w:sz w:val="52"/>
          <w:szCs w:val="52"/>
        </w:rPr>
        <w:tab/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2A14F5">
        <w:rPr>
          <w:rFonts w:ascii="Comic Sans MS" w:hAnsi="Comic Sans MS"/>
          <w:sz w:val="52"/>
          <w:szCs w:val="52"/>
        </w:rPr>
        <w:t xml:space="preserve">Animals in motion, </w: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proofErr w:type="gramStart"/>
      <w:r w:rsidRPr="002A14F5">
        <w:rPr>
          <w:rFonts w:ascii="Comic Sans MS" w:hAnsi="Comic Sans MS"/>
          <w:sz w:val="52"/>
          <w:szCs w:val="52"/>
        </w:rPr>
        <w:t>watch</w:t>
      </w:r>
      <w:proofErr w:type="gramEnd"/>
      <w:r w:rsidRPr="002A14F5">
        <w:rPr>
          <w:rFonts w:ascii="Comic Sans MS" w:hAnsi="Comic Sans MS"/>
          <w:sz w:val="52"/>
          <w:szCs w:val="52"/>
        </w:rPr>
        <w:t xml:space="preserve"> them move around. </w: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2A14F5">
        <w:rPr>
          <w:rFonts w:ascii="Comic Sans MS" w:hAnsi="Comic Sans MS"/>
          <w:sz w:val="52"/>
          <w:szCs w:val="52"/>
        </w:rPr>
        <w:t xml:space="preserve">They swim in oceans, lakes, and ponds. </w: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2A14F5">
        <w:rPr>
          <w:rFonts w:ascii="Comic Sans MS" w:hAnsi="Comic Sans MS"/>
          <w:sz w:val="52"/>
          <w:szCs w:val="52"/>
        </w:rPr>
        <w:t xml:space="preserve">They fly above the ground. </w: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2A14F5">
        <w:rPr>
          <w:rFonts w:ascii="Comic Sans MS" w:hAnsi="Comic Sans MS"/>
          <w:sz w:val="52"/>
          <w:szCs w:val="52"/>
        </w:rPr>
        <w:t>Birds have wings.</w: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2A14F5">
        <w:rPr>
          <w:rFonts w:ascii="Comic Sans MS" w:hAnsi="Comic Sans MS"/>
          <w:sz w:val="52"/>
          <w:szCs w:val="52"/>
        </w:rPr>
        <w:t xml:space="preserve">They fly past me. </w: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2A14F5">
        <w:rPr>
          <w:rFonts w:ascii="Comic Sans MS" w:hAnsi="Comic Sans MS"/>
          <w:sz w:val="52"/>
          <w:szCs w:val="52"/>
        </w:rPr>
        <w:t xml:space="preserve">They like to fly from tree to tree. </w: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2A14F5">
        <w:rPr>
          <w:rFonts w:ascii="Comic Sans MS" w:hAnsi="Comic Sans MS"/>
          <w:sz w:val="52"/>
          <w:szCs w:val="52"/>
        </w:rPr>
        <w:t xml:space="preserve">Some bugs fly. Just look and see. </w: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2A14F5">
        <w:rPr>
          <w:rFonts w:ascii="Comic Sans MS" w:hAnsi="Comic Sans MS"/>
          <w:sz w:val="52"/>
          <w:szCs w:val="52"/>
        </w:rPr>
        <w:t>Can you spot the bumble bee?</w: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2A14F5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1231BCFD" wp14:editId="192C00C4">
            <wp:extent cx="1491867" cy="1320800"/>
            <wp:effectExtent l="0" t="0" r="0" b="0"/>
            <wp:docPr id="28" name="Picture 28" descr="Cute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Cartoon Be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27" cy="13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F5" w:rsidRPr="002A14F5" w:rsidRDefault="002A14F5" w:rsidP="002A14F5">
      <w:pPr>
        <w:widowControl/>
        <w:spacing w:after="200" w:line="276" w:lineRule="auto"/>
      </w:pPr>
      <w:r w:rsidRPr="003A3198">
        <w:rPr>
          <w:rFonts w:ascii="Arial Rounded MT Bold" w:hAnsi="Arial Rounded MT Bold"/>
          <w:sz w:val="44"/>
          <w:szCs w:val="44"/>
        </w:rPr>
        <w:lastRenderedPageBreak/>
        <w:t>Name:</w:t>
      </w:r>
      <w:r w:rsidRPr="002A14F5">
        <w:rPr>
          <w:rFonts w:ascii="Penmanship Print" w:hAnsi="Penmanship Print"/>
          <w:sz w:val="44"/>
          <w:szCs w:val="44"/>
        </w:rPr>
        <w:t xml:space="preserve"> ______________________</w:t>
      </w:r>
      <w:r w:rsidR="00336596">
        <w:rPr>
          <w:rFonts w:ascii="Penmanship Print" w:hAnsi="Penmanship Print"/>
          <w:sz w:val="44"/>
          <w:szCs w:val="44"/>
        </w:rPr>
        <w:t xml:space="preserve"> </w:t>
      </w:r>
      <w:r w:rsidRPr="002A14F5">
        <w:t>Unit 1 Week 2</w:t>
      </w:r>
    </w:p>
    <w:p w:rsidR="002A14F5" w:rsidRPr="002A14F5" w:rsidRDefault="002A14F5" w:rsidP="002A14F5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  <w:r w:rsidRPr="002A14F5">
        <w:rPr>
          <w:rFonts w:ascii="Comic Sans MS" w:hAnsi="Comic Sans MS"/>
          <w:sz w:val="44"/>
          <w:szCs w:val="44"/>
        </w:rPr>
        <w:t xml:space="preserve">Draw a picture of an animal and show how it moves. </w:t>
      </w:r>
    </w:p>
    <w:p w:rsidR="002A14F5" w:rsidRPr="002A14F5" w:rsidRDefault="002A14F5" w:rsidP="002A14F5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2A14F5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262449" wp14:editId="7A4AF07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2A14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0;margin-top:0;width:393pt;height:334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">
                <v:textbox>
                  <w:txbxContent>
                    <w:p w:rsidR="00D07E30" w:rsidRDefault="00D07E30" w:rsidP="002A14F5"/>
                  </w:txbxContent>
                </v:textbox>
              </v:shape>
            </w:pict>
          </mc:Fallback>
        </mc:AlternateContent>
      </w: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2A14F5" w:rsidRPr="002A14F5" w:rsidRDefault="002A14F5" w:rsidP="002A14F5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2A14F5">
        <w:rPr>
          <w:rFonts w:ascii="Georgia" w:hAnsi="Georgia"/>
          <w:noProof/>
          <w:color w:val="3E352C"/>
          <w:sz w:val="21"/>
          <w:szCs w:val="21"/>
        </w:rPr>
        <w:lastRenderedPageBreak/>
        <w:drawing>
          <wp:inline distT="0" distB="0" distL="0" distR="0" wp14:anchorId="27F8E1CC" wp14:editId="11FB28A7">
            <wp:extent cx="1701800" cy="1506660"/>
            <wp:effectExtent l="0" t="0" r="0" b="0"/>
            <wp:docPr id="290" name="Picture 290" descr="Cute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Cartoon Be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59" cy="15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DC" w:rsidRPr="005317DC" w:rsidRDefault="005317DC" w:rsidP="005317DC">
      <w:pPr>
        <w:widowControl/>
        <w:spacing w:after="200" w:line="276" w:lineRule="auto"/>
        <w:ind w:left="7920"/>
        <w:jc w:val="center"/>
        <w:rPr>
          <w:sz w:val="24"/>
          <w:szCs w:val="24"/>
        </w:rPr>
      </w:pPr>
      <w:r w:rsidRPr="005317DC">
        <w:rPr>
          <w:sz w:val="24"/>
          <w:szCs w:val="24"/>
        </w:rPr>
        <w:t>Unit 1 Week 2</w:t>
      </w:r>
    </w:p>
    <w:p w:rsidR="005317DC" w:rsidRPr="005317DC" w:rsidRDefault="005317DC" w:rsidP="005317DC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3A3198">
        <w:rPr>
          <w:rFonts w:ascii="Arial Rounded MT Bold" w:hAnsi="Arial Rounded MT Bold"/>
          <w:sz w:val="52"/>
          <w:szCs w:val="52"/>
        </w:rPr>
        <w:t>Name:</w:t>
      </w:r>
      <w:r w:rsidRPr="005317DC">
        <w:rPr>
          <w:rFonts w:ascii="Penmanship Print" w:hAnsi="Penmanship Print"/>
          <w:sz w:val="52"/>
          <w:szCs w:val="52"/>
        </w:rPr>
        <w:t xml:space="preserve"> _______________________</w:t>
      </w:r>
    </w:p>
    <w:p w:rsidR="005317DC" w:rsidRPr="005317DC" w:rsidRDefault="005317DC" w:rsidP="005317DC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5317DC">
        <w:rPr>
          <w:rFonts w:ascii="Comic Sans MS" w:hAnsi="Comic Sans MS"/>
          <w:sz w:val="32"/>
          <w:szCs w:val="32"/>
        </w:rPr>
        <w:t xml:space="preserve">Draw a picture of an animal and show how it moves. Complete the sentence. </w:t>
      </w:r>
    </w:p>
    <w:p w:rsidR="005317DC" w:rsidRPr="005317DC" w:rsidRDefault="005317DC" w:rsidP="005317DC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5317DC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534477" wp14:editId="7476731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531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0;margin-top:0;width:396pt;height:253pt;z-index:2516961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">
                <v:textbox>
                  <w:txbxContent>
                    <w:p w:rsidR="00D07E30" w:rsidRDefault="00D07E30" w:rsidP="005317DC"/>
                  </w:txbxContent>
                </v:textbox>
              </v:shape>
            </w:pict>
          </mc:Fallback>
        </mc:AlternateContent>
      </w:r>
    </w:p>
    <w:p w:rsidR="005317DC" w:rsidRPr="005317DC" w:rsidRDefault="005317DC" w:rsidP="005317DC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5317DC" w:rsidRPr="005317DC" w:rsidRDefault="005317DC" w:rsidP="005317DC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5317DC" w:rsidRPr="005317DC" w:rsidRDefault="005317DC" w:rsidP="005317DC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5317DC" w:rsidRPr="005317DC" w:rsidRDefault="005317DC" w:rsidP="005317DC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5317DC" w:rsidRPr="005317DC" w:rsidRDefault="005317DC" w:rsidP="005317DC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5317DC" w:rsidRPr="005317DC" w:rsidRDefault="005317DC" w:rsidP="005317DC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5317DC" w:rsidRPr="005317DC" w:rsidRDefault="005317DC" w:rsidP="005317DC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  <w:proofErr w:type="gramStart"/>
      <w:r w:rsidRPr="003A3198">
        <w:rPr>
          <w:rFonts w:ascii="Arial Rounded MT Bold" w:hAnsi="Arial Rounded MT Bold"/>
          <w:sz w:val="72"/>
          <w:szCs w:val="72"/>
        </w:rPr>
        <w:t>The</w:t>
      </w:r>
      <w:r w:rsidRPr="005317DC">
        <w:rPr>
          <w:rFonts w:ascii="Penmanship Print" w:hAnsi="Penmanship Print"/>
          <w:sz w:val="72"/>
          <w:szCs w:val="72"/>
        </w:rPr>
        <w:t xml:space="preserve"> ______</w:t>
      </w:r>
      <w:r w:rsidRPr="005317DC">
        <w:rPr>
          <w:rFonts w:ascii="Penmanship Print" w:hAnsi="Penmanship Print"/>
          <w:sz w:val="72"/>
          <w:szCs w:val="72"/>
        </w:rPr>
        <w:tab/>
        <w:t>__ _______.</w:t>
      </w:r>
      <w:proofErr w:type="gramEnd"/>
      <w:r w:rsidRPr="005317DC">
        <w:rPr>
          <w:rFonts w:ascii="Penmanship Print" w:hAnsi="Penmanship Print"/>
          <w:sz w:val="72"/>
          <w:szCs w:val="72"/>
        </w:rPr>
        <w:t xml:space="preserve">  </w:t>
      </w:r>
    </w:p>
    <w:p w:rsidR="005317DC" w:rsidRPr="005317DC" w:rsidRDefault="005317DC" w:rsidP="005317DC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</w:pPr>
    </w:p>
    <w:p w:rsidR="005317DC" w:rsidRDefault="005317DC" w:rsidP="005317DC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  <w:sectPr w:rsidR="005317DC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317DC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7F2A9F9B" wp14:editId="213A048E">
            <wp:extent cx="1803400" cy="1596610"/>
            <wp:effectExtent l="0" t="0" r="6350" b="3810"/>
            <wp:docPr id="292" name="Picture 292" descr="Cute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te Cartoon Be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90" cy="15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DC" w:rsidRPr="005317DC" w:rsidRDefault="005317DC" w:rsidP="005317DC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</w:pPr>
    </w:p>
    <w:p w:rsidR="00EE7C9E" w:rsidRPr="00EE7C9E" w:rsidRDefault="00EE7C9E" w:rsidP="00EE7C9E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EE7C9E">
        <w:rPr>
          <w:rFonts w:ascii="Comic Sans MS" w:eastAsia="Times New Roman" w:hAnsi="Comic Sans MS" w:cs="Times New Roman"/>
          <w:sz w:val="40"/>
          <w:szCs w:val="24"/>
        </w:rPr>
        <w:t>Name: __________________________________Unit 1 Week 2</w:t>
      </w:r>
    </w:p>
    <w:p w:rsidR="00EE7C9E" w:rsidRPr="00EE7C9E" w:rsidRDefault="00A36CF6" w:rsidP="00EE7C9E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>Treasure Word: movement</w:t>
      </w:r>
      <w:r w:rsidR="00457062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  <w:r w:rsidR="00EE7C9E" w:rsidRPr="00EE7C9E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EE7C9E" w:rsidRPr="00EE7C9E" w:rsidRDefault="00A36CF6" w:rsidP="00EE7C9E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t>Movement is the way something goes from place to place.</w:t>
      </w:r>
    </w:p>
    <w:p w:rsidR="00EE7C9E" w:rsidRPr="00EE7C9E" w:rsidRDefault="00EE7C9E" w:rsidP="00EE7C9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2F1D13" wp14:editId="3D7B3765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8122920" cy="1876425"/>
                <wp:effectExtent l="0" t="0" r="11430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EE7C9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something that shows </w:t>
                            </w:r>
                            <w:r>
                              <w:rPr>
                                <w:b/>
                                <w:sz w:val="32"/>
                              </w:rPr>
                              <w:t>movement.</w:t>
                            </w:r>
                            <w:r w:rsidRPr="002A14F5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D07E30" w:rsidRPr="004E5F20" w:rsidRDefault="00D07E30" w:rsidP="00EE7C9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7609C" wp14:editId="647223BA">
                                  <wp:extent cx="981075" cy="1276350"/>
                                  <wp:effectExtent l="0" t="0" r="9525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0;margin-top:3.05pt;width:639.6pt;height:14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">
                <v:textbox>
                  <w:txbxContent>
                    <w:p w:rsidR="00D07E30" w:rsidRDefault="00D07E30" w:rsidP="00EE7C9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something that shows </w:t>
                      </w:r>
                      <w:r>
                        <w:rPr>
                          <w:b/>
                          <w:sz w:val="32"/>
                        </w:rPr>
                        <w:t>movement.</w:t>
                      </w:r>
                      <w:r w:rsidRPr="002A14F5">
                        <w:rPr>
                          <w:b/>
                          <w:sz w:val="32"/>
                        </w:rPr>
                        <w:t xml:space="preserve"> </w:t>
                      </w:r>
                    </w:p>
                    <w:p w:rsidR="00D07E30" w:rsidRPr="004E5F20" w:rsidRDefault="00D07E30" w:rsidP="00EE7C9E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7609C" wp14:editId="647223BA">
                            <wp:extent cx="981075" cy="1276350"/>
                            <wp:effectExtent l="0" t="0" r="9525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7C9E" w:rsidRPr="00EE7C9E" w:rsidRDefault="00EE7C9E" w:rsidP="00EE7C9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E7C9E" w:rsidRPr="00EE7C9E" w:rsidRDefault="00EE7C9E" w:rsidP="00EE7C9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E7C9E" w:rsidRPr="00EE7C9E" w:rsidRDefault="00EE7C9E" w:rsidP="00EE7C9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E7C9E" w:rsidRPr="00EE7C9E" w:rsidRDefault="00EE7C9E" w:rsidP="00EE7C9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E7C9E" w:rsidRPr="00EE7C9E" w:rsidRDefault="00EE7C9E" w:rsidP="00EE7C9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E7C9E" w:rsidRPr="00EE7C9E" w:rsidRDefault="00EE7C9E" w:rsidP="00EE7C9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E7C9E" w:rsidRPr="00EE7C9E" w:rsidRDefault="00EE7C9E" w:rsidP="00EE7C9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E7C9E" w:rsidRPr="00EE7C9E" w:rsidRDefault="00EE7C9E" w:rsidP="00EE7C9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E7C9E" w:rsidRPr="00EE7C9E" w:rsidRDefault="00EE7C9E" w:rsidP="00EE7C9E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EE7C9E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Pr="00EE7C9E">
        <w:rPr>
          <w:rFonts w:ascii="Comic Sans MS" w:eastAsia="Times New Roman" w:hAnsi="Comic Sans MS" w:cs="Times New Roman"/>
          <w:sz w:val="36"/>
          <w:szCs w:val="36"/>
          <w:u w:val="single"/>
        </w:rPr>
        <w:t>exciting</w:t>
      </w:r>
      <w:r w:rsidRPr="00EE7C9E">
        <w:rPr>
          <w:rFonts w:ascii="Comic Sans MS" w:eastAsia="Times New Roman" w:hAnsi="Comic Sans MS" w:cs="Times New Roman"/>
          <w:sz w:val="36"/>
          <w:szCs w:val="36"/>
        </w:rPr>
        <w:t>.</w:t>
      </w:r>
      <w:r w:rsidRPr="00EE7C9E">
        <w:rPr>
          <w:rFonts w:ascii="Comic Sans MS" w:eastAsia="Times New Roman" w:hAnsi="Comic Sans MS" w:cs="Times New Roman"/>
          <w:sz w:val="48"/>
          <w:szCs w:val="24"/>
        </w:rPr>
        <w:t xml:space="preserve"> </w:t>
      </w:r>
    </w:p>
    <w:p w:rsidR="005317DC" w:rsidRPr="005317DC" w:rsidRDefault="005317DC" w:rsidP="00EE7C9E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  <w:r>
        <w:rPr>
          <w:rFonts w:ascii="Comic Sans MS" w:eastAsia="Times New Roman" w:hAnsi="Comic Sans MS" w:cs="Times New Roman"/>
          <w:noProof/>
          <w:sz w:val="48"/>
          <w:szCs w:val="24"/>
        </w:rPr>
        <w:drawing>
          <wp:anchor distT="0" distB="0" distL="114300" distR="114300" simplePos="0" relativeHeight="251687936" behindDoc="0" locked="0" layoutInCell="1" allowOverlap="1" wp14:anchorId="3B090132" wp14:editId="637FBD65">
            <wp:simplePos x="0" y="0"/>
            <wp:positionH relativeFrom="column">
              <wp:posOffset>6571615</wp:posOffset>
            </wp:positionH>
            <wp:positionV relativeFrom="paragraph">
              <wp:posOffset>101600</wp:posOffset>
            </wp:positionV>
            <wp:extent cx="619125" cy="610235"/>
            <wp:effectExtent l="0" t="0" r="9525" b="0"/>
            <wp:wrapNone/>
            <wp:docPr id="25" name="Picture 25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C9E" w:rsidRPr="001A7196">
        <w:rPr>
          <w:rFonts w:ascii="Comic Sans MS" w:hAnsi="Comic Sans MS"/>
          <w:sz w:val="36"/>
          <w:szCs w:val="36"/>
        </w:rPr>
        <w:t xml:space="preserve">Bonus 1: Complete the sentence using the word </w:t>
      </w:r>
      <w:r w:rsidR="00CD1B35">
        <w:rPr>
          <w:rFonts w:ascii="Comic Sans MS" w:hAnsi="Comic Sans MS"/>
          <w:sz w:val="36"/>
          <w:szCs w:val="36"/>
          <w:u w:val="single"/>
        </w:rPr>
        <w:t>movement</w:t>
      </w:r>
      <w:r w:rsidR="00EE7C9E" w:rsidRPr="001A7196">
        <w:rPr>
          <w:rFonts w:ascii="Comic Sans MS" w:hAnsi="Comic Sans MS"/>
          <w:sz w:val="36"/>
          <w:szCs w:val="36"/>
        </w:rPr>
        <w:t>.</w:t>
      </w:r>
    </w:p>
    <w:p w:rsidR="00A36CF6" w:rsidRPr="003A3198" w:rsidRDefault="00A36CF6" w:rsidP="00EE7C9E">
      <w:pPr>
        <w:widowControl/>
        <w:spacing w:after="200" w:line="276" w:lineRule="auto"/>
        <w:rPr>
          <w:rFonts w:ascii="Arial Rounded MT Bold" w:eastAsia="Times New Roman" w:hAnsi="Arial Rounded MT Bold" w:cs="Times New Roman"/>
          <w:sz w:val="96"/>
          <w:szCs w:val="96"/>
        </w:rPr>
      </w:pPr>
      <w:r w:rsidRPr="003A3198">
        <w:rPr>
          <w:rFonts w:ascii="Arial Rounded MT Bold" w:eastAsia="Times New Roman" w:hAnsi="Arial Rounded MT Bold" w:cs="Times New Roman"/>
          <w:sz w:val="96"/>
          <w:szCs w:val="96"/>
        </w:rPr>
        <w:t xml:space="preserve">One animal movement </w:t>
      </w:r>
    </w:p>
    <w:p w:rsidR="002A14F5" w:rsidRDefault="00721786" w:rsidP="00EE7C9E">
      <w:pPr>
        <w:widowControl/>
        <w:spacing w:after="200" w:line="276" w:lineRule="auto"/>
        <w:rPr>
          <w:rFonts w:ascii="Penmanship Print" w:eastAsia="Times New Roman" w:hAnsi="Penmanship Print" w:cs="Times New Roman"/>
          <w:sz w:val="96"/>
          <w:szCs w:val="96"/>
        </w:rPr>
      </w:pPr>
      <w:proofErr w:type="gramStart"/>
      <w:r w:rsidRPr="003A3198">
        <w:rPr>
          <w:rFonts w:ascii="Arial Rounded MT Bold" w:eastAsia="Times New Roman" w:hAnsi="Arial Rounded MT Bold" w:cs="Times New Roman"/>
          <w:sz w:val="96"/>
          <w:szCs w:val="96"/>
        </w:rPr>
        <w:t>is</w:t>
      </w:r>
      <w:proofErr w:type="gramEnd"/>
      <w:r w:rsidR="00EE7C9E" w:rsidRPr="003A3198">
        <w:rPr>
          <w:rFonts w:ascii="Arial Rounded MT Bold" w:eastAsia="Times New Roman" w:hAnsi="Arial Rounded MT Bold" w:cs="Times New Roman"/>
          <w:sz w:val="96"/>
          <w:szCs w:val="96"/>
        </w:rPr>
        <w:t xml:space="preserve"> ______________.</w:t>
      </w:r>
    </w:p>
    <w:p w:rsidR="00CD1B35" w:rsidRPr="00A36CF6" w:rsidRDefault="00CD1B35" w:rsidP="00EE7C9E">
      <w:pPr>
        <w:widowControl/>
        <w:spacing w:after="200" w:line="276" w:lineRule="auto"/>
        <w:rPr>
          <w:rFonts w:ascii="Comic Sans MS" w:eastAsia="Times New Roman" w:hAnsi="Comic Sans MS" w:cs="Times New Roman"/>
          <w:sz w:val="96"/>
          <w:szCs w:val="96"/>
        </w:rPr>
        <w:sectPr w:rsidR="00CD1B35" w:rsidRPr="00A36CF6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A14F5" w:rsidRPr="002A14F5" w:rsidRDefault="002A14F5" w:rsidP="002A14F5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2A14F5">
        <w:rPr>
          <w:rFonts w:ascii="Comic Sans MS" w:eastAsia="Times New Roman" w:hAnsi="Comic Sans MS" w:cs="Times New Roman"/>
          <w:sz w:val="40"/>
          <w:szCs w:val="24"/>
        </w:rPr>
        <w:lastRenderedPageBreak/>
        <w:t>Name: ______</w:t>
      </w:r>
      <w:r w:rsidR="00E63252">
        <w:rPr>
          <w:rFonts w:ascii="Comic Sans MS" w:eastAsia="Times New Roman" w:hAnsi="Comic Sans MS" w:cs="Times New Roman"/>
          <w:sz w:val="40"/>
          <w:szCs w:val="24"/>
        </w:rPr>
        <w:t>_________________________   Unit 1 Week 2</w:t>
      </w:r>
    </w:p>
    <w:p w:rsidR="002A14F5" w:rsidRPr="002A14F5" w:rsidRDefault="00E63252" w:rsidP="002A14F5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>Treasure Word: movement</w:t>
      </w:r>
    </w:p>
    <w:p w:rsidR="002A14F5" w:rsidRPr="002A14F5" w:rsidRDefault="002A14F5" w:rsidP="002A14F5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A14F5" w:rsidRDefault="002A14F5" w:rsidP="002A14F5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2A14F5">
        <w:rPr>
          <w:rFonts w:ascii="Comic Sans MS" w:eastAsia="Times New Roman" w:hAnsi="Comic Sans MS" w:cs="Times New Roman"/>
          <w:sz w:val="36"/>
          <w:szCs w:val="36"/>
        </w:rPr>
        <w:t xml:space="preserve">Bonus 2: </w:t>
      </w:r>
      <w:r w:rsidR="00721786">
        <w:rPr>
          <w:rFonts w:ascii="Comic Sans MS" w:eastAsia="Times New Roman" w:hAnsi="Comic Sans MS" w:cs="Times New Roman"/>
          <w:sz w:val="36"/>
          <w:szCs w:val="36"/>
        </w:rPr>
        <w:t>Complete the</w:t>
      </w:r>
      <w:r w:rsidRPr="002A14F5">
        <w:rPr>
          <w:rFonts w:ascii="Comic Sans MS" w:eastAsia="Times New Roman" w:hAnsi="Comic Sans MS" w:cs="Times New Roman"/>
          <w:sz w:val="36"/>
          <w:szCs w:val="36"/>
        </w:rPr>
        <w:t xml:space="preserve"> sentence using the word </w:t>
      </w:r>
      <w:r w:rsidR="00E63252">
        <w:rPr>
          <w:rFonts w:ascii="Comic Sans MS" w:eastAsia="Times New Roman" w:hAnsi="Comic Sans MS" w:cs="Times New Roman"/>
          <w:sz w:val="36"/>
          <w:szCs w:val="36"/>
          <w:u w:val="single"/>
        </w:rPr>
        <w:t>movement</w:t>
      </w:r>
      <w:r w:rsidRPr="002A14F5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2A14F5" w:rsidRPr="002A14F5" w:rsidRDefault="002A14F5" w:rsidP="002A14F5">
      <w:pPr>
        <w:widowControl/>
        <w:rPr>
          <w:rFonts w:ascii="Comic Sans MS" w:eastAsia="Times New Roman" w:hAnsi="Comic Sans MS" w:cs="Times New Roman"/>
          <w:sz w:val="36"/>
          <w:szCs w:val="36"/>
        </w:rPr>
      </w:pPr>
    </w:p>
    <w:p w:rsidR="006354EF" w:rsidRPr="003A3198" w:rsidRDefault="00721786" w:rsidP="002A14F5">
      <w:pPr>
        <w:widowControl/>
        <w:rPr>
          <w:rFonts w:ascii="Arial Rounded MT Bold" w:eastAsia="Times New Roman" w:hAnsi="Arial Rounded MT Bold" w:cs="Times New Roman"/>
          <w:sz w:val="96"/>
          <w:szCs w:val="96"/>
        </w:rPr>
      </w:pPr>
      <w:r w:rsidRPr="003A3198">
        <w:rPr>
          <w:rFonts w:ascii="Arial Rounded MT Bold" w:eastAsia="Times New Roman" w:hAnsi="Arial Rounded MT Bold" w:cs="Times New Roman"/>
          <w:sz w:val="96"/>
          <w:szCs w:val="96"/>
        </w:rPr>
        <w:t xml:space="preserve">I show movement </w:t>
      </w:r>
      <w:r w:rsidR="006354EF" w:rsidRPr="003A3198">
        <w:rPr>
          <w:rFonts w:ascii="Arial Rounded MT Bold" w:eastAsia="Times New Roman" w:hAnsi="Arial Rounded MT Bold" w:cs="Times New Roman"/>
          <w:sz w:val="96"/>
          <w:szCs w:val="96"/>
        </w:rPr>
        <w:t xml:space="preserve">when </w:t>
      </w:r>
    </w:p>
    <w:p w:rsidR="002A14F5" w:rsidRPr="00721786" w:rsidRDefault="006354EF" w:rsidP="002A14F5">
      <w:pPr>
        <w:widowControl/>
        <w:rPr>
          <w:rFonts w:ascii="Penmanship Print" w:eastAsia="Times New Roman" w:hAnsi="Penmanship Print" w:cs="Times New Roman"/>
          <w:sz w:val="96"/>
          <w:szCs w:val="96"/>
        </w:rPr>
      </w:pPr>
      <w:proofErr w:type="gramStart"/>
      <w:r w:rsidRPr="003A3198">
        <w:rPr>
          <w:rFonts w:ascii="Arial Rounded MT Bold" w:eastAsia="Times New Roman" w:hAnsi="Arial Rounded MT Bold" w:cs="Times New Roman"/>
          <w:sz w:val="96"/>
          <w:szCs w:val="96"/>
        </w:rPr>
        <w:t>I</w:t>
      </w:r>
      <w:r>
        <w:rPr>
          <w:rFonts w:ascii="Penmanship Print" w:eastAsia="Times New Roman" w:hAnsi="Penmanship Print" w:cs="Times New Roman"/>
          <w:sz w:val="96"/>
          <w:szCs w:val="96"/>
        </w:rPr>
        <w:t xml:space="preserve"> ____________</w:t>
      </w:r>
      <w:r w:rsidR="00FB0FE8">
        <w:rPr>
          <w:rFonts w:ascii="Penmanship Print" w:eastAsia="Times New Roman" w:hAnsi="Penmanship Print" w:cs="Times New Roman"/>
          <w:sz w:val="96"/>
          <w:szCs w:val="96"/>
        </w:rPr>
        <w:t>_</w:t>
      </w:r>
      <w:r>
        <w:rPr>
          <w:rFonts w:ascii="Penmanship Print" w:eastAsia="Times New Roman" w:hAnsi="Penmanship Print" w:cs="Times New Roman"/>
          <w:sz w:val="96"/>
          <w:szCs w:val="96"/>
        </w:rPr>
        <w:t>____</w:t>
      </w:r>
      <w:r w:rsidR="002A14F5" w:rsidRPr="00721786">
        <w:rPr>
          <w:rFonts w:ascii="Penmanship Print" w:eastAsia="Times New Roman" w:hAnsi="Penmanship Print" w:cs="Times New Roman"/>
          <w:sz w:val="96"/>
          <w:szCs w:val="96"/>
        </w:rPr>
        <w:t>.</w:t>
      </w:r>
      <w:proofErr w:type="gramEnd"/>
    </w:p>
    <w:p w:rsidR="00DA0E9C" w:rsidRDefault="00DA0E9C" w:rsidP="002A14F5">
      <w:pPr>
        <w:widowControl/>
        <w:rPr>
          <w:rFonts w:ascii="Comic Sans MS" w:eastAsia="Times New Roman" w:hAnsi="Comic Sans MS" w:cs="Times New Roman"/>
          <w:sz w:val="36"/>
          <w:szCs w:val="36"/>
        </w:rPr>
      </w:pPr>
    </w:p>
    <w:p w:rsidR="002A14F5" w:rsidRDefault="002A14F5" w:rsidP="002A14F5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2A14F5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="00E63252">
        <w:rPr>
          <w:rFonts w:ascii="Comic Sans MS" w:eastAsia="Times New Roman" w:hAnsi="Comic Sans MS" w:cs="Times New Roman"/>
          <w:sz w:val="36"/>
          <w:szCs w:val="36"/>
          <w:u w:val="single"/>
        </w:rPr>
        <w:t>movement</w:t>
      </w:r>
      <w:r w:rsidRPr="002A14F5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2A14F5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Pr="002A14F5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2A14F5" w:rsidRPr="002A14F5" w:rsidRDefault="002A14F5" w:rsidP="002A14F5">
      <w:pPr>
        <w:widowControl/>
        <w:rPr>
          <w:rFonts w:ascii="Comic Sans MS" w:eastAsia="Times New Roman" w:hAnsi="Comic Sans MS" w:cs="Times New Roman"/>
          <w:sz w:val="36"/>
          <w:szCs w:val="36"/>
        </w:rPr>
      </w:pPr>
    </w:p>
    <w:p w:rsidR="002A14F5" w:rsidRPr="003A3198" w:rsidRDefault="00721786" w:rsidP="002A14F5">
      <w:pPr>
        <w:widowControl/>
        <w:rPr>
          <w:rFonts w:ascii="Arial Rounded MT Bold" w:eastAsia="Times New Roman" w:hAnsi="Arial Rounded MT Bold" w:cs="Times New Roman"/>
          <w:sz w:val="144"/>
          <w:szCs w:val="144"/>
        </w:rPr>
      </w:pPr>
      <w:r w:rsidRPr="003A3198">
        <w:rPr>
          <w:rFonts w:ascii="Arial Rounded MT Bold" w:eastAsia="Times New Roman" w:hAnsi="Arial Rounded MT Bold" w:cs="Times New Roman"/>
          <w:sz w:val="96"/>
          <w:szCs w:val="96"/>
        </w:rPr>
        <w:lastRenderedPageBreak/>
        <w:t>I do not show movement when I</w:t>
      </w:r>
      <w:r w:rsidR="004B34B4" w:rsidRPr="003A3198">
        <w:rPr>
          <w:rFonts w:ascii="Arial Rounded MT Bold" w:eastAsia="Times New Roman" w:hAnsi="Arial Rounded MT Bold" w:cs="Times New Roman"/>
          <w:sz w:val="96"/>
          <w:szCs w:val="96"/>
        </w:rPr>
        <w:t>_________</w:t>
      </w:r>
      <w:r w:rsidR="00E63252" w:rsidRPr="003A3198">
        <w:rPr>
          <w:rFonts w:ascii="Arial Rounded MT Bold" w:eastAsia="Times New Roman" w:hAnsi="Arial Rounded MT Bold" w:cs="Times New Roman"/>
          <w:sz w:val="96"/>
          <w:szCs w:val="96"/>
        </w:rPr>
        <w:t>_____</w:t>
      </w:r>
      <w:r w:rsidR="002A14F5" w:rsidRPr="003A3198">
        <w:rPr>
          <w:rFonts w:ascii="Arial Rounded MT Bold" w:eastAsia="Times New Roman" w:hAnsi="Arial Rounded MT Bold" w:cs="Times New Roman"/>
          <w:sz w:val="96"/>
          <w:szCs w:val="96"/>
        </w:rPr>
        <w:t>_.</w:t>
      </w:r>
    </w:p>
    <w:p w:rsidR="007A6668" w:rsidRPr="00EE7C9E" w:rsidRDefault="007A6668" w:rsidP="00EE7C9E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  <w:sectPr w:rsidR="007A6668" w:rsidRPr="00EE7C9E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952F46" w:rsidRDefault="00952F46">
      <w:pPr>
        <w:sectPr w:rsidR="00952F46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2F4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77A3B003" wp14:editId="5DA466AA">
                <wp:simplePos x="0" y="0"/>
                <wp:positionH relativeFrom="column">
                  <wp:posOffset>216535</wp:posOffset>
                </wp:positionH>
                <wp:positionV relativeFrom="paragraph">
                  <wp:posOffset>1160780</wp:posOffset>
                </wp:positionV>
                <wp:extent cx="2766060" cy="1165860"/>
                <wp:effectExtent l="16510" t="8255" r="8255" b="16510"/>
                <wp:wrapNone/>
                <wp:docPr id="29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52F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17.05pt;margin-top:91.4pt;width:217.8pt;height:91.8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952F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52F4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0703601A" wp14:editId="278A7ED8">
                <wp:simplePos x="0" y="0"/>
                <wp:positionH relativeFrom="column">
                  <wp:posOffset>199390</wp:posOffset>
                </wp:positionH>
                <wp:positionV relativeFrom="paragraph">
                  <wp:posOffset>2581275</wp:posOffset>
                </wp:positionV>
                <wp:extent cx="2766060" cy="1165860"/>
                <wp:effectExtent l="8890" t="9525" r="15875" b="15240"/>
                <wp:wrapNone/>
                <wp:docPr id="29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52F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two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5.7pt;margin-top:203.25pt;width:217.8pt;height:91.8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6cc5A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952F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two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52F4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0730DD31" wp14:editId="78A26788">
                <wp:simplePos x="0" y="0"/>
                <wp:positionH relativeFrom="column">
                  <wp:posOffset>227965</wp:posOffset>
                </wp:positionH>
                <wp:positionV relativeFrom="paragraph">
                  <wp:posOffset>-285750</wp:posOffset>
                </wp:positionV>
                <wp:extent cx="2766060" cy="1165860"/>
                <wp:effectExtent l="8890" t="9525" r="15875" b="15240"/>
                <wp:wrapNone/>
                <wp:docPr id="2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52F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we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7.95pt;margin-top:-22.5pt;width:217.8pt;height:91.8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952F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we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52F4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096AB83B" wp14:editId="5E2A7198">
                <wp:simplePos x="0" y="0"/>
                <wp:positionH relativeFrom="column">
                  <wp:posOffset>-67945</wp:posOffset>
                </wp:positionH>
                <wp:positionV relativeFrom="paragraph">
                  <wp:posOffset>5253990</wp:posOffset>
                </wp:positionV>
                <wp:extent cx="6561455" cy="3224530"/>
                <wp:effectExtent l="0" t="0" r="2540" b="0"/>
                <wp:wrapNone/>
                <wp:docPr id="30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1455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52F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Please practice reading these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sight words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at home. Please make word cards.  It is important that students learn these words before we move on to new words.</w:t>
                            </w:r>
                          </w:p>
                          <w:p w:rsidR="00D07E30" w:rsidRDefault="00D07E30" w:rsidP="00952F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D07E30" w:rsidRDefault="00D07E30" w:rsidP="00952F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Thank you!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  <w:t>Unit 1 Week 2</w:t>
                            </w:r>
                          </w:p>
                          <w:p w:rsidR="00D07E30" w:rsidRDefault="00D07E30" w:rsidP="00952F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952F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952F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952F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2" type="#_x0000_t202" style="position:absolute;margin-left:-5.35pt;margin-top:413.7pt;width:516.65pt;height:253.9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" filled="f" stroked="f" strokecolor="black [0]" insetpen="t">
                <v:textbox inset="2.88pt,2.88pt,2.88pt,2.88pt">
                  <w:txbxContent>
                    <w:p w:rsidR="00D07E30" w:rsidRDefault="00D07E30" w:rsidP="00952F46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Please practice reading these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  <w:u w:val="single"/>
                        </w:rPr>
                        <w:t>sight words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at home. Please make word cards.  It is important that students learn these words before we move on to new words.</w:t>
                      </w:r>
                    </w:p>
                    <w:p w:rsidR="00D07E30" w:rsidRDefault="00D07E30" w:rsidP="00952F46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</w:p>
                    <w:p w:rsidR="00D07E30" w:rsidRDefault="00D07E30" w:rsidP="00952F46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Thank you!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  <w:t>Unit 1 Week 2</w:t>
                      </w:r>
                    </w:p>
                    <w:p w:rsidR="00D07E30" w:rsidRDefault="00D07E30" w:rsidP="00952F46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952F46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952F46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952F46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2F4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1D54BCF9" wp14:editId="56E24D62">
                <wp:simplePos x="0" y="0"/>
                <wp:positionH relativeFrom="column">
                  <wp:posOffset>194945</wp:posOffset>
                </wp:positionH>
                <wp:positionV relativeFrom="paragraph">
                  <wp:posOffset>4019550</wp:posOffset>
                </wp:positionV>
                <wp:extent cx="2766060" cy="1165860"/>
                <wp:effectExtent l="13970" t="9525" r="10795" b="15240"/>
                <wp:wrapNone/>
                <wp:docPr id="30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52F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margin-left:15.35pt;margin-top:316.5pt;width:217.8pt;height:91.8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952F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blue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57062" w:rsidRPr="00B86B74" w:rsidRDefault="00457062" w:rsidP="00457062">
      <w:pPr>
        <w:widowControl/>
        <w:spacing w:after="200" w:line="276" w:lineRule="auto"/>
        <w:jc w:val="center"/>
        <w:rPr>
          <w:rFonts w:ascii="Arial Rounded MT Bold" w:hAnsi="Arial Rounded MT Bold" w:cs="Tahoma"/>
          <w:sz w:val="72"/>
          <w:szCs w:val="72"/>
          <w:u w:val="single"/>
        </w:rPr>
      </w:pPr>
      <w:r w:rsidRPr="00B86B74">
        <w:rPr>
          <w:rFonts w:ascii="Arial Rounded MT Bold" w:hAnsi="Arial Rounded MT Bold" w:cs="Tahoma"/>
          <w:noProof/>
          <w:sz w:val="72"/>
          <w:szCs w:val="7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7094AC5" wp14:editId="1A86562A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45706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1</w:t>
                            </w:r>
                          </w:p>
                          <w:p w:rsidR="00D07E30" w:rsidRPr="009C3EC5" w:rsidRDefault="00D07E30" w:rsidP="0045706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27.9pt;margin-top:-41.45pt;width:80.95pt;height:54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">
                <v:textbox>
                  <w:txbxContent>
                    <w:p w:rsidR="00D07E30" w:rsidRPr="009C3EC5" w:rsidRDefault="00D07E30" w:rsidP="0045706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1</w:t>
                      </w:r>
                    </w:p>
                    <w:p w:rsidR="00D07E30" w:rsidRPr="009C3EC5" w:rsidRDefault="00D07E30" w:rsidP="0045706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  <w:r w:rsidRPr="00B86B74">
        <w:rPr>
          <w:rFonts w:ascii="Arial Rounded MT Bold" w:hAnsi="Arial Rounded MT Bold" w:cs="Tahoma"/>
          <w:sz w:val="72"/>
          <w:szCs w:val="72"/>
          <w:u w:val="single"/>
        </w:rPr>
        <w:t>Sight Word Sentences</w:t>
      </w:r>
    </w:p>
    <w:p w:rsidR="00457062" w:rsidRPr="00B86B74" w:rsidRDefault="00457062" w:rsidP="00457062">
      <w:pPr>
        <w:widowControl/>
        <w:spacing w:after="200" w:line="276" w:lineRule="auto"/>
        <w:rPr>
          <w:rFonts w:ascii="Arial Rounded MT Bold" w:hAnsi="Arial Rounded MT Bold" w:cs="Tahoma"/>
          <w:sz w:val="36"/>
          <w:szCs w:val="36"/>
        </w:rPr>
      </w:pPr>
      <w:r w:rsidRPr="00B86B74">
        <w:rPr>
          <w:rFonts w:ascii="Arial Rounded MT Bold" w:hAnsi="Arial Rounded MT Bold" w:cs="Tahoma"/>
          <w:sz w:val="36"/>
          <w:szCs w:val="36"/>
        </w:rPr>
        <w:t>Read and review the sight word sentences to help build fluency.</w:t>
      </w:r>
    </w:p>
    <w:p w:rsidR="00457062" w:rsidRPr="00B86B74" w:rsidRDefault="00457062" w:rsidP="00457062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86B74">
        <w:rPr>
          <w:rFonts w:ascii="Arial Rounded MT Bold" w:hAnsi="Arial Rounded MT Bold"/>
          <w:noProof/>
          <w:color w:val="0000FF"/>
        </w:rPr>
        <w:drawing>
          <wp:inline distT="0" distB="0" distL="0" distR="0" wp14:anchorId="2EA440A2" wp14:editId="6E50433E">
            <wp:extent cx="1699260" cy="1147445"/>
            <wp:effectExtent l="0" t="0" r="0" b="0"/>
            <wp:docPr id="537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62" w:rsidRPr="00B86B74" w:rsidRDefault="00457062" w:rsidP="00457062">
      <w:pPr>
        <w:widowControl/>
        <w:numPr>
          <w:ilvl w:val="0"/>
          <w:numId w:val="2"/>
        </w:numPr>
        <w:spacing w:after="200" w:line="276" w:lineRule="auto"/>
        <w:contextualSpacing/>
        <w:rPr>
          <w:rFonts w:ascii="Arial Rounded MT Bold" w:hAnsi="Arial Rounded MT Bold" w:cs="Tahoma"/>
          <w:sz w:val="96"/>
          <w:szCs w:val="96"/>
        </w:rPr>
      </w:pPr>
      <w:r w:rsidRPr="00B86B74">
        <w:rPr>
          <w:rFonts w:ascii="Arial Rounded MT Bold" w:hAnsi="Arial Rounded MT Bold" w:cs="Tahoma"/>
          <w:sz w:val="96"/>
          <w:szCs w:val="96"/>
        </w:rPr>
        <w:t>We are here.</w:t>
      </w:r>
    </w:p>
    <w:p w:rsidR="00457062" w:rsidRPr="00B86B74" w:rsidRDefault="00457062" w:rsidP="00457062">
      <w:pPr>
        <w:widowControl/>
        <w:numPr>
          <w:ilvl w:val="0"/>
          <w:numId w:val="2"/>
        </w:numPr>
        <w:spacing w:after="200" w:line="276" w:lineRule="auto"/>
        <w:contextualSpacing/>
        <w:rPr>
          <w:rFonts w:ascii="Arial Rounded MT Bold" w:hAnsi="Arial Rounded MT Bold" w:cs="Tahoma"/>
          <w:sz w:val="96"/>
          <w:szCs w:val="96"/>
        </w:rPr>
      </w:pPr>
      <w:r w:rsidRPr="00B86B74">
        <w:rPr>
          <w:rFonts w:ascii="Arial Rounded MT Bold" w:hAnsi="Arial Rounded MT Bold" w:cs="Tahoma"/>
          <w:sz w:val="96"/>
          <w:szCs w:val="96"/>
        </w:rPr>
        <w:t>Yes or no?</w:t>
      </w:r>
    </w:p>
    <w:p w:rsidR="00457062" w:rsidRPr="00B86B74" w:rsidRDefault="00457062" w:rsidP="00457062">
      <w:pPr>
        <w:widowControl/>
        <w:numPr>
          <w:ilvl w:val="0"/>
          <w:numId w:val="2"/>
        </w:numPr>
        <w:spacing w:after="200" w:line="276" w:lineRule="auto"/>
        <w:contextualSpacing/>
        <w:rPr>
          <w:rFonts w:ascii="Arial Rounded MT Bold" w:hAnsi="Arial Rounded MT Bold" w:cs="Tahoma"/>
          <w:sz w:val="96"/>
          <w:szCs w:val="96"/>
        </w:rPr>
      </w:pPr>
      <w:r w:rsidRPr="00B86B74">
        <w:rPr>
          <w:rFonts w:ascii="Arial Rounded MT Bold" w:hAnsi="Arial Rounded MT Bold" w:cs="Tahoma"/>
          <w:sz w:val="96"/>
          <w:szCs w:val="96"/>
        </w:rPr>
        <w:t>I have two dogs.</w:t>
      </w:r>
    </w:p>
    <w:p w:rsidR="00457062" w:rsidRPr="00B86B74" w:rsidRDefault="00457062" w:rsidP="00457062">
      <w:pPr>
        <w:widowControl/>
        <w:numPr>
          <w:ilvl w:val="0"/>
          <w:numId w:val="2"/>
        </w:numPr>
        <w:spacing w:after="200" w:line="276" w:lineRule="auto"/>
        <w:contextualSpacing/>
        <w:rPr>
          <w:rFonts w:ascii="Arial Rounded MT Bold" w:hAnsi="Arial Rounded MT Bold"/>
          <w:sz w:val="96"/>
          <w:szCs w:val="96"/>
        </w:rPr>
      </w:pPr>
      <w:r w:rsidRPr="00B86B74">
        <w:rPr>
          <w:rFonts w:ascii="Arial Rounded MT Bold" w:hAnsi="Arial Rounded MT Bold" w:cs="Tahoma"/>
          <w:sz w:val="96"/>
          <w:szCs w:val="96"/>
        </w:rPr>
        <w:t>The sky is blue</w:t>
      </w:r>
      <w:r w:rsidRPr="00B86B74">
        <w:rPr>
          <w:rFonts w:ascii="Arial Rounded MT Bold" w:hAnsi="Arial Rounded MT Bold"/>
          <w:sz w:val="96"/>
          <w:szCs w:val="96"/>
        </w:rPr>
        <w:t>.</w:t>
      </w:r>
    </w:p>
    <w:p w:rsidR="00336596" w:rsidRPr="00B86B74" w:rsidRDefault="00336596" w:rsidP="00336596">
      <w:pPr>
        <w:widowControl/>
        <w:spacing w:after="200" w:line="276" w:lineRule="auto"/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</w:p>
    <w:p w:rsidR="00336596" w:rsidRPr="00B86B74" w:rsidRDefault="00336596" w:rsidP="00336596">
      <w:pPr>
        <w:widowControl/>
        <w:spacing w:after="200" w:line="276" w:lineRule="auto"/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</w:p>
    <w:p w:rsidR="00336596" w:rsidRPr="00B86B74" w:rsidRDefault="00336596" w:rsidP="00336596">
      <w:pPr>
        <w:widowControl/>
        <w:spacing w:after="200" w:line="276" w:lineRule="auto"/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</w:p>
    <w:p w:rsidR="00336596" w:rsidRPr="00B86B74" w:rsidRDefault="00336596" w:rsidP="00336596">
      <w:pPr>
        <w:widowControl/>
        <w:spacing w:after="200" w:line="276" w:lineRule="auto"/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</w:p>
    <w:p w:rsidR="00952F46" w:rsidRPr="00336596" w:rsidRDefault="00952F46" w:rsidP="00336596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00185C">
        <w:rPr>
          <w:noProof/>
          <w:sz w:val="52"/>
          <w:szCs w:val="52"/>
        </w:rPr>
        <w:lastRenderedPageBreak/>
        <w:drawing>
          <wp:anchor distT="0" distB="0" distL="114300" distR="114300" simplePos="0" relativeHeight="251706368" behindDoc="0" locked="0" layoutInCell="1" allowOverlap="1" wp14:anchorId="1BC7D97E" wp14:editId="5CEF666D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302" name="Picture 302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85C" w:rsidRPr="0000185C">
        <w:rPr>
          <w:b/>
          <w:sz w:val="36"/>
          <w:szCs w:val="36"/>
        </w:rPr>
        <w:t xml:space="preserve">                             </w:t>
      </w:r>
      <w:r w:rsidRPr="00952F46">
        <w:rPr>
          <w:b/>
          <w:sz w:val="36"/>
          <w:szCs w:val="36"/>
          <w:u w:val="single"/>
        </w:rPr>
        <w:t>Kindergarten Exit Ticket</w:t>
      </w:r>
    </w:p>
    <w:p w:rsidR="00952F46" w:rsidRPr="00952F46" w:rsidRDefault="00952F46" w:rsidP="00952F46">
      <w:pPr>
        <w:widowControl/>
        <w:spacing w:after="200" w:line="276" w:lineRule="auto"/>
        <w:rPr>
          <w:sz w:val="52"/>
          <w:szCs w:val="52"/>
        </w:rPr>
      </w:pPr>
    </w:p>
    <w:p w:rsidR="00952F46" w:rsidRPr="00952F46" w:rsidRDefault="00952F46" w:rsidP="00952F46">
      <w:pPr>
        <w:widowControl/>
        <w:spacing w:after="200" w:line="276" w:lineRule="auto"/>
        <w:rPr>
          <w:sz w:val="36"/>
          <w:szCs w:val="36"/>
        </w:rPr>
      </w:pPr>
      <w:r w:rsidRPr="00952F46">
        <w:rPr>
          <w:sz w:val="36"/>
          <w:szCs w:val="36"/>
        </w:rPr>
        <w:t>Name_____________________________</w:t>
      </w:r>
    </w:p>
    <w:p w:rsidR="00952F46" w:rsidRPr="00952F46" w:rsidRDefault="00952F46" w:rsidP="00952F46">
      <w:pPr>
        <w:widowControl/>
        <w:spacing w:after="200" w:line="276" w:lineRule="auto"/>
        <w:rPr>
          <w:b/>
          <w:sz w:val="40"/>
          <w:szCs w:val="40"/>
          <w:u w:val="single"/>
        </w:rPr>
      </w:pPr>
      <w:r w:rsidRPr="00952F46">
        <w:rPr>
          <w:b/>
          <w:sz w:val="40"/>
          <w:szCs w:val="40"/>
          <w:u w:val="single"/>
        </w:rPr>
        <w:t>WONDERS UNIT 1: WEEK 2</w:t>
      </w:r>
    </w:p>
    <w:p w:rsidR="00952F46" w:rsidRPr="00952F46" w:rsidRDefault="00952F46" w:rsidP="00952F46">
      <w:pPr>
        <w:widowControl/>
        <w:spacing w:after="200" w:line="276" w:lineRule="auto"/>
        <w:rPr>
          <w:sz w:val="36"/>
          <w:szCs w:val="36"/>
        </w:rPr>
      </w:pPr>
      <w:r w:rsidRPr="00952F46">
        <w:rPr>
          <w:b/>
          <w:sz w:val="40"/>
          <w:szCs w:val="40"/>
          <w:u w:val="single"/>
        </w:rPr>
        <w:t>Essential Question</w:t>
      </w:r>
      <w:r w:rsidRPr="00952F46">
        <w:rPr>
          <w:sz w:val="36"/>
          <w:szCs w:val="36"/>
        </w:rPr>
        <w:t>: How do baby animals move?</w:t>
      </w:r>
    </w:p>
    <w:p w:rsidR="00EA2711" w:rsidRPr="00EA2711" w:rsidRDefault="00952F46" w:rsidP="00952F46">
      <w:pPr>
        <w:widowControl/>
        <w:spacing w:after="200" w:line="276" w:lineRule="auto"/>
        <w:rPr>
          <w:b/>
          <w:sz w:val="36"/>
          <w:szCs w:val="36"/>
        </w:rPr>
      </w:pPr>
      <w:r w:rsidRPr="00EA2711">
        <w:rPr>
          <w:b/>
          <w:sz w:val="36"/>
          <w:szCs w:val="36"/>
        </w:rPr>
        <w:t>Circle the baby animals.</w:t>
      </w:r>
    </w:p>
    <w:p w:rsidR="00EA2711" w:rsidRPr="00EA2711" w:rsidRDefault="00EA2711" w:rsidP="00952F46">
      <w:pPr>
        <w:widowControl/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How do these baby animals move? _____________________</w:t>
      </w:r>
    </w:p>
    <w:p w:rsidR="00952F46" w:rsidRPr="00952F46" w:rsidRDefault="00EA2711" w:rsidP="00952F46">
      <w:pPr>
        <w:widowControl/>
        <w:spacing w:after="200" w:line="276" w:lineRule="auto"/>
        <w:rPr>
          <w:sz w:val="36"/>
          <w:szCs w:val="36"/>
        </w:rPr>
      </w:pPr>
      <w:r w:rsidRPr="00952F46">
        <w:rPr>
          <w:noProof/>
          <w:sz w:val="56"/>
          <w:szCs w:val="56"/>
        </w:rPr>
        <w:drawing>
          <wp:anchor distT="0" distB="0" distL="114300" distR="114300" simplePos="0" relativeHeight="251712512" behindDoc="0" locked="0" layoutInCell="1" allowOverlap="1" wp14:anchorId="6A0253B9" wp14:editId="7652C9DA">
            <wp:simplePos x="0" y="0"/>
            <wp:positionH relativeFrom="margin">
              <wp:posOffset>1856105</wp:posOffset>
            </wp:positionH>
            <wp:positionV relativeFrom="margin">
              <wp:posOffset>3676650</wp:posOffset>
            </wp:positionV>
            <wp:extent cx="2177415" cy="1819275"/>
            <wp:effectExtent l="0" t="0" r="0" b="9525"/>
            <wp:wrapSquare wrapText="bothSides"/>
            <wp:docPr id="303" name="Picture 303" descr="C:\Users\pkellehe.INST.007\AppData\Local\Microsoft\Windows\Temporary Internet Files\Content.IE5\SFOS1204\horse_clip_art_by_soulhavennz-d3hr8s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ellehe.INST.007\AppData\Local\Microsoft\Windows\Temporary Internet Files\Content.IE5\SFOS1204\horse_clip_art_by_soulhavennz-d3hr8sk[1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F46" w:rsidRPr="00952F46" w:rsidRDefault="00EA2711" w:rsidP="00952F46">
      <w:pPr>
        <w:widowControl/>
        <w:spacing w:after="200" w:line="276" w:lineRule="auto"/>
        <w:rPr>
          <w:sz w:val="36"/>
          <w:szCs w:val="36"/>
        </w:rPr>
      </w:pPr>
      <w:r w:rsidRPr="00952F46"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4C7BCC77" wp14:editId="445FD5EF">
            <wp:simplePos x="0" y="0"/>
            <wp:positionH relativeFrom="margin">
              <wp:posOffset>-273685</wp:posOffset>
            </wp:positionH>
            <wp:positionV relativeFrom="margin">
              <wp:posOffset>3968750</wp:posOffset>
            </wp:positionV>
            <wp:extent cx="1390650" cy="1155065"/>
            <wp:effectExtent l="0" t="0" r="0" b="6985"/>
            <wp:wrapSquare wrapText="bothSides"/>
            <wp:docPr id="304" name="Picture 304" descr="C:\Users\pkellehe.INST.007\AppData\Local\Microsoft\Windows\Temporary Internet Files\Content.IE5\849C1QG6\puppy_walk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.007\AppData\Local\Microsoft\Windows\Temporary Internet Files\Content.IE5\849C1QG6\puppy_walking[1].gif"/>
                    <pic:cNvPicPr>
                      <a:picLocks noChangeAspect="1" noChangeArrowheads="1" noCrop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F46">
        <w:rPr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2EAC08EE" wp14:editId="18DF603D">
            <wp:simplePos x="0" y="0"/>
            <wp:positionH relativeFrom="margin">
              <wp:posOffset>5030470</wp:posOffset>
            </wp:positionH>
            <wp:positionV relativeFrom="margin">
              <wp:posOffset>4037965</wp:posOffset>
            </wp:positionV>
            <wp:extent cx="1348105" cy="1083310"/>
            <wp:effectExtent l="0" t="0" r="4445" b="2540"/>
            <wp:wrapSquare wrapText="bothSides"/>
            <wp:docPr id="305" name="Picture 305" descr="C:\Users\pkellehe.INST.007\AppData\Local\Microsoft\Windows\Temporary Internet Files\Content.IE5\SFOS1204\53e1229f573530b75caa6b9eed978fcc-d4dosaq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ellehe.INST.007\AppData\Local\Microsoft\Windows\Temporary Internet Files\Content.IE5\SFOS1204\53e1229f573530b75caa6b9eed978fcc-d4dosaq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F46" w:rsidRPr="00952F46" w:rsidRDefault="00952F46" w:rsidP="00952F46">
      <w:pPr>
        <w:widowControl/>
        <w:spacing w:after="200" w:line="276" w:lineRule="auto"/>
        <w:rPr>
          <w:sz w:val="36"/>
          <w:szCs w:val="36"/>
        </w:rPr>
      </w:pPr>
    </w:p>
    <w:p w:rsidR="006F22D6" w:rsidRDefault="00952F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F22D6" w:rsidRPr="00EA2711" w:rsidRDefault="00EA2711" w:rsidP="006F22D6">
      <w:pPr>
        <w:widowControl/>
        <w:spacing w:after="200" w:line="276" w:lineRule="auto"/>
      </w:pPr>
      <w:r w:rsidRPr="00952F46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11488" behindDoc="1" locked="0" layoutInCell="1" allowOverlap="1" wp14:anchorId="5D50AF30" wp14:editId="7B5DBE7E">
            <wp:simplePos x="0" y="0"/>
            <wp:positionH relativeFrom="column">
              <wp:posOffset>2343150</wp:posOffset>
            </wp:positionH>
            <wp:positionV relativeFrom="paragraph">
              <wp:posOffset>977900</wp:posOffset>
            </wp:positionV>
            <wp:extent cx="1400175" cy="1148080"/>
            <wp:effectExtent l="0" t="0" r="9525" b="0"/>
            <wp:wrapTight wrapText="bothSides">
              <wp:wrapPolygon edited="0">
                <wp:start x="0" y="0"/>
                <wp:lineTo x="0" y="21146"/>
                <wp:lineTo x="21453" y="21146"/>
                <wp:lineTo x="21453" y="0"/>
                <wp:lineTo x="0" y="0"/>
              </wp:wrapPolygon>
            </wp:wrapTight>
            <wp:docPr id="308" name="Picture 308" descr="Image result for lamb graphics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mb graphics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F46">
        <w:rPr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4E0480F3" wp14:editId="1DD3C9AA">
            <wp:simplePos x="0" y="0"/>
            <wp:positionH relativeFrom="margin">
              <wp:posOffset>4857750</wp:posOffset>
            </wp:positionH>
            <wp:positionV relativeFrom="margin">
              <wp:posOffset>6082665</wp:posOffset>
            </wp:positionV>
            <wp:extent cx="1524000" cy="1416050"/>
            <wp:effectExtent l="0" t="0" r="0" b="0"/>
            <wp:wrapSquare wrapText="bothSides"/>
            <wp:docPr id="306" name="Picture 306" descr="C:\Users\pkellehe.INST.007\AppData\Local\Microsoft\Windows\Temporary Internet Files\Content.IE5\SFOS1204\heterodontosauru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ellehe.INST.007\AppData\Local\Microsoft\Windows\Temporary Internet Files\Content.IE5\SFOS1204\heterodontosaurus[1]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F46">
        <w:rPr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60EC3B00" wp14:editId="61A04A56">
            <wp:simplePos x="0" y="0"/>
            <wp:positionH relativeFrom="margin">
              <wp:posOffset>-276225</wp:posOffset>
            </wp:positionH>
            <wp:positionV relativeFrom="margin">
              <wp:posOffset>6082665</wp:posOffset>
            </wp:positionV>
            <wp:extent cx="1154430" cy="1587500"/>
            <wp:effectExtent l="0" t="0" r="7620" b="0"/>
            <wp:wrapSquare wrapText="bothSides"/>
            <wp:docPr id="309" name="Picture 309" descr="C:\Users\pkellehe.INST.007\AppData\Local\Microsoft\Windows\Temporary Internet Files\Content.IE5\BAYJWY2U\R11_-_Animal_-_Giraffe_-_00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ellehe.INST.007\AppData\Local\Microsoft\Windows\Temporary Internet Files\Content.IE5\BAYJWY2U\R11_-_Animal_-_Giraffe_-_009[1]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2D6">
        <w:br w:type="page"/>
      </w:r>
    </w:p>
    <w:p w:rsidR="006F22D6" w:rsidRPr="006A6DC0" w:rsidRDefault="006F22D6" w:rsidP="006F22D6">
      <w:pPr>
        <w:spacing w:before="15"/>
        <w:ind w:left="2745"/>
        <w:rPr>
          <w:rFonts w:ascii="Times New Roman" w:eastAsia="Calibri" w:hAnsi="Times New Roman" w:cs="Times New Roman"/>
          <w:b/>
          <w:sz w:val="24"/>
          <w:szCs w:val="24"/>
        </w:rPr>
      </w:pPr>
      <w:r w:rsidRPr="006A6DC0">
        <w:rPr>
          <w:rFonts w:ascii="Times New Roman" w:hAnsi="Times New Roman" w:cs="Times New Roman"/>
          <w:b/>
          <w:sz w:val="24"/>
          <w:szCs w:val="24"/>
          <w:u w:val="thick" w:color="000000"/>
        </w:rPr>
        <w:lastRenderedPageBreak/>
        <w:t>Wonders Unit 1 Week</w:t>
      </w:r>
      <w:r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 3</w:t>
      </w:r>
    </w:p>
    <w:p w:rsidR="006F22D6" w:rsidRDefault="006F22D6" w:rsidP="006F22D6">
      <w:pPr>
        <w:spacing w:before="199"/>
        <w:rPr>
          <w:rFonts w:ascii="Times New Roman" w:hAnsi="Times New Roman" w:cs="Times New Roman"/>
          <w:sz w:val="24"/>
          <w:szCs w:val="24"/>
        </w:rPr>
      </w:pPr>
      <w:r w:rsidRPr="004B6D8D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How can your senses help you learn</w:t>
      </w:r>
      <w:r w:rsidRPr="00840DD5">
        <w:rPr>
          <w:rFonts w:ascii="Times New Roman" w:hAnsi="Times New Roman" w:cs="Times New Roman"/>
          <w:sz w:val="24"/>
          <w:szCs w:val="24"/>
        </w:rPr>
        <w:t>?</w:t>
      </w:r>
    </w:p>
    <w:p w:rsidR="006F22D6" w:rsidRDefault="006F22D6" w:rsidP="006F22D6">
      <w:pPr>
        <w:rPr>
          <w:rFonts w:ascii="Times New Roman" w:hAnsi="Times New Roman" w:cs="Times New Roman"/>
          <w:b/>
          <w:sz w:val="24"/>
          <w:szCs w:val="24"/>
        </w:rPr>
      </w:pPr>
    </w:p>
    <w:p w:rsidR="006F22D6" w:rsidRDefault="006F22D6" w:rsidP="006F22D6">
      <w:pPr>
        <w:rPr>
          <w:rFonts w:ascii="Times New Roman" w:hAnsi="Times New Roman" w:cs="Times New Roman"/>
          <w:sz w:val="24"/>
          <w:szCs w:val="24"/>
        </w:rPr>
      </w:pPr>
      <w:r w:rsidRPr="004B6D8D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Use Your Senses</w:t>
      </w:r>
    </w:p>
    <w:p w:rsidR="006F22D6" w:rsidRPr="004B6D8D" w:rsidRDefault="006F22D6" w:rsidP="006F22D6">
      <w:pPr>
        <w:rPr>
          <w:rFonts w:ascii="Times New Roman" w:eastAsia="Calibri" w:hAnsi="Times New Roman" w:cs="Times New Roman"/>
          <w:sz w:val="24"/>
          <w:szCs w:val="24"/>
        </w:rPr>
      </w:pPr>
    </w:p>
    <w:p w:rsidR="006F22D6" w:rsidRPr="00291EA0" w:rsidRDefault="006F22D6" w:rsidP="006F22D6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4B6D8D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Senses at the Seashore</w:t>
      </w:r>
      <w:r w:rsidRPr="004B6D8D">
        <w:rPr>
          <w:rFonts w:ascii="Times New Roman" w:eastAsia="Calibri" w:hAnsi="Times New Roman" w:cs="Times New Roman"/>
          <w:i/>
          <w:spacing w:val="45"/>
          <w:sz w:val="24"/>
          <w:szCs w:val="24"/>
        </w:rPr>
        <w:t xml:space="preserve"> </w:t>
      </w:r>
      <w:r w:rsidRPr="000B1CE4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(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informational</w:t>
      </w:r>
      <w:r w:rsidRPr="006A6DC0"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  <w:r w:rsidR="008218D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; </w:t>
      </w:r>
      <w:r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My Five Senses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(informational)</w:t>
      </w:r>
    </w:p>
    <w:p w:rsidR="006F22D6" w:rsidRPr="004B6D8D" w:rsidRDefault="006F22D6" w:rsidP="006F22D6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RL.K.6;   </w:t>
      </w:r>
      <w:r w:rsidRPr="006A6DC0">
        <w:rPr>
          <w:rFonts w:ascii="Times New Roman" w:eastAsia="Calibri" w:hAnsi="Times New Roman" w:cs="Times New Roman"/>
          <w:i/>
          <w:sz w:val="24"/>
          <w:szCs w:val="24"/>
        </w:rPr>
        <w:t>RL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K.10;   RI.K.1</w:t>
      </w:r>
    </w:p>
    <w:p w:rsidR="006F22D6" w:rsidRPr="006A6DC0" w:rsidRDefault="006F22D6" w:rsidP="006F22D6">
      <w:pPr>
        <w:rPr>
          <w:rFonts w:ascii="Times New Roman" w:eastAsia="Calibri" w:hAnsi="Times New Roman" w:cs="Times New Roman"/>
          <w:sz w:val="24"/>
          <w:szCs w:val="24"/>
        </w:rPr>
      </w:pPr>
    </w:p>
    <w:p w:rsidR="00700673" w:rsidRDefault="00700673" w:rsidP="00700673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Independent Writing: </w:t>
      </w:r>
      <w:r>
        <w:rPr>
          <w:rFonts w:ascii="Times New Roman" w:hAnsi="Times New Roman" w:cs="Times New Roman"/>
          <w:sz w:val="24"/>
          <w:szCs w:val="24"/>
        </w:rPr>
        <w:t xml:space="preserve">Opinion </w:t>
      </w:r>
      <w:proofErr w:type="gramStart"/>
      <w:r>
        <w:rPr>
          <w:rFonts w:ascii="Times New Roman" w:hAnsi="Times New Roman" w:cs="Times New Roman"/>
          <w:sz w:val="24"/>
          <w:szCs w:val="24"/>
        </w:rPr>
        <w:t>About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Topic</w:t>
      </w:r>
    </w:p>
    <w:p w:rsidR="00700673" w:rsidRPr="003942F0" w:rsidRDefault="00700673" w:rsidP="00700673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WK.1</w:t>
      </w:r>
    </w:p>
    <w:p w:rsidR="00700673" w:rsidRDefault="00700673" w:rsidP="006F22D6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6F22D6" w:rsidRDefault="006F22D6" w:rsidP="006F22D6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Poem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and Poetry Response</w:t>
      </w: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  <w:r w:rsidRPr="004B6D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1"/>
          <w:sz w:val="24"/>
          <w:szCs w:val="24"/>
        </w:rPr>
        <w:t>The Sailor Went to Sea, Sea, Sea</w:t>
      </w:r>
    </w:p>
    <w:p w:rsidR="006F22D6" w:rsidRDefault="006F22D6" w:rsidP="006F22D6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6A6DC0">
        <w:rPr>
          <w:rFonts w:ascii="Times New Roman" w:hAnsi="Times New Roman" w:cs="Times New Roman"/>
          <w:i/>
          <w:spacing w:val="-1"/>
          <w:sz w:val="24"/>
          <w:szCs w:val="24"/>
        </w:rPr>
        <w:t>SL.K.2</w:t>
      </w:r>
    </w:p>
    <w:p w:rsidR="006F22D6" w:rsidRPr="008302EC" w:rsidRDefault="006F22D6" w:rsidP="006F22D6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1"/>
          <w:sz w:val="24"/>
          <w:szCs w:val="24"/>
        </w:rPr>
      </w:pPr>
    </w:p>
    <w:p w:rsidR="006F22D6" w:rsidRDefault="006F22D6" w:rsidP="006F22D6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40D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expl</w:t>
      </w:r>
      <w:r w:rsidR="008218DA">
        <w:rPr>
          <w:rFonts w:ascii="Times New Roman" w:hAnsi="Times New Roman" w:cs="Times New Roman"/>
          <w:spacing w:val="-1"/>
          <w:sz w:val="24"/>
          <w:szCs w:val="24"/>
        </w:rPr>
        <w:t xml:space="preserve">ore   feast   finished   kneads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senses</w:t>
      </w:r>
    </w:p>
    <w:p w:rsidR="006F22D6" w:rsidRPr="004B6D8D" w:rsidRDefault="006F22D6" w:rsidP="006F22D6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4B6D8D">
        <w:rPr>
          <w:rFonts w:ascii="Times New Roman" w:hAnsi="Times New Roman" w:cs="Times New Roman"/>
          <w:i/>
          <w:spacing w:val="-2"/>
          <w:sz w:val="24"/>
          <w:szCs w:val="24"/>
        </w:rPr>
        <w:t>L.K.5c</w:t>
      </w:r>
      <w:r w:rsidRPr="004B6D8D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6F22D6" w:rsidRDefault="006F22D6" w:rsidP="006F22D6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6F22D6" w:rsidRDefault="003767A5" w:rsidP="006F22D6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High-</w:t>
      </w:r>
      <w:r w:rsidR="006F22D6" w:rsidRPr="004B6D8D">
        <w:rPr>
          <w:rFonts w:ascii="Times New Roman" w:hAnsi="Times New Roman" w:cs="Times New Roman"/>
          <w:b/>
          <w:sz w:val="24"/>
          <w:szCs w:val="24"/>
        </w:rPr>
        <w:t>Frequency</w:t>
      </w:r>
      <w:r w:rsidR="006F22D6" w:rsidRPr="004B6D8D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6F22D6" w:rsidRPr="004B6D8D">
        <w:rPr>
          <w:rFonts w:ascii="Times New Roman" w:hAnsi="Times New Roman" w:cs="Times New Roman"/>
          <w:b/>
          <w:sz w:val="24"/>
          <w:szCs w:val="24"/>
        </w:rPr>
        <w:t>ord</w:t>
      </w:r>
      <w:r>
        <w:rPr>
          <w:rFonts w:ascii="Times New Roman" w:hAnsi="Times New Roman" w:cs="Times New Roman"/>
          <w:b/>
          <w:sz w:val="24"/>
          <w:szCs w:val="24"/>
        </w:rPr>
        <w:t>s</w:t>
      </w:r>
    </w:p>
    <w:p w:rsidR="006F22D6" w:rsidRDefault="006F22D6" w:rsidP="006F22D6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4B6D8D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3767A5" w:rsidRDefault="003767A5" w:rsidP="003767A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Wonders Unit 1 Week 3 high-frequency word: see</w:t>
      </w:r>
    </w:p>
    <w:p w:rsidR="003767A5" w:rsidRPr="007521D0" w:rsidRDefault="003767A5" w:rsidP="003767A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Supplemental high-frequency words: it, three, yellow</w:t>
      </w:r>
    </w:p>
    <w:p w:rsidR="003767A5" w:rsidRPr="006A6DC0" w:rsidRDefault="003767A5" w:rsidP="003767A5">
      <w:pPr>
        <w:ind w:left="8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22D6" w:rsidRDefault="006F22D6" w:rsidP="006F22D6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</w:p>
    <w:p w:rsidR="006F22D6" w:rsidRPr="006A6DC0" w:rsidRDefault="006F22D6" w:rsidP="006F22D6">
      <w:pPr>
        <w:tabs>
          <w:tab w:val="left" w:pos="6074"/>
        </w:tabs>
        <w:ind w:right="3895"/>
        <w:rPr>
          <w:rFonts w:ascii="Times New Roman" w:eastAsia="Calibri" w:hAnsi="Times New Roman" w:cs="Times New Roman"/>
          <w:sz w:val="24"/>
          <w:szCs w:val="24"/>
        </w:rPr>
      </w:pPr>
      <w:r w:rsidRPr="004B6D8D">
        <w:rPr>
          <w:rFonts w:ascii="Times New Roman" w:eastAsia="Calibri" w:hAnsi="Times New Roman" w:cs="Times New Roman"/>
          <w:b/>
          <w:sz w:val="24"/>
          <w:szCs w:val="24"/>
        </w:rPr>
        <w:t>Differentiated Readers:</w:t>
      </w:r>
      <w:r w:rsidRPr="006A6DC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6F22D6" w:rsidRPr="006A6DC0" w:rsidRDefault="006F22D6" w:rsidP="006F22D6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The Beach </w:t>
      </w:r>
      <w:r w:rsidRPr="006A6DC0">
        <w:rPr>
          <w:rFonts w:ascii="Times New Roman" w:eastAsia="Calibri" w:hAnsi="Times New Roman" w:cs="Times New Roman"/>
          <w:sz w:val="24"/>
          <w:szCs w:val="24"/>
        </w:rPr>
        <w:t>–</w:t>
      </w:r>
      <w:r w:rsidRPr="006A6DC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11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approaching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6F22D6" w:rsidRPr="006A6DC0" w:rsidRDefault="006F22D6" w:rsidP="006F22D6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At School</w:t>
      </w:r>
      <w:r w:rsidRPr="004B6D8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B6D8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on</w:t>
      </w:r>
      <w:r w:rsidRPr="006A6DC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6A6DC0">
        <w:rPr>
          <w:rFonts w:ascii="Times New Roman" w:eastAsia="Calibri" w:hAnsi="Times New Roman" w:cs="Times New Roman"/>
          <w:sz w:val="24"/>
          <w:szCs w:val="24"/>
        </w:rPr>
        <w:t>level</w:t>
      </w:r>
      <w:r>
        <w:rPr>
          <w:rFonts w:ascii="Times New Roman" w:eastAsia="Calibri" w:hAnsi="Times New Roman" w:cs="Times New Roman"/>
          <w:sz w:val="24"/>
          <w:szCs w:val="24"/>
        </w:rPr>
        <w:t>; ELL)</w:t>
      </w:r>
    </w:p>
    <w:p w:rsidR="006F22D6" w:rsidRDefault="006F22D6" w:rsidP="006F22D6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See It Grow!</w:t>
      </w:r>
      <w:r w:rsidRPr="004B6D8D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Pr="004B6D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beyond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6F22D6" w:rsidRDefault="006F22D6" w:rsidP="006F22D6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6F22D6" w:rsidRDefault="006F22D6" w:rsidP="006F22D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Assessment: </w:t>
      </w:r>
      <w:r w:rsidRPr="007521D0">
        <w:rPr>
          <w:rFonts w:ascii="Times New Roman" w:eastAsia="Calibri" w:hAnsi="Times New Roman" w:cs="Times New Roman"/>
          <w:sz w:val="24"/>
          <w:szCs w:val="24"/>
        </w:rPr>
        <w:t>Exit Ticket</w:t>
      </w:r>
    </w:p>
    <w:p w:rsidR="008218DA" w:rsidRDefault="008218DA" w:rsidP="006F22D6">
      <w:pPr>
        <w:rPr>
          <w:rFonts w:ascii="Times New Roman" w:eastAsia="Calibri" w:hAnsi="Times New Roman" w:cs="Times New Roman"/>
          <w:sz w:val="24"/>
          <w:szCs w:val="24"/>
        </w:rPr>
      </w:pPr>
    </w:p>
    <w:p w:rsidR="008218DA" w:rsidRDefault="008218DA" w:rsidP="006F22D6">
      <w:pPr>
        <w:rPr>
          <w:rFonts w:ascii="Times New Roman" w:eastAsia="Calibri" w:hAnsi="Times New Roman" w:cs="Times New Roman"/>
          <w:sz w:val="24"/>
          <w:szCs w:val="24"/>
        </w:rPr>
      </w:pPr>
    </w:p>
    <w:p w:rsidR="006F22D6" w:rsidRDefault="006F22D6">
      <w:pPr>
        <w:sectPr w:rsidR="006F22D6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F22D6" w:rsidRPr="003A3198" w:rsidRDefault="006F22D6" w:rsidP="006F22D6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3A3198">
        <w:rPr>
          <w:rFonts w:ascii="Arial Rounded MT Bold" w:hAnsi="Arial Rounded MT Bold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45D929" wp14:editId="0AA8D2D7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6F22D6">
                            <w:r>
                              <w:t xml:space="preserve">Unit 1 </w:t>
                            </w:r>
                          </w:p>
                          <w:p w:rsidR="00D07E30" w:rsidRDefault="00D07E30" w:rsidP="006F22D6">
                            <w:r>
                              <w:t>Week 3</w:t>
                            </w:r>
                          </w:p>
                          <w:p w:rsidR="00D07E30" w:rsidRDefault="00D07E30" w:rsidP="006F22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533.35pt;margin-top:-36pt;width:57.2pt;height:48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">
                <v:textbox>
                  <w:txbxContent>
                    <w:p w:rsidR="00D07E30" w:rsidRDefault="00D07E30" w:rsidP="006F22D6">
                      <w:r>
                        <w:t xml:space="preserve">Unit 1 </w:t>
                      </w:r>
                    </w:p>
                    <w:p w:rsidR="00D07E30" w:rsidRDefault="00D07E30" w:rsidP="006F22D6">
                      <w:r>
                        <w:t>Week 3</w:t>
                      </w:r>
                    </w:p>
                    <w:p w:rsidR="00D07E30" w:rsidRDefault="00D07E30" w:rsidP="006F22D6"/>
                  </w:txbxContent>
                </v:textbox>
              </v:shape>
            </w:pict>
          </mc:Fallback>
        </mc:AlternateContent>
      </w:r>
      <w:r w:rsidRPr="003A3198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714560" behindDoc="1" locked="0" layoutInCell="1" allowOverlap="1" wp14:anchorId="09AD2686" wp14:editId="52ABA0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312" name="Picture 312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198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3A3198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6F22D6" w:rsidRPr="006F22D6" w:rsidRDefault="006F22D6" w:rsidP="006F22D6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6F22D6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C07FDB">
        <w:rPr>
          <w:rFonts w:ascii="Arial Rounded MT Bold" w:hAnsi="Arial Rounded MT Bold"/>
          <w:sz w:val="32"/>
          <w:szCs w:val="32"/>
        </w:rPr>
        <w:t>then draw a detailed and colorful</w:t>
      </w:r>
      <w:r w:rsidRPr="006F22D6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6F22D6" w:rsidRPr="006F22D6" w:rsidRDefault="006F22D6" w:rsidP="006F22D6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6F22D6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F45784" wp14:editId="61CE269D">
                <wp:simplePos x="0" y="0"/>
                <wp:positionH relativeFrom="column">
                  <wp:posOffset>-198408</wp:posOffset>
                </wp:positionH>
                <wp:positionV relativeFrom="paragraph">
                  <wp:posOffset>114935</wp:posOffset>
                </wp:positionV>
                <wp:extent cx="8755380" cy="2803585"/>
                <wp:effectExtent l="0" t="0" r="26670" b="1587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5380" cy="280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6F22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5.6pt;margin-top:9.05pt;width:689.4pt;height:22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" fillcolor="window" strokecolor="windowText" strokeweight="2pt">
                <v:textbox>
                  <w:txbxContent>
                    <w:p w:rsidR="00D07E30" w:rsidRDefault="00D07E30" w:rsidP="006F22D6"/>
                  </w:txbxContent>
                </v:textbox>
              </v:shape>
            </w:pict>
          </mc:Fallback>
        </mc:AlternateContent>
      </w:r>
    </w:p>
    <w:p w:rsidR="006F22D6" w:rsidRPr="006F22D6" w:rsidRDefault="006F22D6" w:rsidP="006F22D6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CAC2FB3" wp14:editId="34AEB7A0">
            <wp:simplePos x="0" y="0"/>
            <wp:positionH relativeFrom="column">
              <wp:posOffset>-495300</wp:posOffset>
            </wp:positionH>
            <wp:positionV relativeFrom="paragraph">
              <wp:posOffset>273050</wp:posOffset>
            </wp:positionV>
            <wp:extent cx="483235" cy="862330"/>
            <wp:effectExtent l="0" t="0" r="0" b="0"/>
            <wp:wrapTight wrapText="bothSides">
              <wp:wrapPolygon edited="0">
                <wp:start x="5109" y="0"/>
                <wp:lineTo x="0" y="2863"/>
                <wp:lineTo x="0" y="10498"/>
                <wp:lineTo x="3406" y="15270"/>
                <wp:lineTo x="3406" y="20996"/>
                <wp:lineTo x="16179" y="20996"/>
                <wp:lineTo x="17030" y="15270"/>
                <wp:lineTo x="20436" y="10498"/>
                <wp:lineTo x="20436" y="3340"/>
                <wp:lineTo x="15327" y="0"/>
                <wp:lineTo x="5109" y="0"/>
              </wp:wrapPolygon>
            </wp:wrapTight>
            <wp:docPr id="314" name="Picture 314" descr="Description: Black and White Little Girl Wearing 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Black and White Little Girl Wearing Glasse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2D6" w:rsidRPr="006F22D6" w:rsidRDefault="006F22D6" w:rsidP="006F22D6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DC7478C" wp14:editId="51109834">
            <wp:simplePos x="0" y="0"/>
            <wp:positionH relativeFrom="column">
              <wp:posOffset>7816215</wp:posOffset>
            </wp:positionH>
            <wp:positionV relativeFrom="paragraph">
              <wp:posOffset>17780</wp:posOffset>
            </wp:positionV>
            <wp:extent cx="802005" cy="802005"/>
            <wp:effectExtent l="0" t="0" r="0" b="0"/>
            <wp:wrapTight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ight>
            <wp:docPr id="313" name="Picture 313" descr="Description: Pencils in a Pencil Hold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Pencils in a Pencil Hold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2D6" w:rsidRPr="006F22D6" w:rsidRDefault="003361B7" w:rsidP="006F22D6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  <w:r w:rsidRPr="003A3198">
        <w:rPr>
          <w:rFonts w:ascii="Arial Rounded MT Bold" w:hAnsi="Arial Rounded MT Bold"/>
          <w:sz w:val="96"/>
          <w:szCs w:val="96"/>
        </w:rPr>
        <w:t>I can see a</w:t>
      </w:r>
      <w:r>
        <w:rPr>
          <w:rFonts w:ascii="Penmanship Print" w:hAnsi="Penmanship Print"/>
          <w:sz w:val="96"/>
          <w:szCs w:val="96"/>
        </w:rPr>
        <w:t xml:space="preserve"> _________.</w:t>
      </w:r>
    </w:p>
    <w:p w:rsidR="006F22D6" w:rsidRDefault="006F22D6" w:rsidP="006F22D6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  <w:sectPr w:rsidR="006F22D6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6F22D6" w:rsidRPr="006F22D6" w:rsidRDefault="006F22D6" w:rsidP="006F22D6">
      <w:pPr>
        <w:widowControl/>
        <w:spacing w:after="200" w:line="276" w:lineRule="auto"/>
        <w:ind w:left="7920"/>
        <w:jc w:val="center"/>
      </w:pPr>
      <w:r w:rsidRPr="006F22D6">
        <w:lastRenderedPageBreak/>
        <w:t>Unit 1 Week 3</w:t>
      </w:r>
    </w:p>
    <w:p w:rsidR="006F22D6" w:rsidRPr="006F22D6" w:rsidRDefault="006F22D6" w:rsidP="006F22D6">
      <w:pPr>
        <w:widowControl/>
        <w:spacing w:after="200" w:line="276" w:lineRule="auto"/>
        <w:ind w:left="7920"/>
        <w:jc w:val="center"/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b/>
          <w:noProof/>
          <w:color w:val="3E352C"/>
          <w:sz w:val="52"/>
          <w:szCs w:val="52"/>
          <w:u w:val="single"/>
        </w:rPr>
      </w:pPr>
      <w:r w:rsidRPr="006F22D6">
        <w:rPr>
          <w:rFonts w:ascii="Comic Sans MS" w:hAnsi="Comic Sans MS"/>
          <w:b/>
          <w:noProof/>
          <w:color w:val="3E352C"/>
          <w:sz w:val="52"/>
          <w:szCs w:val="52"/>
          <w:u w:val="single"/>
        </w:rPr>
        <w:t>The Sailor Went To Sea, Sea, Sea</w:t>
      </w: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6F22D6">
        <w:rPr>
          <w:rFonts w:ascii="Comic Sans MS" w:hAnsi="Comic Sans MS"/>
          <w:noProof/>
          <w:color w:val="3E352C"/>
          <w:sz w:val="56"/>
          <w:szCs w:val="56"/>
        </w:rPr>
        <w:t>A sailor went to sea, sea, sea,</w:t>
      </w: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6F22D6">
        <w:rPr>
          <w:rFonts w:ascii="Comic Sans MS" w:hAnsi="Comic Sans MS"/>
          <w:noProof/>
          <w:color w:val="3E352C"/>
          <w:sz w:val="56"/>
          <w:szCs w:val="56"/>
        </w:rPr>
        <w:t>To see what he could see, see, see.</w:t>
      </w: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6F22D6">
        <w:rPr>
          <w:rFonts w:ascii="Comic Sans MS" w:hAnsi="Comic Sans MS"/>
          <w:noProof/>
          <w:color w:val="3E352C"/>
          <w:sz w:val="56"/>
          <w:szCs w:val="56"/>
        </w:rPr>
        <w:t>But all that he could see, see, see,</w:t>
      </w:r>
    </w:p>
    <w:p w:rsid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6F22D6">
        <w:rPr>
          <w:rFonts w:ascii="Comic Sans MS" w:hAnsi="Comic Sans MS"/>
          <w:noProof/>
          <w:color w:val="3E352C"/>
          <w:sz w:val="56"/>
          <w:szCs w:val="56"/>
        </w:rPr>
        <w:t xml:space="preserve">Was the bottom of the deep blue sea, sea, sea. </w:t>
      </w:r>
    </w:p>
    <w:p w:rsid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72535C62" wp14:editId="030C16DD">
            <wp:extent cx="2582853" cy="2476500"/>
            <wp:effectExtent l="0" t="0" r="8255" b="0"/>
            <wp:docPr id="315" name="Picture 315" descr="Black and White Black and White Boy in a Sail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ck and White Black and White Boy in a Sailboa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53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D6" w:rsidRPr="006F22D6" w:rsidRDefault="006F22D6" w:rsidP="006F22D6">
      <w:pPr>
        <w:widowControl/>
        <w:spacing w:after="200" w:line="276" w:lineRule="auto"/>
      </w:pPr>
      <w:r w:rsidRPr="003A3198">
        <w:rPr>
          <w:rFonts w:ascii="Arial Rounded MT Bold" w:hAnsi="Arial Rounded MT Bold"/>
          <w:sz w:val="44"/>
          <w:szCs w:val="44"/>
        </w:rPr>
        <w:lastRenderedPageBreak/>
        <w:t>Name:</w:t>
      </w:r>
      <w:r w:rsidRPr="006F22D6">
        <w:rPr>
          <w:rFonts w:ascii="Penmanship Print" w:hAnsi="Penmanship Print"/>
          <w:sz w:val="44"/>
          <w:szCs w:val="44"/>
        </w:rPr>
        <w:t xml:space="preserve"> _____________________</w:t>
      </w:r>
      <w:proofErr w:type="gramStart"/>
      <w:r w:rsidRPr="006F22D6">
        <w:rPr>
          <w:rFonts w:ascii="Penmanship Print" w:hAnsi="Penmanship Print"/>
          <w:sz w:val="44"/>
          <w:szCs w:val="44"/>
        </w:rPr>
        <w:t xml:space="preserve">_  </w:t>
      </w:r>
      <w:r w:rsidRPr="006F22D6">
        <w:t>Unit</w:t>
      </w:r>
      <w:proofErr w:type="gramEnd"/>
      <w:r w:rsidRPr="006F22D6">
        <w:t xml:space="preserve"> 1 Week 3</w:t>
      </w:r>
    </w:p>
    <w:p w:rsidR="006F22D6" w:rsidRPr="006F22D6" w:rsidRDefault="006F22D6" w:rsidP="006F22D6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  <w:r w:rsidRPr="006F22D6">
        <w:rPr>
          <w:rFonts w:ascii="Comic Sans MS" w:hAnsi="Comic Sans MS"/>
          <w:sz w:val="36"/>
          <w:szCs w:val="36"/>
        </w:rPr>
        <w:t xml:space="preserve">Draw a picture of what the sailor saw at the bottom of the sea. </w:t>
      </w:r>
    </w:p>
    <w:p w:rsidR="006F22D6" w:rsidRPr="006F22D6" w:rsidRDefault="006F22D6" w:rsidP="006F22D6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6F22D6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D5C81F" wp14:editId="016B0AB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6F22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0;margin-top:0;width:393pt;height:334pt;z-index:251720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">
                <v:textbox>
                  <w:txbxContent>
                    <w:p w:rsidR="00D07E30" w:rsidRDefault="00D07E30" w:rsidP="006F22D6"/>
                  </w:txbxContent>
                </v:textbox>
              </v:shape>
            </w:pict>
          </mc:Fallback>
        </mc:AlternateContent>
      </w: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6F22D6"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723776" behindDoc="1" locked="0" layoutInCell="1" allowOverlap="1" wp14:anchorId="02868A22" wp14:editId="7E6DF807">
            <wp:simplePos x="0" y="0"/>
            <wp:positionH relativeFrom="column">
              <wp:posOffset>2257425</wp:posOffset>
            </wp:positionH>
            <wp:positionV relativeFrom="paragraph">
              <wp:posOffset>635</wp:posOffset>
            </wp:positionV>
            <wp:extent cx="1430502" cy="1371600"/>
            <wp:effectExtent l="0" t="0" r="0" b="0"/>
            <wp:wrapNone/>
            <wp:docPr id="320" name="Picture 320" descr="Black and White Black and White Boy in a Sail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and White Black and White Boy in a Sailboa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0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2D6" w:rsidRDefault="006F22D6">
      <w:pPr>
        <w:widowControl/>
        <w:spacing w:after="200" w:line="276" w:lineRule="auto"/>
        <w:rPr>
          <w:rFonts w:ascii="Comic Sans MS" w:hAnsi="Comic Sans MS"/>
          <w:noProof/>
          <w:color w:val="3E352C"/>
          <w:sz w:val="56"/>
          <w:szCs w:val="56"/>
        </w:rPr>
      </w:pPr>
      <w:r>
        <w:rPr>
          <w:rFonts w:ascii="Comic Sans MS" w:hAnsi="Comic Sans MS"/>
          <w:noProof/>
          <w:color w:val="3E352C"/>
          <w:sz w:val="56"/>
          <w:szCs w:val="56"/>
        </w:rPr>
        <w:br w:type="page"/>
      </w:r>
    </w:p>
    <w:p w:rsidR="006F22D6" w:rsidRPr="006F22D6" w:rsidRDefault="006F22D6" w:rsidP="006F22D6">
      <w:pPr>
        <w:widowControl/>
        <w:spacing w:after="200" w:line="276" w:lineRule="auto"/>
        <w:ind w:left="7920"/>
        <w:jc w:val="center"/>
        <w:rPr>
          <w:sz w:val="24"/>
          <w:szCs w:val="24"/>
        </w:rPr>
      </w:pPr>
      <w:r w:rsidRPr="006F22D6">
        <w:rPr>
          <w:sz w:val="24"/>
          <w:szCs w:val="24"/>
        </w:rPr>
        <w:lastRenderedPageBreak/>
        <w:t>Unit 1 Week 3</w:t>
      </w:r>
    </w:p>
    <w:p w:rsidR="006F22D6" w:rsidRPr="006F22D6" w:rsidRDefault="006F22D6" w:rsidP="006F22D6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3A3198">
        <w:rPr>
          <w:rFonts w:ascii="Arial Rounded MT Bold" w:hAnsi="Arial Rounded MT Bold"/>
          <w:sz w:val="52"/>
          <w:szCs w:val="52"/>
        </w:rPr>
        <w:t>Name:</w:t>
      </w:r>
      <w:r w:rsidRPr="006F22D6">
        <w:rPr>
          <w:rFonts w:ascii="Penmanship Print" w:hAnsi="Penmanship Print"/>
          <w:sz w:val="52"/>
          <w:szCs w:val="52"/>
        </w:rPr>
        <w:t xml:space="preserve"> _______________________</w:t>
      </w:r>
    </w:p>
    <w:p w:rsidR="006F22D6" w:rsidRPr="006F22D6" w:rsidRDefault="006F22D6" w:rsidP="006F22D6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6F22D6">
        <w:rPr>
          <w:rFonts w:ascii="Comic Sans MS" w:hAnsi="Comic Sans MS"/>
          <w:sz w:val="32"/>
          <w:szCs w:val="32"/>
        </w:rPr>
        <w:t xml:space="preserve">Draw a picture of what the sailor saw at the bottom of the sea.  Complete the sentence. </w:t>
      </w: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6F22D6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D13393" wp14:editId="03B4667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6F22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0;margin-top:0;width:396pt;height:253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">
                <v:textbox>
                  <w:txbxContent>
                    <w:p w:rsidR="00D07E30" w:rsidRDefault="00D07E30" w:rsidP="006F22D6"/>
                  </w:txbxContent>
                </v:textbox>
              </v:shape>
            </w:pict>
          </mc:Fallback>
        </mc:AlternateContent>
      </w:r>
    </w:p>
    <w:p w:rsidR="006F22D6" w:rsidRPr="006F22D6" w:rsidRDefault="006F22D6" w:rsidP="006F22D6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Penmanship Print" w:hAnsi="Penmanship Print"/>
          <w:sz w:val="72"/>
          <w:szCs w:val="72"/>
        </w:rPr>
      </w:pPr>
      <w:r w:rsidRPr="003A3198">
        <w:rPr>
          <w:rFonts w:ascii="Arial Rounded MT Bold" w:hAnsi="Arial Rounded MT Bold"/>
          <w:sz w:val="72"/>
          <w:szCs w:val="72"/>
        </w:rPr>
        <w:t>The sailor sees</w:t>
      </w:r>
      <w:r w:rsidRPr="006F22D6">
        <w:rPr>
          <w:rFonts w:ascii="Penmanship Print" w:hAnsi="Penmanship Print"/>
          <w:sz w:val="72"/>
          <w:szCs w:val="72"/>
        </w:rPr>
        <w:t xml:space="preserve"> ______________.</w:t>
      </w: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</w:pPr>
    </w:p>
    <w:p w:rsidR="006F22D6" w:rsidRDefault="006F22D6" w:rsidP="006F22D6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  <w:sectPr w:rsidR="006F22D6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F22D6">
        <w:rPr>
          <w:rFonts w:ascii="Georgia" w:hAnsi="Georgia"/>
          <w:noProof/>
          <w:color w:val="3E352C"/>
          <w:sz w:val="21"/>
          <w:szCs w:val="21"/>
        </w:rPr>
        <w:lastRenderedPageBreak/>
        <w:drawing>
          <wp:inline distT="0" distB="0" distL="0" distR="0" wp14:anchorId="3ACAE74D" wp14:editId="15183E2E">
            <wp:extent cx="1430502" cy="1371600"/>
            <wp:effectExtent l="0" t="0" r="0" b="0"/>
            <wp:docPr id="318" name="Picture 318" descr="Black and White Black and White Boy in a Sail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and White Black and White Boy in a Sailboa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97" cy="13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D6" w:rsidRPr="006F22D6" w:rsidRDefault="006F22D6" w:rsidP="006F22D6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6F22D6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1 Week 3</w:t>
      </w:r>
    </w:p>
    <w:p w:rsidR="006F22D6" w:rsidRPr="006F22D6" w:rsidRDefault="003361B7" w:rsidP="006F22D6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senses </w:t>
      </w:r>
      <w:r w:rsidR="006F22D6" w:rsidRPr="006F22D6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6F22D6" w:rsidRPr="006F22D6" w:rsidRDefault="006F22D6" w:rsidP="006F22D6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6F22D6">
        <w:rPr>
          <w:rFonts w:ascii="Times New Roman" w:eastAsia="Times New Roman" w:hAnsi="Times New Roman" w:cs="Times New Roman"/>
          <w:b/>
          <w:sz w:val="44"/>
          <w:szCs w:val="24"/>
        </w:rPr>
        <w:t>There are five senses: seeing, hearing, smelling, touching and tasting.</w:t>
      </w: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95102A" wp14:editId="4999EBF5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8122920" cy="2320290"/>
                <wp:effectExtent l="9525" t="13970" r="11430" b="889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6F22D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Draw a picture of one of your senses.</w:t>
                            </w:r>
                            <w:r w:rsidRPr="00DE4D1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D07E30" w:rsidRPr="004E5F20" w:rsidRDefault="00D07E30" w:rsidP="006F22D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79298" wp14:editId="576FA656">
                                  <wp:extent cx="981075" cy="1276350"/>
                                  <wp:effectExtent l="0" t="0" r="9525" b="0"/>
                                  <wp:docPr id="322" name="Pictur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49" type="#_x0000_t202" style="position:absolute;margin-left:0;margin-top:3.35pt;width:639.6pt;height:182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">
                <v:textbox>
                  <w:txbxContent>
                    <w:p w:rsidR="00D07E30" w:rsidRDefault="00D07E30" w:rsidP="006F22D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Draw a picture of one of your senses.</w:t>
                      </w:r>
                      <w:r w:rsidRPr="00DE4D1A">
                        <w:rPr>
                          <w:sz w:val="32"/>
                        </w:rPr>
                        <w:t xml:space="preserve"> </w:t>
                      </w:r>
                    </w:p>
                    <w:p w:rsidR="00D07E30" w:rsidRPr="004E5F20" w:rsidRDefault="00D07E30" w:rsidP="006F22D6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679298" wp14:editId="576FA656">
                            <wp:extent cx="981075" cy="1276350"/>
                            <wp:effectExtent l="0" t="0" r="9525" b="0"/>
                            <wp:docPr id="322" name="Pictur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F22D6" w:rsidRPr="006F22D6" w:rsidRDefault="006F22D6" w:rsidP="006F22D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F22D6" w:rsidRPr="006F22D6" w:rsidRDefault="006F22D6" w:rsidP="006F22D6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6F22D6" w:rsidRPr="006F22D6" w:rsidRDefault="006F22D6" w:rsidP="006F22D6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>
        <w:rPr>
          <w:rFonts w:ascii="Comic Sans MS" w:eastAsia="Times New Roman" w:hAnsi="Comic Sans MS" w:cs="Times New Roman"/>
          <w:noProof/>
          <w:sz w:val="48"/>
          <w:szCs w:val="24"/>
        </w:rPr>
        <w:drawing>
          <wp:anchor distT="0" distB="0" distL="114300" distR="114300" simplePos="0" relativeHeight="251726848" behindDoc="1" locked="0" layoutInCell="1" allowOverlap="1" wp14:anchorId="30FDE188" wp14:editId="16C1FBD8">
            <wp:simplePos x="0" y="0"/>
            <wp:positionH relativeFrom="column">
              <wp:posOffset>6010275</wp:posOffset>
            </wp:positionH>
            <wp:positionV relativeFrom="paragraph">
              <wp:posOffset>189230</wp:posOffset>
            </wp:positionV>
            <wp:extent cx="676601" cy="666750"/>
            <wp:effectExtent l="0" t="0" r="9525" b="0"/>
            <wp:wrapNone/>
            <wp:docPr id="321" name="Picture 321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1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2D6" w:rsidRPr="006F22D6" w:rsidRDefault="006F22D6" w:rsidP="006F22D6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6F22D6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Pr="006F22D6">
        <w:rPr>
          <w:rFonts w:ascii="Comic Sans MS" w:eastAsia="Times New Roman" w:hAnsi="Comic Sans MS" w:cs="Times New Roman"/>
          <w:sz w:val="36"/>
          <w:szCs w:val="36"/>
          <w:u w:val="single"/>
        </w:rPr>
        <w:t>senses</w:t>
      </w:r>
      <w:r w:rsidRPr="006F22D6">
        <w:rPr>
          <w:rFonts w:ascii="Comic Sans MS" w:eastAsia="Times New Roman" w:hAnsi="Comic Sans MS" w:cs="Times New Roman"/>
          <w:sz w:val="36"/>
          <w:szCs w:val="36"/>
        </w:rPr>
        <w:t>.</w:t>
      </w:r>
      <w:r w:rsidRPr="006F22D6">
        <w:rPr>
          <w:rFonts w:ascii="Comic Sans MS" w:eastAsia="Times New Roman" w:hAnsi="Comic Sans MS" w:cs="Times New Roman"/>
          <w:sz w:val="48"/>
          <w:szCs w:val="24"/>
        </w:rPr>
        <w:t xml:space="preserve"> </w:t>
      </w:r>
    </w:p>
    <w:p w:rsidR="006F22D6" w:rsidRPr="006F22D6" w:rsidRDefault="006F22D6" w:rsidP="006F22D6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6F22D6">
        <w:rPr>
          <w:rFonts w:ascii="Comic Sans MS" w:eastAsia="Times New Roman" w:hAnsi="Comic Sans MS" w:cs="Times New Roman"/>
          <w:sz w:val="96"/>
          <w:szCs w:val="96"/>
        </w:rPr>
        <w:lastRenderedPageBreak/>
        <w:t xml:space="preserve"> </w:t>
      </w:r>
      <w:r w:rsidR="003361B7" w:rsidRPr="003A3198">
        <w:rPr>
          <w:rFonts w:ascii="Arial Rounded MT Bold" w:eastAsia="Times New Roman" w:hAnsi="Arial Rounded MT Bold" w:cs="Times New Roman"/>
          <w:sz w:val="96"/>
          <w:szCs w:val="96"/>
        </w:rPr>
        <w:t xml:space="preserve">My </w:t>
      </w:r>
      <w:r w:rsidRPr="003A3198">
        <w:rPr>
          <w:rFonts w:ascii="Arial Rounded MT Bold" w:eastAsia="Times New Roman" w:hAnsi="Arial Rounded MT Bold" w:cs="Times New Roman"/>
          <w:sz w:val="96"/>
          <w:szCs w:val="96"/>
        </w:rPr>
        <w:t>senses help me</w:t>
      </w:r>
      <w:r w:rsidRPr="006F22D6">
        <w:rPr>
          <w:rFonts w:ascii="Penmanship Print" w:eastAsia="Times New Roman" w:hAnsi="Penmanship Print" w:cs="Times New Roman"/>
          <w:sz w:val="144"/>
          <w:szCs w:val="144"/>
        </w:rPr>
        <w:t xml:space="preserve"> ______________.</w:t>
      </w: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</w:pPr>
    </w:p>
    <w:p w:rsidR="00E36A6A" w:rsidRPr="00E36A6A" w:rsidRDefault="00E36A6A" w:rsidP="00E36A6A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E36A6A">
        <w:rPr>
          <w:rFonts w:ascii="Comic Sans MS" w:eastAsia="Times New Roman" w:hAnsi="Comic Sans MS" w:cs="Times New Roman"/>
          <w:sz w:val="40"/>
          <w:szCs w:val="24"/>
        </w:rPr>
        <w:t>Name: ______</w:t>
      </w:r>
      <w:r w:rsidR="00CF44FC">
        <w:rPr>
          <w:rFonts w:ascii="Comic Sans MS" w:eastAsia="Times New Roman" w:hAnsi="Comic Sans MS" w:cs="Times New Roman"/>
          <w:sz w:val="40"/>
          <w:szCs w:val="24"/>
        </w:rPr>
        <w:t>____________________________</w:t>
      </w:r>
      <w:r w:rsidR="00CF44FC" w:rsidRPr="00CF44FC">
        <w:rPr>
          <w:rFonts w:ascii="Comic Sans MS" w:eastAsia="Times New Roman" w:hAnsi="Comic Sans MS" w:cs="Times New Roman"/>
          <w:sz w:val="36"/>
          <w:szCs w:val="36"/>
        </w:rPr>
        <w:t>Unit 1 Week 3</w:t>
      </w:r>
    </w:p>
    <w:p w:rsidR="00E36A6A" w:rsidRPr="00E36A6A" w:rsidRDefault="00E36A6A" w:rsidP="00E36A6A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E36A6A">
        <w:rPr>
          <w:rFonts w:ascii="Times New Roman" w:eastAsia="Times New Roman" w:hAnsi="Times New Roman" w:cs="Times New Roman"/>
          <w:b/>
          <w:sz w:val="52"/>
          <w:szCs w:val="24"/>
        </w:rPr>
        <w:t>Treasure Word: senses</w:t>
      </w:r>
    </w:p>
    <w:p w:rsidR="00E36A6A" w:rsidRPr="00E36A6A" w:rsidRDefault="00E36A6A" w:rsidP="00E36A6A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9075B" w:rsidRDefault="00E36A6A" w:rsidP="00E36A6A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E36A6A">
        <w:rPr>
          <w:rFonts w:ascii="Comic Sans MS" w:eastAsia="Times New Roman" w:hAnsi="Comic Sans MS" w:cs="Times New Roman"/>
          <w:sz w:val="36"/>
          <w:szCs w:val="36"/>
        </w:rPr>
        <w:t xml:space="preserve">Bonus 2: </w:t>
      </w:r>
      <w:r w:rsidR="0069075B">
        <w:rPr>
          <w:rFonts w:ascii="Comic Sans MS" w:eastAsia="Times New Roman" w:hAnsi="Comic Sans MS" w:cs="Times New Roman"/>
          <w:sz w:val="36"/>
          <w:szCs w:val="36"/>
        </w:rPr>
        <w:t xml:space="preserve">Write a sentence using the word </w:t>
      </w:r>
      <w:r w:rsidR="0069075B" w:rsidRPr="007368DD">
        <w:rPr>
          <w:rFonts w:ascii="Comic Sans MS" w:eastAsia="Times New Roman" w:hAnsi="Comic Sans MS" w:cs="Times New Roman"/>
          <w:sz w:val="36"/>
          <w:szCs w:val="36"/>
          <w:u w:val="single"/>
        </w:rPr>
        <w:t>senses</w:t>
      </w:r>
      <w:r w:rsidR="0069075B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E36A6A" w:rsidRPr="0069075B" w:rsidRDefault="0069075B" w:rsidP="00E36A6A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>
        <w:rPr>
          <w:rFonts w:ascii="Comic Sans MS" w:eastAsia="Times New Roman" w:hAnsi="Comic Sans MS" w:cs="Times New Roman"/>
          <w:sz w:val="36"/>
          <w:szCs w:val="36"/>
        </w:rPr>
        <w:lastRenderedPageBreak/>
        <w:t xml:space="preserve"> </w:t>
      </w:r>
      <w:r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E36A6A" w:rsidRPr="00E36A6A" w:rsidRDefault="00E36A6A" w:rsidP="00E36A6A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E36A6A">
        <w:rPr>
          <w:rFonts w:ascii="Penmanship Print" w:eastAsia="Times New Roman" w:hAnsi="Penmanship Print" w:cs="Times New Roman"/>
          <w:sz w:val="144"/>
          <w:szCs w:val="144"/>
        </w:rPr>
        <w:t>______________.</w:t>
      </w:r>
    </w:p>
    <w:p w:rsidR="00E36A6A" w:rsidRPr="00E36A6A" w:rsidRDefault="00E36A6A" w:rsidP="00E36A6A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E36A6A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="003361B7">
        <w:rPr>
          <w:rFonts w:ascii="Comic Sans MS" w:eastAsia="Times New Roman" w:hAnsi="Comic Sans MS" w:cs="Times New Roman"/>
          <w:sz w:val="36"/>
          <w:szCs w:val="36"/>
          <w:u w:val="single"/>
        </w:rPr>
        <w:t>s</w:t>
      </w:r>
      <w:r w:rsidRPr="00E36A6A">
        <w:rPr>
          <w:rFonts w:ascii="Comic Sans MS" w:eastAsia="Times New Roman" w:hAnsi="Comic Sans MS" w:cs="Times New Roman"/>
          <w:sz w:val="36"/>
          <w:szCs w:val="36"/>
          <w:u w:val="single"/>
        </w:rPr>
        <w:t>enses</w:t>
      </w:r>
      <w:r w:rsidRPr="00E36A6A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E36A6A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Pr="00E36A6A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E36A6A" w:rsidRPr="00DC4C81" w:rsidRDefault="00DC4C81" w:rsidP="00E36A6A">
      <w:pPr>
        <w:widowControl/>
        <w:rPr>
          <w:rFonts w:ascii="Penmanship Print" w:eastAsia="Times New Roman" w:hAnsi="Penmanship Print" w:cs="Times New Roman"/>
          <w:sz w:val="96"/>
          <w:szCs w:val="96"/>
        </w:rPr>
        <w:sectPr w:rsidR="00E36A6A" w:rsidRPr="00DC4C81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3A3198">
        <w:rPr>
          <w:rFonts w:ascii="Arial Rounded MT Bold" w:eastAsia="Times New Roman" w:hAnsi="Arial Rounded MT Bold" w:cs="Times New Roman"/>
          <w:sz w:val="96"/>
          <w:szCs w:val="96"/>
        </w:rPr>
        <w:lastRenderedPageBreak/>
        <w:t>Senses are not</w:t>
      </w:r>
      <w:r>
        <w:rPr>
          <w:rFonts w:ascii="Penmanship Print" w:eastAsia="Times New Roman" w:hAnsi="Penmanship Print" w:cs="Times New Roman"/>
          <w:sz w:val="96"/>
          <w:szCs w:val="96"/>
        </w:rPr>
        <w:t xml:space="preserve"> ______ ____________________. </w:t>
      </w:r>
    </w:p>
    <w:p w:rsidR="00E36A6A" w:rsidRDefault="00E36A6A" w:rsidP="00E36A6A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36A6A" w:rsidRDefault="00E36A6A" w:rsidP="00E36A6A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E36A6A" w:rsidRPr="00E36A6A" w:rsidRDefault="00E36A6A" w:rsidP="00E36A6A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E36A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513E18AD" wp14:editId="56457791">
                <wp:simplePos x="0" y="0"/>
                <wp:positionH relativeFrom="column">
                  <wp:posOffset>368935</wp:posOffset>
                </wp:positionH>
                <wp:positionV relativeFrom="paragraph">
                  <wp:posOffset>1313180</wp:posOffset>
                </wp:positionV>
                <wp:extent cx="2766060" cy="1165860"/>
                <wp:effectExtent l="16510" t="8255" r="8255" b="16510"/>
                <wp:wrapNone/>
                <wp:docPr id="33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E36A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it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29.05pt;margin-top:103.4pt;width:217.8pt;height:91.8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3f5QIAAO0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" strokeweight="2pt" insetpen="t">
                <v:shadow color="#eeece1"/>
                <v:textbox inset="2.85pt,2.85pt,2.85pt,2.85pt">
                  <w:txbxContent>
                    <w:p w:rsidR="00D07E30" w:rsidRDefault="00D07E30" w:rsidP="00E36A6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36A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4208E3E5" wp14:editId="6A1BA972">
                <wp:simplePos x="0" y="0"/>
                <wp:positionH relativeFrom="column">
                  <wp:posOffset>351790</wp:posOffset>
                </wp:positionH>
                <wp:positionV relativeFrom="paragraph">
                  <wp:posOffset>2733675</wp:posOffset>
                </wp:positionV>
                <wp:extent cx="2766060" cy="1165860"/>
                <wp:effectExtent l="8890" t="9525" r="15875" b="15240"/>
                <wp:wrapNone/>
                <wp:docPr id="33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E36A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three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1" type="#_x0000_t202" style="position:absolute;margin-left:27.7pt;margin-top:215.25pt;width:217.8pt;height:91.8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o+5QIAAO0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E36A6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three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36A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424071C6" wp14:editId="3D59A055">
                <wp:simplePos x="0" y="0"/>
                <wp:positionH relativeFrom="column">
                  <wp:posOffset>380365</wp:posOffset>
                </wp:positionH>
                <wp:positionV relativeFrom="paragraph">
                  <wp:posOffset>-133350</wp:posOffset>
                </wp:positionV>
                <wp:extent cx="2766060" cy="1165860"/>
                <wp:effectExtent l="8890" t="9525" r="15875" b="1524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E36A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see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9.95pt;margin-top:-10.5pt;width:217.8pt;height:91.8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E36A6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see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36A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3268A9D5" wp14:editId="744818C2">
                <wp:simplePos x="0" y="0"/>
                <wp:positionH relativeFrom="column">
                  <wp:posOffset>347345</wp:posOffset>
                </wp:positionH>
                <wp:positionV relativeFrom="paragraph">
                  <wp:posOffset>4171950</wp:posOffset>
                </wp:positionV>
                <wp:extent cx="2766060" cy="1165860"/>
                <wp:effectExtent l="13970" t="9525" r="10795" b="15240"/>
                <wp:wrapNone/>
                <wp:docPr id="33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E36A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yellow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27.35pt;margin-top:328.5pt;width:217.8pt;height:91.8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" strokeweight="2pt" insetpen="t">
                <v:shadow color="#eeece1"/>
                <v:textbox inset="2.85pt,2.85pt,2.85pt,2.85pt">
                  <w:txbxContent>
                    <w:p w:rsidR="00D07E30" w:rsidRDefault="00D07E30" w:rsidP="00E36A6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yellow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F22D6" w:rsidRPr="006F22D6" w:rsidRDefault="006F22D6" w:rsidP="006F22D6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</w:p>
    <w:p w:rsidR="006F22D6" w:rsidRPr="006F22D6" w:rsidRDefault="006F22D6" w:rsidP="006F22D6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E36A6A" w:rsidRDefault="00E36A6A"/>
    <w:p w:rsidR="00E36A6A" w:rsidRDefault="00E36A6A">
      <w:pPr>
        <w:widowControl/>
        <w:spacing w:after="200" w:line="276" w:lineRule="auto"/>
      </w:pPr>
      <w:r w:rsidRPr="00E36A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0CEAB627" wp14:editId="235AAA65">
                <wp:simplePos x="0" y="0"/>
                <wp:positionH relativeFrom="column">
                  <wp:posOffset>219075</wp:posOffset>
                </wp:positionH>
                <wp:positionV relativeFrom="paragraph">
                  <wp:posOffset>3947795</wp:posOffset>
                </wp:positionV>
                <wp:extent cx="6276975" cy="2476500"/>
                <wp:effectExtent l="0" t="0" r="9525" b="0"/>
                <wp:wrapNone/>
                <wp:docPr id="3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Pr="00E36A6A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36A6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Please practice reading these </w:t>
                            </w:r>
                            <w:r w:rsidRPr="00E36A6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sight words</w:t>
                            </w:r>
                            <w:r w:rsidRPr="00E36A6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at home. Please make word cards.  It is important that students learn these words before we move on to new words.</w:t>
                            </w:r>
                          </w:p>
                          <w:p w:rsidR="00D07E30" w:rsidRPr="00E36A6A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36A6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D07E30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Thank you!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ab/>
                              <w:t xml:space="preserve">   Unit 1 W</w:t>
                            </w:r>
                            <w:r w:rsidRPr="00E36A6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eek 3</w:t>
                            </w:r>
                          </w:p>
                          <w:p w:rsidR="00D07E30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07E30" w:rsidRPr="00E36A6A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07E30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E36A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4" type="#_x0000_t202" style="position:absolute;margin-left:17.25pt;margin-top:310.85pt;width:494.25pt;height:19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D07E30" w:rsidRPr="00E36A6A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E36A6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Please practice reading these </w:t>
                      </w:r>
                      <w:r w:rsidRPr="00E36A6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  <w:u w:val="single"/>
                        </w:rPr>
                        <w:t>sight words</w:t>
                      </w:r>
                      <w:r w:rsidRPr="00E36A6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 at home. Please make word cards.  It is important that students learn these words before we move on to new words.</w:t>
                      </w:r>
                    </w:p>
                    <w:p w:rsidR="00D07E30" w:rsidRPr="00E36A6A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E36A6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:rsidR="00D07E30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Thank you!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ab/>
                        <w:t xml:space="preserve">   Unit 1 W</w:t>
                      </w:r>
                      <w:r w:rsidRPr="00E36A6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eek 3</w:t>
                      </w:r>
                    </w:p>
                    <w:p w:rsidR="00D07E30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07E30" w:rsidRPr="00E36A6A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07E30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E36A6A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25FB7" w:rsidRPr="00360DC9" w:rsidRDefault="00425FB7" w:rsidP="00425FB7">
      <w:pPr>
        <w:widowControl/>
        <w:spacing w:after="200" w:line="276" w:lineRule="auto"/>
        <w:jc w:val="center"/>
        <w:rPr>
          <w:rFonts w:ascii="Arial Rounded MT Bold" w:hAnsi="Arial Rounded MT Bold" w:cs="Tahoma"/>
          <w:sz w:val="72"/>
          <w:szCs w:val="72"/>
          <w:u w:val="single"/>
        </w:rPr>
      </w:pPr>
      <w:r w:rsidRPr="00360DC9">
        <w:rPr>
          <w:rFonts w:ascii="Arial Rounded MT Bold" w:hAnsi="Arial Rounded MT Bold" w:cs="Tahoma"/>
          <w:noProof/>
          <w:sz w:val="72"/>
          <w:szCs w:val="7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4F03A05" wp14:editId="4EEEB732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425F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1</w:t>
                            </w:r>
                          </w:p>
                          <w:p w:rsidR="00D07E30" w:rsidRPr="009C3EC5" w:rsidRDefault="00D07E30" w:rsidP="00425F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427.9pt;margin-top:-41.45pt;width:80.95pt;height:54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">
                <v:textbox>
                  <w:txbxContent>
                    <w:p w:rsidR="00D07E30" w:rsidRPr="009C3EC5" w:rsidRDefault="00D07E30" w:rsidP="00425F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1</w:t>
                      </w:r>
                    </w:p>
                    <w:p w:rsidR="00D07E30" w:rsidRPr="009C3EC5" w:rsidRDefault="00D07E30" w:rsidP="00425F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3</w:t>
                      </w:r>
                    </w:p>
                  </w:txbxContent>
                </v:textbox>
              </v:shape>
            </w:pict>
          </mc:Fallback>
        </mc:AlternateContent>
      </w:r>
      <w:r w:rsidRPr="00360DC9">
        <w:rPr>
          <w:rFonts w:ascii="Arial Rounded MT Bold" w:hAnsi="Arial Rounded MT Bold" w:cs="Tahoma"/>
          <w:sz w:val="72"/>
          <w:szCs w:val="72"/>
          <w:u w:val="single"/>
        </w:rPr>
        <w:t>Sight Word Sentences</w:t>
      </w:r>
    </w:p>
    <w:p w:rsidR="00425FB7" w:rsidRPr="00360DC9" w:rsidRDefault="00425FB7" w:rsidP="00425FB7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360DC9">
        <w:rPr>
          <w:rFonts w:ascii="Arial Rounded MT Bold" w:hAnsi="Arial Rounded MT Bold" w:cs="Tahoma"/>
          <w:sz w:val="36"/>
          <w:szCs w:val="36"/>
        </w:rPr>
        <w:t>Read and review the sight word sentences to help build fluency</w:t>
      </w:r>
      <w:r w:rsidRPr="00360DC9">
        <w:rPr>
          <w:rFonts w:ascii="Arial Rounded MT Bold" w:hAnsi="Arial Rounded MT Bold"/>
          <w:sz w:val="36"/>
          <w:szCs w:val="36"/>
        </w:rPr>
        <w:t>.</w:t>
      </w:r>
    </w:p>
    <w:p w:rsidR="00425FB7" w:rsidRPr="00360DC9" w:rsidRDefault="00425FB7" w:rsidP="00425FB7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360DC9">
        <w:rPr>
          <w:rFonts w:ascii="Arial Rounded MT Bold" w:hAnsi="Arial Rounded MT Bold"/>
          <w:noProof/>
          <w:color w:val="0000FF"/>
        </w:rPr>
        <w:drawing>
          <wp:inline distT="0" distB="0" distL="0" distR="0" wp14:anchorId="36F6C9CA" wp14:editId="34A80EF1">
            <wp:extent cx="1699260" cy="1147445"/>
            <wp:effectExtent l="0" t="0" r="0" b="0"/>
            <wp:docPr id="344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B7" w:rsidRPr="00360DC9" w:rsidRDefault="00425FB7" w:rsidP="00360DC9">
      <w:pPr>
        <w:pStyle w:val="ListParagraph"/>
        <w:numPr>
          <w:ilvl w:val="0"/>
          <w:numId w:val="3"/>
        </w:numPr>
        <w:spacing w:after="200" w:line="276" w:lineRule="auto"/>
        <w:rPr>
          <w:rFonts w:ascii="Arial Rounded MT Bold" w:hAnsi="Arial Rounded MT Bold" w:cs="Tahoma"/>
          <w:sz w:val="80"/>
          <w:szCs w:val="80"/>
        </w:rPr>
      </w:pPr>
      <w:r w:rsidRPr="00360DC9">
        <w:rPr>
          <w:rFonts w:ascii="Arial Rounded MT Bold" w:hAnsi="Arial Rounded MT Bold" w:cs="Tahoma"/>
          <w:sz w:val="80"/>
          <w:szCs w:val="80"/>
        </w:rPr>
        <w:t>I see a red ball.</w:t>
      </w:r>
    </w:p>
    <w:p w:rsidR="00425FB7" w:rsidRPr="00360DC9" w:rsidRDefault="00425FB7" w:rsidP="00425FB7">
      <w:pPr>
        <w:widowControl/>
        <w:numPr>
          <w:ilvl w:val="0"/>
          <w:numId w:val="3"/>
        </w:numPr>
        <w:spacing w:after="200" w:line="276" w:lineRule="auto"/>
        <w:contextualSpacing/>
        <w:rPr>
          <w:rFonts w:ascii="Arial Rounded MT Bold" w:hAnsi="Arial Rounded MT Bold" w:cs="Tahoma"/>
          <w:sz w:val="80"/>
          <w:szCs w:val="80"/>
        </w:rPr>
      </w:pPr>
      <w:r w:rsidRPr="00360DC9">
        <w:rPr>
          <w:rFonts w:ascii="Arial Rounded MT Bold" w:hAnsi="Arial Rounded MT Bold" w:cs="Tahoma"/>
          <w:sz w:val="80"/>
          <w:szCs w:val="80"/>
        </w:rPr>
        <w:t>It can hop.</w:t>
      </w:r>
    </w:p>
    <w:p w:rsidR="00425FB7" w:rsidRPr="00360DC9" w:rsidRDefault="00425FB7" w:rsidP="00425FB7">
      <w:pPr>
        <w:widowControl/>
        <w:numPr>
          <w:ilvl w:val="0"/>
          <w:numId w:val="3"/>
        </w:numPr>
        <w:spacing w:after="200" w:line="276" w:lineRule="auto"/>
        <w:contextualSpacing/>
        <w:rPr>
          <w:rFonts w:ascii="Arial Rounded MT Bold" w:hAnsi="Arial Rounded MT Bold" w:cs="Tahoma"/>
          <w:sz w:val="80"/>
          <w:szCs w:val="80"/>
        </w:rPr>
      </w:pPr>
      <w:r w:rsidRPr="00360DC9">
        <w:rPr>
          <w:rFonts w:ascii="Arial Rounded MT Bold" w:hAnsi="Arial Rounded MT Bold" w:cs="Tahoma"/>
          <w:sz w:val="80"/>
          <w:szCs w:val="80"/>
        </w:rPr>
        <w:t>We have three cats.</w:t>
      </w:r>
    </w:p>
    <w:p w:rsidR="00425FB7" w:rsidRPr="00360DC9" w:rsidRDefault="00425FB7" w:rsidP="00425FB7">
      <w:pPr>
        <w:widowControl/>
        <w:numPr>
          <w:ilvl w:val="0"/>
          <w:numId w:val="3"/>
        </w:numPr>
        <w:spacing w:after="200" w:line="276" w:lineRule="auto"/>
        <w:contextualSpacing/>
        <w:rPr>
          <w:rFonts w:ascii="Arial Rounded MT Bold" w:hAnsi="Arial Rounded MT Bold"/>
          <w:sz w:val="80"/>
          <w:szCs w:val="80"/>
        </w:rPr>
      </w:pPr>
      <w:r w:rsidRPr="00360DC9">
        <w:rPr>
          <w:rFonts w:ascii="Arial Rounded MT Bold" w:hAnsi="Arial Rounded MT Bold" w:cs="Tahoma"/>
          <w:sz w:val="80"/>
          <w:szCs w:val="80"/>
        </w:rPr>
        <w:t>The sun is yellow.</w:t>
      </w:r>
    </w:p>
    <w:p w:rsidR="00425FB7" w:rsidRPr="00E36A6A" w:rsidRDefault="00425FB7" w:rsidP="00425FB7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E36A6A">
        <w:rPr>
          <w:noProof/>
          <w:color w:val="0000FF"/>
        </w:rPr>
        <w:drawing>
          <wp:inline distT="0" distB="0" distL="0" distR="0" wp14:anchorId="3404CBD3" wp14:editId="370C2AE7">
            <wp:extent cx="1507879" cy="1780612"/>
            <wp:effectExtent l="0" t="0" r="0" b="0"/>
            <wp:docPr id="345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85" cy="17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B7" w:rsidRDefault="00425FB7" w:rsidP="00E36A6A">
      <w:pPr>
        <w:widowControl/>
        <w:spacing w:after="200" w:line="276" w:lineRule="auto"/>
        <w:jc w:val="right"/>
        <w:rPr>
          <w:b/>
          <w:sz w:val="52"/>
          <w:szCs w:val="52"/>
          <w:u w:val="single"/>
        </w:rPr>
      </w:pPr>
    </w:p>
    <w:p w:rsidR="00E36A6A" w:rsidRPr="00E36A6A" w:rsidRDefault="00E36A6A" w:rsidP="00E36A6A">
      <w:pPr>
        <w:widowControl/>
        <w:spacing w:after="200" w:line="276" w:lineRule="auto"/>
        <w:jc w:val="right"/>
        <w:rPr>
          <w:b/>
          <w:sz w:val="52"/>
          <w:szCs w:val="52"/>
          <w:u w:val="single"/>
        </w:rPr>
      </w:pPr>
      <w:r w:rsidRPr="00E36A6A">
        <w:rPr>
          <w:noProof/>
          <w:sz w:val="52"/>
          <w:szCs w:val="52"/>
        </w:rPr>
        <w:lastRenderedPageBreak/>
        <w:drawing>
          <wp:anchor distT="0" distB="0" distL="114300" distR="114300" simplePos="0" relativeHeight="251739136" behindDoc="0" locked="0" layoutInCell="1" allowOverlap="1" wp14:anchorId="68D6C42B" wp14:editId="1230A72D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342" name="Picture 342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6A6A">
        <w:rPr>
          <w:b/>
          <w:sz w:val="52"/>
          <w:szCs w:val="52"/>
          <w:u w:val="single"/>
        </w:rPr>
        <w:t>Kindergarten Exit Ticket</w:t>
      </w:r>
    </w:p>
    <w:p w:rsidR="00E36A6A" w:rsidRPr="00E36A6A" w:rsidRDefault="00E36A6A" w:rsidP="00E36A6A">
      <w:pPr>
        <w:widowControl/>
        <w:spacing w:after="200" w:line="276" w:lineRule="auto"/>
        <w:rPr>
          <w:sz w:val="52"/>
          <w:szCs w:val="52"/>
        </w:rPr>
      </w:pPr>
    </w:p>
    <w:p w:rsidR="00E36A6A" w:rsidRPr="00E36A6A" w:rsidRDefault="00E36A6A" w:rsidP="00E36A6A">
      <w:pPr>
        <w:widowControl/>
        <w:spacing w:after="200" w:line="276" w:lineRule="auto"/>
        <w:rPr>
          <w:sz w:val="36"/>
          <w:szCs w:val="36"/>
        </w:rPr>
      </w:pPr>
      <w:r w:rsidRPr="00E36A6A">
        <w:rPr>
          <w:sz w:val="36"/>
          <w:szCs w:val="36"/>
        </w:rPr>
        <w:t>Name_____________________________</w:t>
      </w:r>
    </w:p>
    <w:p w:rsidR="00E36A6A" w:rsidRPr="00E36A6A" w:rsidRDefault="00E36A6A" w:rsidP="00E36A6A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E36A6A">
        <w:rPr>
          <w:b/>
          <w:sz w:val="36"/>
          <w:szCs w:val="36"/>
          <w:u w:val="single"/>
        </w:rPr>
        <w:t>WONDERS UNIT 1: WEEK 3</w:t>
      </w:r>
    </w:p>
    <w:p w:rsidR="00E36A6A" w:rsidRPr="00E36A6A" w:rsidRDefault="00E36A6A" w:rsidP="00E36A6A">
      <w:pPr>
        <w:widowControl/>
        <w:spacing w:after="200" w:line="276" w:lineRule="auto"/>
        <w:rPr>
          <w:sz w:val="36"/>
          <w:szCs w:val="36"/>
        </w:rPr>
      </w:pPr>
      <w:r w:rsidRPr="00E36A6A">
        <w:rPr>
          <w:b/>
          <w:sz w:val="36"/>
          <w:szCs w:val="36"/>
          <w:u w:val="single"/>
        </w:rPr>
        <w:t>Essential Question</w:t>
      </w:r>
      <w:r w:rsidRPr="00E36A6A">
        <w:rPr>
          <w:sz w:val="36"/>
          <w:szCs w:val="36"/>
        </w:rPr>
        <w:t>: How can your senses help you learn?</w:t>
      </w:r>
    </w:p>
    <w:p w:rsidR="00E36A6A" w:rsidRPr="00E36A6A" w:rsidRDefault="00E36A6A" w:rsidP="00E36A6A">
      <w:pPr>
        <w:widowControl/>
        <w:spacing w:after="200" w:line="276" w:lineRule="auto"/>
        <w:rPr>
          <w:sz w:val="36"/>
          <w:szCs w:val="36"/>
        </w:rPr>
      </w:pPr>
    </w:p>
    <w:p w:rsidR="00E36A6A" w:rsidRPr="00E36A6A" w:rsidRDefault="00E36A6A" w:rsidP="00E36A6A">
      <w:pPr>
        <w:widowControl/>
        <w:spacing w:after="200" w:line="276" w:lineRule="auto"/>
        <w:rPr>
          <w:sz w:val="52"/>
          <w:szCs w:val="52"/>
        </w:rPr>
      </w:pPr>
      <w:r w:rsidRPr="00E36A6A">
        <w:rPr>
          <w:sz w:val="52"/>
          <w:szCs w:val="52"/>
        </w:rPr>
        <w:t>Draw a picture showing how you use one of your senses.</w:t>
      </w:r>
    </w:p>
    <w:p w:rsidR="00E36A6A" w:rsidRPr="00E36A6A" w:rsidRDefault="00E36A6A" w:rsidP="00E36A6A">
      <w:pPr>
        <w:widowControl/>
        <w:spacing w:after="200" w:line="276" w:lineRule="auto"/>
        <w:rPr>
          <w:sz w:val="36"/>
          <w:szCs w:val="36"/>
        </w:rPr>
      </w:pPr>
      <w:r w:rsidRPr="00E36A6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8A1EFE" wp14:editId="20D3F893">
                <wp:simplePos x="0" y="0"/>
                <wp:positionH relativeFrom="column">
                  <wp:posOffset>-92765</wp:posOffset>
                </wp:positionH>
                <wp:positionV relativeFrom="paragraph">
                  <wp:posOffset>247208</wp:posOffset>
                </wp:positionV>
                <wp:extent cx="6255026" cy="3670852"/>
                <wp:effectExtent l="19050" t="19050" r="31750" b="4445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5026" cy="36708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-7.3pt;margin-top:19.45pt;width:492.5pt;height:289.0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" fillcolor="window" strokecolor="windowText" strokeweight="4.5pt"/>
            </w:pict>
          </mc:Fallback>
        </mc:AlternateContent>
      </w:r>
    </w:p>
    <w:p w:rsidR="005317DC" w:rsidRDefault="005317DC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627F5F" w:rsidRDefault="00627F5F"/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751424" behindDoc="0" locked="0" layoutInCell="1" allowOverlap="1" wp14:anchorId="7EF3F471" wp14:editId="6FF59978">
            <wp:simplePos x="0" y="0"/>
            <wp:positionH relativeFrom="column">
              <wp:posOffset>3650005</wp:posOffset>
            </wp:positionH>
            <wp:positionV relativeFrom="paragraph">
              <wp:posOffset>3506271</wp:posOffset>
            </wp:positionV>
            <wp:extent cx="2286000" cy="1581150"/>
            <wp:effectExtent l="152400" t="381000" r="209550" b="381000"/>
            <wp:wrapNone/>
            <wp:docPr id="354" name="Picture 354" descr="images1RJKXW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s1RJKXWE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6331"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 wp14:anchorId="3C0D8B8D" wp14:editId="6EAF7CE8">
                <wp:simplePos x="0" y="0"/>
                <wp:positionH relativeFrom="column">
                  <wp:posOffset>152400</wp:posOffset>
                </wp:positionH>
                <wp:positionV relativeFrom="paragraph">
                  <wp:posOffset>5448300</wp:posOffset>
                </wp:positionV>
                <wp:extent cx="6248400" cy="329565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29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Let’s Explore</w:t>
                            </w:r>
                          </w:p>
                          <w:p w:rsidR="00D07E30" w:rsidRDefault="00D07E30" w:rsidP="00B95AB0">
                            <w:pPr>
                              <w:jc w:val="center"/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</w:rPr>
                              <w:t> </w:t>
                            </w:r>
                          </w:p>
                          <w:p w:rsidR="00D07E30" w:rsidRPr="009D574F" w:rsidRDefault="00D07E30" w:rsidP="00B95A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9D574F"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Tools We Use</w:t>
                            </w:r>
                          </w:p>
                          <w:p w:rsidR="00D07E30" w:rsidRPr="009D574F" w:rsidRDefault="00D07E30" w:rsidP="00B95A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9D574F"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Shapes All Around Us</w:t>
                            </w:r>
                          </w:p>
                          <w:p w:rsidR="00D07E30" w:rsidRPr="009D574F" w:rsidRDefault="00D07E30" w:rsidP="00B95A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9D574F"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World of Bugs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2pt;margin-top:429pt;width:492pt;height:259.5pt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:u w:val="single"/>
                        </w:rPr>
                        <w:t>Let’s Explore</w:t>
                      </w:r>
                    </w:p>
                    <w:p w:rsidR="00D07E30" w:rsidRDefault="00D07E30" w:rsidP="00B95AB0">
                      <w:pPr>
                        <w:jc w:val="center"/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</w:rPr>
                        <w:t> </w:t>
                      </w:r>
                    </w:p>
                    <w:p w:rsidR="00D07E30" w:rsidRPr="009D574F" w:rsidRDefault="00D07E30" w:rsidP="00B95AB0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 w:rsidRPr="009D574F"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Tools We Use</w:t>
                      </w:r>
                    </w:p>
                    <w:p w:rsidR="00D07E30" w:rsidRPr="009D574F" w:rsidRDefault="00D07E30" w:rsidP="00B95AB0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 w:rsidRPr="009D574F"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Shapes All Around Us</w:t>
                      </w:r>
                    </w:p>
                    <w:p w:rsidR="00D07E30" w:rsidRPr="009D574F" w:rsidRDefault="00D07E30" w:rsidP="00B95AB0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 w:rsidRPr="009D574F"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World of Bugs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0400" behindDoc="0" locked="0" layoutInCell="1" allowOverlap="1" wp14:anchorId="5D57C492" wp14:editId="0B1CEB49">
            <wp:simplePos x="0" y="0"/>
            <wp:positionH relativeFrom="column">
              <wp:posOffset>-16510</wp:posOffset>
            </wp:positionH>
            <wp:positionV relativeFrom="paragraph">
              <wp:posOffset>1584960</wp:posOffset>
            </wp:positionV>
            <wp:extent cx="3651885" cy="2054225"/>
            <wp:effectExtent l="0" t="0" r="5715" b="3175"/>
            <wp:wrapNone/>
            <wp:docPr id="355" name="Picture 355" descr="maxresdefaul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xresdefault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E7">
        <w:rPr>
          <w:rFonts w:ascii="Times New Roman" w:eastAsia="Times New Roman" w:hAnsi="Times New Roman" w:cs="Times New Roman"/>
          <w:sz w:val="24"/>
          <w:szCs w:val="24"/>
        </w:rPr>
        <w:pict>
          <v:shape id="_x0000_s1038" type="#_x0000_t136" style="position:absolute;margin-left:6.5pt;margin-top:-25.75pt;width:454pt;height:94pt;z-index:251748352;mso-wrap-distance-left:2.88pt;mso-wrap-distance-top:2.88pt;mso-wrap-distance-right:2.88pt;mso-wrap-distance-bottom:2.88pt;mso-position-horizontal-relative:text;mso-position-vertical-relative:text" fillcolor="#fde9d9" strokecolor="red" strokeweight="2.4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a5a5a" opacity=".5" offset="1pt,3pt" offset2="-2pt,2pt"/>
            <v:textpath style="font-family:&quot;Jokerman&quot;;font-size:40pt;font-weight:bold;v-text-kern:t" trim="t" fitpath="t" string="Wonders Unit 2"/>
          </v:shape>
        </w:pict>
      </w:r>
    </w:p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B95AB0" w:rsidRPr="00B95AB0" w:rsidRDefault="00A905D2" w:rsidP="00B95AB0">
      <w:pPr>
        <w:widowControl/>
        <w:spacing w:after="200" w:line="276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2448" behindDoc="0" locked="0" layoutInCell="1" allowOverlap="1" wp14:anchorId="6F7B059D" wp14:editId="5D935DC8">
            <wp:simplePos x="0" y="0"/>
            <wp:positionH relativeFrom="column">
              <wp:posOffset>4270897</wp:posOffset>
            </wp:positionH>
            <wp:positionV relativeFrom="paragraph">
              <wp:posOffset>6527800</wp:posOffset>
            </wp:positionV>
            <wp:extent cx="1910828" cy="1104900"/>
            <wp:effectExtent l="76200" t="57150" r="127635" b="133350"/>
            <wp:wrapNone/>
            <wp:docPr id="353" name="Picture 353" descr="2408318_130322142539_bugs-pic-500x5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08318_130322142539_bugs-pic-500x500[1]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54" cy="110584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B0"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br w:type="page"/>
      </w:r>
    </w:p>
    <w:p w:rsidR="00336960" w:rsidRPr="006A6DC0" w:rsidRDefault="00336960" w:rsidP="00336960">
      <w:pPr>
        <w:spacing w:before="15"/>
        <w:ind w:left="2745"/>
        <w:rPr>
          <w:rFonts w:ascii="Times New Roman" w:eastAsia="Calibri" w:hAnsi="Times New Roman" w:cs="Times New Roman"/>
          <w:b/>
          <w:sz w:val="24"/>
          <w:szCs w:val="24"/>
        </w:rPr>
      </w:pPr>
      <w:r w:rsidRPr="006A6DC0">
        <w:rPr>
          <w:rFonts w:ascii="Times New Roman" w:hAnsi="Times New Roman" w:cs="Times New Roman"/>
          <w:b/>
          <w:sz w:val="24"/>
          <w:szCs w:val="24"/>
          <w:u w:val="thick" w:color="000000"/>
        </w:rPr>
        <w:lastRenderedPageBreak/>
        <w:t xml:space="preserve">Wonders Unit </w:t>
      </w:r>
      <w:r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2 </w:t>
      </w:r>
      <w:r w:rsidRPr="006A6DC0">
        <w:rPr>
          <w:rFonts w:ascii="Times New Roman" w:hAnsi="Times New Roman" w:cs="Times New Roman"/>
          <w:b/>
          <w:sz w:val="24"/>
          <w:szCs w:val="24"/>
          <w:u w:val="thick" w:color="000000"/>
        </w:rPr>
        <w:t>Week 1</w:t>
      </w:r>
    </w:p>
    <w:p w:rsidR="00336960" w:rsidRDefault="00336960" w:rsidP="00336960">
      <w:pPr>
        <w:spacing w:before="199"/>
        <w:rPr>
          <w:rFonts w:ascii="Times New Roman" w:hAnsi="Times New Roman" w:cs="Times New Roman"/>
          <w:sz w:val="24"/>
          <w:szCs w:val="24"/>
        </w:rPr>
      </w:pPr>
      <w:r w:rsidRPr="004B6D8D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6A6DC0">
        <w:rPr>
          <w:rFonts w:ascii="Times New Roman" w:hAnsi="Times New Roman" w:cs="Times New Roman"/>
          <w:sz w:val="24"/>
          <w:szCs w:val="24"/>
        </w:rPr>
        <w:t xml:space="preserve"> How </w:t>
      </w:r>
      <w:r>
        <w:rPr>
          <w:rFonts w:ascii="Times New Roman" w:hAnsi="Times New Roman" w:cs="Times New Roman"/>
          <w:sz w:val="24"/>
          <w:szCs w:val="24"/>
        </w:rPr>
        <w:t>do tools help us to explore</w:t>
      </w:r>
      <w:r w:rsidRPr="006A6DC0">
        <w:rPr>
          <w:rFonts w:ascii="Times New Roman" w:hAnsi="Times New Roman" w:cs="Times New Roman"/>
          <w:sz w:val="24"/>
          <w:szCs w:val="24"/>
        </w:rPr>
        <w:t>?</w:t>
      </w:r>
    </w:p>
    <w:p w:rsidR="00336960" w:rsidRDefault="00336960" w:rsidP="00336960">
      <w:pPr>
        <w:rPr>
          <w:rFonts w:ascii="Times New Roman" w:hAnsi="Times New Roman" w:cs="Times New Roman"/>
          <w:b/>
          <w:sz w:val="24"/>
          <w:szCs w:val="24"/>
        </w:rPr>
      </w:pPr>
    </w:p>
    <w:p w:rsidR="00336960" w:rsidRDefault="00336960" w:rsidP="00336960">
      <w:pPr>
        <w:rPr>
          <w:rFonts w:ascii="Times New Roman" w:hAnsi="Times New Roman" w:cs="Times New Roman"/>
          <w:sz w:val="24"/>
          <w:szCs w:val="24"/>
        </w:rPr>
      </w:pPr>
      <w:r w:rsidRPr="004B6D8D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Tools We Use</w:t>
      </w:r>
    </w:p>
    <w:p w:rsidR="00336960" w:rsidRPr="004B6D8D" w:rsidRDefault="00336960" w:rsidP="00336960">
      <w:pPr>
        <w:rPr>
          <w:rFonts w:ascii="Times New Roman" w:eastAsia="Calibri" w:hAnsi="Times New Roman" w:cs="Times New Roman"/>
          <w:sz w:val="24"/>
          <w:szCs w:val="24"/>
        </w:rPr>
      </w:pPr>
    </w:p>
    <w:p w:rsidR="002B39CC" w:rsidRDefault="00336960" w:rsidP="0033696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4B6D8D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The Handiest Things in the World</w:t>
      </w:r>
      <w:r w:rsidRPr="004B6D8D">
        <w:rPr>
          <w:rFonts w:ascii="Times New Roman" w:eastAsia="Calibri" w:hAnsi="Times New Roman" w:cs="Times New Roman"/>
          <w:i/>
          <w:spacing w:val="45"/>
          <w:sz w:val="24"/>
          <w:szCs w:val="24"/>
        </w:rPr>
        <w:t xml:space="preserve"> </w:t>
      </w:r>
      <w:r w:rsidRPr="007368DD">
        <w:rPr>
          <w:rFonts w:ascii="Times New Roman" w:eastAsia="Calibri" w:hAnsi="Times New Roman" w:cs="Times New Roman"/>
          <w:i/>
          <w:spacing w:val="-3"/>
          <w:sz w:val="24"/>
          <w:szCs w:val="24"/>
        </w:rPr>
        <w:t>(</w:t>
      </w:r>
      <w:r w:rsidRPr="007368D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nformational</w:t>
      </w:r>
      <w:r w:rsidRPr="006A6DC0"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;  </w:t>
      </w:r>
    </w:p>
    <w:p w:rsidR="00336960" w:rsidRDefault="00336960" w:rsidP="0033696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2B39CC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 xml:space="preserve">Discover With </w:t>
      </w:r>
      <w:proofErr w:type="gramStart"/>
      <w:r w:rsidRPr="002B39CC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Tools</w:t>
      </w:r>
      <w:r w:rsidR="002B39C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2B39CC">
        <w:rPr>
          <w:rFonts w:ascii="Times New Roman" w:eastAsia="Calibri" w:hAnsi="Times New Roman" w:cs="Times New Roman"/>
          <w:spacing w:val="-3"/>
          <w:sz w:val="24"/>
          <w:szCs w:val="24"/>
        </w:rPr>
        <w:t>(</w:t>
      </w:r>
      <w:proofErr w:type="gramEnd"/>
      <w:r>
        <w:rPr>
          <w:rFonts w:ascii="Times New Roman" w:eastAsia="Calibri" w:hAnsi="Times New Roman" w:cs="Times New Roman"/>
          <w:spacing w:val="-3"/>
          <w:sz w:val="24"/>
          <w:szCs w:val="24"/>
        </w:rPr>
        <w:t>informational)</w:t>
      </w:r>
    </w:p>
    <w:p w:rsidR="00336960" w:rsidRPr="004B6D8D" w:rsidRDefault="00336960" w:rsidP="0033696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RI.K.1, RI.K.10; </w:t>
      </w:r>
    </w:p>
    <w:p w:rsid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</w:p>
    <w:p w:rsidR="0033696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Independent Writing: </w:t>
      </w:r>
      <w:r>
        <w:rPr>
          <w:rFonts w:ascii="Times New Roman" w:hAnsi="Times New Roman" w:cs="Times New Roman"/>
          <w:sz w:val="24"/>
          <w:szCs w:val="24"/>
        </w:rPr>
        <w:t>Explanatory Sentence</w:t>
      </w:r>
    </w:p>
    <w:p w:rsid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W.K.2</w:t>
      </w:r>
    </w:p>
    <w:p w:rsid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Poem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and Poetry Response</w:t>
      </w: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  <w:r w:rsidRPr="004B6D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1"/>
          <w:sz w:val="24"/>
          <w:szCs w:val="24"/>
        </w:rPr>
        <w:t>The Carpenter</w:t>
      </w:r>
    </w:p>
    <w:p w:rsid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6A6DC0">
        <w:rPr>
          <w:rFonts w:ascii="Times New Roman" w:hAnsi="Times New Roman" w:cs="Times New Roman"/>
          <w:i/>
          <w:spacing w:val="-1"/>
          <w:sz w:val="24"/>
          <w:szCs w:val="24"/>
        </w:rPr>
        <w:t>SL.K.2</w:t>
      </w:r>
      <w:r>
        <w:rPr>
          <w:rFonts w:ascii="Times New Roman" w:hAnsi="Times New Roman" w:cs="Times New Roman"/>
          <w:i/>
          <w:spacing w:val="-1"/>
          <w:sz w:val="24"/>
          <w:szCs w:val="24"/>
        </w:rPr>
        <w:t>, RF.K.2, L.K.6, L.K.5a</w:t>
      </w:r>
    </w:p>
    <w:p w:rsid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</w:p>
    <w:p w:rsid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4B6D8D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6A6DC0">
        <w:rPr>
          <w:rFonts w:ascii="Times New Roman" w:hAnsi="Times New Roman" w:cs="Times New Roman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A6DC0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0A0CB3">
        <w:rPr>
          <w:rFonts w:ascii="Times New Roman" w:hAnsi="Times New Roman" w:cs="Times New Roman"/>
          <w:spacing w:val="-1"/>
          <w:sz w:val="24"/>
          <w:szCs w:val="24"/>
        </w:rPr>
        <w:t xml:space="preserve">tools   discover   fetch   rumble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defeated</w:t>
      </w:r>
    </w:p>
    <w:p w:rsidR="00336960" w:rsidRPr="004B6D8D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4B6D8D">
        <w:rPr>
          <w:rFonts w:ascii="Times New Roman" w:hAnsi="Times New Roman" w:cs="Times New Roman"/>
          <w:i/>
          <w:spacing w:val="-2"/>
          <w:sz w:val="24"/>
          <w:szCs w:val="24"/>
        </w:rPr>
        <w:t>L.K.5c</w:t>
      </w:r>
      <w:r>
        <w:rPr>
          <w:rFonts w:ascii="Times New Roman" w:hAnsi="Times New Roman" w:cs="Times New Roman"/>
          <w:i/>
          <w:spacing w:val="-2"/>
          <w:sz w:val="24"/>
          <w:szCs w:val="24"/>
        </w:rPr>
        <w:t>, RLK.10</w:t>
      </w:r>
      <w:r w:rsidRPr="004B6D8D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33696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336960" w:rsidRPr="003B5121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  <w:r w:rsidRPr="004B6D8D">
        <w:rPr>
          <w:rFonts w:ascii="Times New Roman" w:hAnsi="Times New Roman" w:cs="Times New Roman"/>
          <w:b/>
          <w:sz w:val="24"/>
          <w:szCs w:val="24"/>
        </w:rPr>
        <w:t>High Frequency</w:t>
      </w:r>
      <w:r w:rsidR="002B39CC">
        <w:rPr>
          <w:rFonts w:ascii="Times New Roman" w:hAnsi="Times New Roman" w:cs="Times New Roman"/>
          <w:b/>
          <w:spacing w:val="-8"/>
          <w:sz w:val="24"/>
          <w:szCs w:val="24"/>
        </w:rPr>
        <w:t>-W</w:t>
      </w:r>
      <w:r w:rsidRPr="004B6D8D">
        <w:rPr>
          <w:rFonts w:ascii="Times New Roman" w:hAnsi="Times New Roman" w:cs="Times New Roman"/>
          <w:b/>
          <w:sz w:val="24"/>
          <w:szCs w:val="24"/>
        </w:rPr>
        <w:t>ord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4B6D8D">
        <w:rPr>
          <w:rFonts w:ascii="Times New Roman" w:hAnsi="Times New Roman" w:cs="Times New Roman"/>
          <w:b/>
          <w:sz w:val="24"/>
          <w:szCs w:val="24"/>
        </w:rPr>
        <w:t>:</w:t>
      </w:r>
      <w:r w:rsidR="002B39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96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4B6D8D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2B39CC" w:rsidRDefault="002B39CC" w:rsidP="002B39CC">
      <w:pPr>
        <w:widowControl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0A0C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Wonders Unit 2 Week 1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high frequency word: a</w:t>
      </w:r>
    </w:p>
    <w:p w:rsidR="002B39CC" w:rsidRDefault="002B39CC" w:rsidP="002B39CC">
      <w:pPr>
        <w:tabs>
          <w:tab w:val="left" w:pos="3569"/>
          <w:tab w:val="left" w:pos="5143"/>
        </w:tabs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Supplemental high-frequency words: all, four, green</w:t>
      </w:r>
    </w:p>
    <w:p w:rsidR="002B39CC" w:rsidRDefault="002B39CC" w:rsidP="002B39CC">
      <w:pPr>
        <w:tabs>
          <w:tab w:val="left" w:pos="3569"/>
          <w:tab w:val="left" w:pos="5143"/>
        </w:tabs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</w:p>
    <w:p w:rsidR="002B39CC" w:rsidRPr="002B39CC" w:rsidRDefault="002B39CC" w:rsidP="002B39CC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2B39C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Differentiated </w:t>
      </w:r>
      <w:r w:rsidRPr="004B6D8D">
        <w:rPr>
          <w:rFonts w:ascii="Times New Roman" w:eastAsia="Calibri" w:hAnsi="Times New Roman" w:cs="Times New Roman"/>
          <w:b/>
          <w:sz w:val="24"/>
          <w:szCs w:val="24"/>
        </w:rPr>
        <w:t>Readers:</w:t>
      </w:r>
      <w:r w:rsidRPr="006A6DC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2B39CC" w:rsidRPr="006A6DC0" w:rsidRDefault="002B39CC" w:rsidP="002B39CC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We Need Tools</w:t>
      </w:r>
      <w:r w:rsidRPr="006A6DC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6A6DC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11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approaching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2B39CC" w:rsidRPr="006A6DC0" w:rsidRDefault="002B39CC" w:rsidP="002B39CC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A Trip</w:t>
      </w:r>
      <w:r w:rsidRPr="004B6D8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B6D8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on</w:t>
      </w:r>
      <w:r w:rsidRPr="006A6DC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6A6DC0">
        <w:rPr>
          <w:rFonts w:ascii="Times New Roman" w:eastAsia="Calibri" w:hAnsi="Times New Roman" w:cs="Times New Roman"/>
          <w:sz w:val="24"/>
          <w:szCs w:val="24"/>
        </w:rPr>
        <w:t>level</w:t>
      </w:r>
      <w:r>
        <w:rPr>
          <w:rFonts w:ascii="Times New Roman" w:eastAsia="Calibri" w:hAnsi="Times New Roman" w:cs="Times New Roman"/>
          <w:sz w:val="24"/>
          <w:szCs w:val="24"/>
        </w:rPr>
        <w:t>; ELL)</w:t>
      </w:r>
    </w:p>
    <w:p w:rsidR="002B39CC" w:rsidRDefault="002B39CC" w:rsidP="002B39CC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What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Can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you See?</w:t>
      </w:r>
      <w:r w:rsidRPr="004B6D8D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Pr="004B6D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6A6DC0">
        <w:rPr>
          <w:rFonts w:ascii="Times New Roman" w:eastAsia="Calibri" w:hAnsi="Times New Roman" w:cs="Times New Roman"/>
          <w:sz w:val="24"/>
          <w:szCs w:val="24"/>
        </w:rPr>
        <w:t>beyond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2B39CC" w:rsidRDefault="002B39CC" w:rsidP="002B39CC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2B39CC" w:rsidRPr="007521D0" w:rsidRDefault="002B39CC" w:rsidP="002B39CC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Assessment: </w:t>
      </w:r>
      <w:r w:rsidRPr="007521D0">
        <w:rPr>
          <w:rFonts w:ascii="Times New Roman" w:eastAsia="Calibri" w:hAnsi="Times New Roman" w:cs="Times New Roman"/>
          <w:sz w:val="24"/>
          <w:szCs w:val="24"/>
        </w:rPr>
        <w:t>Exit Ticket</w:t>
      </w:r>
    </w:p>
    <w:p w:rsidR="002B39CC" w:rsidRPr="000A0CB3" w:rsidRDefault="002B39CC" w:rsidP="002B39CC">
      <w:pPr>
        <w:widowControl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sectPr w:rsidR="002B39CC" w:rsidRPr="000A0CB3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36960" w:rsidRPr="006A6DC0" w:rsidRDefault="00336960" w:rsidP="0033696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336960" w:rsidRDefault="00336960" w:rsidP="00336960"/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  <w:r w:rsidRPr="003A3198">
        <w:rPr>
          <w:rFonts w:ascii="Arial Rounded MT Bold" w:hAnsi="Arial Rounded MT Bol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F2B62F" wp14:editId="6043EE02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r>
                              <w:t xml:space="preserve">Unit 2 </w:t>
                            </w:r>
                          </w:p>
                          <w:p w:rsidR="00D07E30" w:rsidRDefault="00D07E30" w:rsidP="00B95AB0">
                            <w:r>
                              <w:t>Week 1</w:t>
                            </w:r>
                          </w:p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533.35pt;margin-top:-36pt;width:57.2pt;height:48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">
                <v:textbox>
                  <w:txbxContent>
                    <w:p w:rsidR="00D07E30" w:rsidRDefault="00D07E30" w:rsidP="00B95AB0">
                      <w:r>
                        <w:t xml:space="preserve">Unit 2 </w:t>
                      </w:r>
                    </w:p>
                    <w:p w:rsidR="00D07E30" w:rsidRDefault="00D07E30" w:rsidP="00B95AB0">
                      <w:r>
                        <w:t>Week 1</w:t>
                      </w:r>
                    </w:p>
                    <w:p w:rsidR="00D07E30" w:rsidRDefault="00D07E30" w:rsidP="00B95AB0"/>
                  </w:txbxContent>
                </v:textbox>
              </v:shape>
            </w:pict>
          </mc:Fallback>
        </mc:AlternateContent>
      </w:r>
      <w:r w:rsidRPr="003A3198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753472" behindDoc="1" locked="0" layoutInCell="1" allowOverlap="1" wp14:anchorId="290EB7C4" wp14:editId="34ACA9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356" name="Picture 356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198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3A3198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B95AB0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AF4278">
        <w:rPr>
          <w:rFonts w:ascii="Arial Rounded MT Bold" w:hAnsi="Arial Rounded MT Bold"/>
          <w:sz w:val="32"/>
          <w:szCs w:val="32"/>
        </w:rPr>
        <w:t>then draw a detailed and colorful</w:t>
      </w:r>
      <w:r w:rsidRPr="00B95AB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CA97C8" wp14:editId="422DB12B">
                <wp:simplePos x="0" y="0"/>
                <wp:positionH relativeFrom="column">
                  <wp:posOffset>-198408</wp:posOffset>
                </wp:positionH>
                <wp:positionV relativeFrom="paragraph">
                  <wp:posOffset>114935</wp:posOffset>
                </wp:positionV>
                <wp:extent cx="8755380" cy="2803585"/>
                <wp:effectExtent l="0" t="0" r="26670" b="158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5380" cy="280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15.6pt;margin-top:9.05pt;width:689.4pt;height:22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" fillcolor="window" strokecolor="windowText" strokeweight="2pt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noProof/>
        </w:rPr>
        <w:drawing>
          <wp:anchor distT="0" distB="0" distL="114300" distR="114300" simplePos="0" relativeHeight="251755520" behindDoc="0" locked="0" layoutInCell="1" allowOverlap="1" wp14:anchorId="6DF28C78" wp14:editId="0D03CD3C">
            <wp:simplePos x="0" y="0"/>
            <wp:positionH relativeFrom="column">
              <wp:posOffset>7816215</wp:posOffset>
            </wp:positionH>
            <wp:positionV relativeFrom="paragraph">
              <wp:posOffset>17780</wp:posOffset>
            </wp:positionV>
            <wp:extent cx="802005" cy="802005"/>
            <wp:effectExtent l="0" t="0" r="0" b="0"/>
            <wp:wrapTight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ight>
            <wp:docPr id="357" name="Picture 357" descr="Description: Pencils in a Pencil Hold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Pencils in a Pencil Hold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AF4278" w:rsidRDefault="009D3DE7" w:rsidP="00B95AB0">
      <w:pPr>
        <w:widowControl/>
        <w:spacing w:after="200" w:line="276" w:lineRule="auto"/>
        <w:rPr>
          <w:sz w:val="72"/>
          <w:szCs w:val="72"/>
        </w:rPr>
        <w:sectPr w:rsidR="00B95AB0" w:rsidRPr="00AF4278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hyperlink r:id="rId51" w:history="1">
        <w:r w:rsidR="00A609B6">
          <w:rPr>
            <w:rFonts w:ascii="Georgia" w:hAnsi="Georgia"/>
            <w:noProof/>
            <w:color w:val="FFFFFF"/>
            <w:sz w:val="72"/>
            <w:szCs w:val="72"/>
          </w:rPr>
          <w:pict>
            <v:shape id="Picture 358" o:spid="_x0000_i1028" type="#_x0000_t75" alt="Description: Dog Clip Art" href="http://www.mycutegraphics.com/graphics/dog-images.html" style="width:36pt;height:36pt;visibility:visible;mso-wrap-style:square" o:button="t">
              <v:fill o:detectmouseclick="t"/>
              <v:imagedata r:id="rId52" o:title="Dog Clip Art"/>
            </v:shape>
          </w:pict>
        </w:r>
      </w:hyperlink>
      <w:r w:rsidR="00B95AB0" w:rsidRPr="003A3198">
        <w:rPr>
          <w:rFonts w:ascii="Arial Rounded MT Bold" w:hAnsi="Arial Rounded MT Bold"/>
          <w:b/>
          <w:sz w:val="72"/>
          <w:szCs w:val="72"/>
        </w:rPr>
        <w:t>My favorite</w:t>
      </w:r>
      <w:r w:rsidR="00AF4278" w:rsidRPr="003A3198">
        <w:rPr>
          <w:rFonts w:ascii="Arial Rounded MT Bold" w:hAnsi="Arial Rounded MT Bold"/>
          <w:b/>
          <w:sz w:val="72"/>
          <w:szCs w:val="72"/>
        </w:rPr>
        <w:t xml:space="preserve"> tool to use in school is</w:t>
      </w:r>
      <w:r w:rsidR="00AF4278" w:rsidRPr="00B11020">
        <w:rPr>
          <w:rFonts w:ascii="Penmanship Print" w:hAnsi="Penmanship Print"/>
          <w:b/>
          <w:sz w:val="72"/>
          <w:szCs w:val="72"/>
        </w:rPr>
        <w:t xml:space="preserve"> </w:t>
      </w:r>
      <w:r w:rsidR="00FF16DA" w:rsidRPr="00B11020">
        <w:rPr>
          <w:rFonts w:ascii="Penmanship Print" w:hAnsi="Penmanship Print"/>
          <w:b/>
          <w:sz w:val="72"/>
          <w:szCs w:val="72"/>
        </w:rPr>
        <w:t>_________________.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  <w:r w:rsidRPr="00B95AB0">
        <w:rPr>
          <w:rFonts w:ascii="Penmanship Print" w:hAnsi="Penmanship Print"/>
          <w:sz w:val="96"/>
          <w:szCs w:val="96"/>
        </w:rPr>
        <w:object w:dxaOrig="9360" w:dyaOrig="12960">
          <v:shape id="_x0000_i1029" type="#_x0000_t75" style="width:468pt;height:9in" o:ole="">
            <v:imagedata r:id="rId53" o:title=""/>
          </v:shape>
          <o:OLEObject Type="Embed" ProgID="Word.Document.12" ShapeID="_x0000_i1029" DrawAspect="Content" ObjectID="_1505300338" r:id="rId54">
            <o:FieldCodes>\s</o:FieldCodes>
          </o:OLEObject>
        </w:object>
      </w:r>
    </w:p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object w:dxaOrig="9360" w:dyaOrig="13250">
          <v:shape id="_x0000_i1030" type="#_x0000_t75" style="width:468pt;height:662.25pt" o:ole="">
            <v:imagedata r:id="rId55" o:title=""/>
          </v:shape>
          <o:OLEObject Type="Embed" ProgID="Word.Document.12" ShapeID="_x0000_i1030" DrawAspect="Content" ObjectID="_1505300339" r:id="rId56">
            <o:FieldCodes>\s</o:FieldCodes>
          </o:OLEObject>
        </w:object>
      </w:r>
    </w:p>
    <w:bookmarkStart w:id="0" w:name="_MON_1505295415"/>
    <w:bookmarkEnd w:id="0"/>
    <w:p w:rsidR="00B95AB0" w:rsidRPr="00B95AB0" w:rsidRDefault="003A3198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object w:dxaOrig="9360" w:dyaOrig="12903">
          <v:shape id="_x0000_i1031" type="#_x0000_t75" style="width:468pt;height:645pt" o:ole="">
            <v:imagedata r:id="rId57" o:title=""/>
          </v:shape>
          <o:OLEObject Type="Embed" ProgID="Word.Document.12" ShapeID="_x0000_i1031" DrawAspect="Content" ObjectID="_1505300340" r:id="rId58">
            <o:FieldCodes>\s</o:FieldCodes>
          </o:OLEObject>
        </w:object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2 Week 1</w:t>
      </w:r>
    </w:p>
    <w:p w:rsidR="00B95AB0" w:rsidRPr="00B95AB0" w:rsidRDefault="00FF16DA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tools </w:t>
      </w:r>
      <w:r w:rsidR="00B95AB0" w:rsidRPr="00B95AB0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44"/>
          <w:szCs w:val="24"/>
        </w:rPr>
        <w:t>Tools are things that help people do work or learn.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78CC0A" wp14:editId="40383EC6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8122920" cy="2320290"/>
                <wp:effectExtent l="9525" t="13970" r="11430" b="889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a </w:t>
                            </w:r>
                            <w:r w:rsidRPr="00FF16DA">
                              <w:rPr>
                                <w:b/>
                                <w:sz w:val="32"/>
                              </w:rPr>
                              <w:t>tool.</w:t>
                            </w:r>
                            <w:r w:rsidRPr="00DE4D1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D07E30" w:rsidRPr="004E5F2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71420" wp14:editId="252BD589">
                                  <wp:extent cx="981075" cy="1276350"/>
                                  <wp:effectExtent l="0" t="0" r="9525" b="0"/>
                                  <wp:docPr id="393" name="Picture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0;margin-top:3.35pt;width:639.6pt;height:182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">
                <v:textbox>
                  <w:txbxContent>
                    <w:p w:rsidR="00D07E3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a </w:t>
                      </w:r>
                      <w:r w:rsidRPr="00FF16DA">
                        <w:rPr>
                          <w:b/>
                          <w:sz w:val="32"/>
                        </w:rPr>
                        <w:t>tool.</w:t>
                      </w:r>
                      <w:r w:rsidRPr="00DE4D1A">
                        <w:rPr>
                          <w:sz w:val="32"/>
                        </w:rPr>
                        <w:t xml:space="preserve"> </w:t>
                      </w:r>
                    </w:p>
                    <w:p w:rsidR="00D07E30" w:rsidRPr="004E5F2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D71420" wp14:editId="252BD589">
                            <wp:extent cx="981075" cy="1276350"/>
                            <wp:effectExtent l="0" t="0" r="9525" b="0"/>
                            <wp:docPr id="393" name="Picture 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noProof/>
          <w:sz w:val="48"/>
          <w:szCs w:val="24"/>
        </w:rPr>
        <w:drawing>
          <wp:anchor distT="0" distB="0" distL="114300" distR="114300" simplePos="0" relativeHeight="251758592" behindDoc="0" locked="0" layoutInCell="1" allowOverlap="1" wp14:anchorId="48CD1309" wp14:editId="7E6029B1">
            <wp:simplePos x="0" y="0"/>
            <wp:positionH relativeFrom="column">
              <wp:posOffset>5743575</wp:posOffset>
            </wp:positionH>
            <wp:positionV relativeFrom="paragraph">
              <wp:posOffset>273050</wp:posOffset>
            </wp:positionV>
            <wp:extent cx="541065" cy="533400"/>
            <wp:effectExtent l="0" t="0" r="0" b="0"/>
            <wp:wrapNone/>
            <wp:docPr id="359" name="Picture 359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tools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Pr="00B95AB0">
        <w:rPr>
          <w:rFonts w:ascii="Comic Sans MS" w:eastAsia="Times New Roman" w:hAnsi="Comic Sans MS" w:cs="Times New Roman"/>
          <w:sz w:val="48"/>
          <w:szCs w:val="24"/>
        </w:rPr>
        <w:t xml:space="preserve"> </w:t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96"/>
          <w:szCs w:val="96"/>
        </w:rPr>
        <w:lastRenderedPageBreak/>
        <w:t xml:space="preserve"> </w:t>
      </w:r>
      <w:r w:rsidRPr="003A3198">
        <w:rPr>
          <w:rFonts w:ascii="Arial Rounded MT Bold" w:eastAsia="Times New Roman" w:hAnsi="Arial Rounded MT Bold" w:cs="Times New Roman"/>
          <w:sz w:val="96"/>
          <w:szCs w:val="96"/>
        </w:rPr>
        <w:t>I use tools to</w:t>
      </w:r>
      <w:r w:rsidR="00C810B1">
        <w:rPr>
          <w:rFonts w:ascii="Penmanship Print" w:eastAsia="Times New Roman" w:hAnsi="Penmanship Print" w:cs="Times New Roman"/>
          <w:sz w:val="96"/>
          <w:szCs w:val="96"/>
        </w:rPr>
        <w:t xml:space="preserve"> ______</w:t>
      </w:r>
      <w:proofErr w:type="gramStart"/>
      <w:r w:rsidR="00C810B1">
        <w:rPr>
          <w:rFonts w:ascii="Penmanship Print" w:eastAsia="Times New Roman" w:hAnsi="Penmanship Print" w:cs="Times New Roman"/>
          <w:sz w:val="96"/>
          <w:szCs w:val="96"/>
        </w:rPr>
        <w:t>_</w:t>
      </w:r>
      <w:r w:rsidRPr="00B95AB0">
        <w:rPr>
          <w:rFonts w:ascii="Penmanship Print" w:eastAsia="Times New Roman" w:hAnsi="Penmanship Print" w:cs="Times New Roman"/>
          <w:sz w:val="96"/>
          <w:szCs w:val="96"/>
        </w:rPr>
        <w:t xml:space="preserve">  </w:t>
      </w:r>
      <w:r w:rsidRPr="00B95AB0">
        <w:rPr>
          <w:rFonts w:ascii="Penmanship Print" w:eastAsia="Times New Roman" w:hAnsi="Penmanship Print" w:cs="Times New Roman"/>
          <w:sz w:val="144"/>
          <w:szCs w:val="144"/>
        </w:rPr>
        <w:t>_</w:t>
      </w:r>
      <w:proofErr w:type="gramEnd"/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_____________.</w:t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t>Name: ______</w:t>
      </w:r>
      <w:r w:rsidR="002B39CC">
        <w:rPr>
          <w:rFonts w:ascii="Comic Sans MS" w:eastAsia="Times New Roman" w:hAnsi="Comic Sans MS" w:cs="Times New Roman"/>
          <w:sz w:val="40"/>
          <w:szCs w:val="24"/>
        </w:rPr>
        <w:t>_____________________________Unit 2 Week 1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52"/>
          <w:szCs w:val="24"/>
        </w:rPr>
        <w:t>Treasure Word: tools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2: Write a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tools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lastRenderedPageBreak/>
        <w:t>______________.</w:t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tools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2B1C65" w:rsidRDefault="002B1C65" w:rsidP="00B95AB0">
      <w:pPr>
        <w:widowControl/>
        <w:rPr>
          <w:rFonts w:ascii="Penmanship Print" w:eastAsia="Times New Roman" w:hAnsi="Penmanship Print" w:cs="Times New Roman"/>
          <w:sz w:val="96"/>
          <w:szCs w:val="96"/>
        </w:rPr>
      </w:pPr>
      <w:r w:rsidRPr="003A3198">
        <w:rPr>
          <w:rFonts w:ascii="Arial Rounded MT Bold" w:eastAsia="Times New Roman" w:hAnsi="Arial Rounded MT Bold" w:cs="Times New Roman"/>
          <w:sz w:val="96"/>
          <w:szCs w:val="96"/>
        </w:rPr>
        <w:t>I do not use tools</w:t>
      </w:r>
      <w:r w:rsidR="00826293" w:rsidRPr="003A3198">
        <w:rPr>
          <w:rFonts w:ascii="Arial Rounded MT Bold" w:eastAsia="Times New Roman" w:hAnsi="Arial Rounded MT Bold" w:cs="Times New Roman"/>
          <w:sz w:val="96"/>
          <w:szCs w:val="96"/>
        </w:rPr>
        <w:t xml:space="preserve"> </w:t>
      </w:r>
      <w:r w:rsidRPr="003A3198">
        <w:rPr>
          <w:rFonts w:ascii="Arial Rounded MT Bold" w:eastAsia="Times New Roman" w:hAnsi="Arial Rounded MT Bold" w:cs="Times New Roman"/>
          <w:sz w:val="96"/>
          <w:szCs w:val="96"/>
        </w:rPr>
        <w:t>when I</w:t>
      </w:r>
      <w:r>
        <w:rPr>
          <w:rFonts w:ascii="Penmanship Print" w:eastAsia="Times New Roman" w:hAnsi="Penmanship Print" w:cs="Times New Roman"/>
          <w:sz w:val="96"/>
          <w:szCs w:val="96"/>
        </w:rPr>
        <w:t xml:space="preserve"> ___________</w:t>
      </w:r>
      <w:r w:rsidR="00826293">
        <w:rPr>
          <w:rFonts w:ascii="Penmanship Print" w:eastAsia="Times New Roman" w:hAnsi="Penmanship Print" w:cs="Times New Roman"/>
          <w:sz w:val="96"/>
          <w:szCs w:val="96"/>
        </w:rPr>
        <w:t>__.</w:t>
      </w:r>
    </w:p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B95AB0" w:rsidRPr="00B95AB0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B95AB0" w:rsidRPr="00B95AB0" w:rsidRDefault="00B95AB0" w:rsidP="00B95AB0">
      <w:pPr>
        <w:widowControl/>
        <w:spacing w:after="120" w:line="285" w:lineRule="auto"/>
        <w:jc w:val="right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 wp14:anchorId="1914B278" wp14:editId="4A0F77A4">
                <wp:simplePos x="0" y="0"/>
                <wp:positionH relativeFrom="column">
                  <wp:posOffset>194945</wp:posOffset>
                </wp:positionH>
                <wp:positionV relativeFrom="paragraph">
                  <wp:posOffset>4019550</wp:posOffset>
                </wp:positionV>
                <wp:extent cx="2766060" cy="1165860"/>
                <wp:effectExtent l="13970" t="9525" r="10795" b="1524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green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15.35pt;margin-top:316.5pt;width:217.8pt;height:91.8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green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2688" behindDoc="0" locked="0" layoutInCell="1" allowOverlap="1" wp14:anchorId="4E6DA472" wp14:editId="5F4A8965">
                <wp:simplePos x="0" y="0"/>
                <wp:positionH relativeFrom="column">
                  <wp:posOffset>199390</wp:posOffset>
                </wp:positionH>
                <wp:positionV relativeFrom="paragraph">
                  <wp:posOffset>2581275</wp:posOffset>
                </wp:positionV>
                <wp:extent cx="2766060" cy="1165860"/>
                <wp:effectExtent l="8890" t="9525" r="15875" b="15240"/>
                <wp:wrapNone/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four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5.7pt;margin-top:203.25pt;width:217.8pt;height:91.8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cs4wIAAOs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four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 wp14:anchorId="4985DBAE" wp14:editId="2F4982F2">
                <wp:simplePos x="0" y="0"/>
                <wp:positionH relativeFrom="column">
                  <wp:posOffset>216535</wp:posOffset>
                </wp:positionH>
                <wp:positionV relativeFrom="paragraph">
                  <wp:posOffset>1160780</wp:posOffset>
                </wp:positionV>
                <wp:extent cx="2766060" cy="1165860"/>
                <wp:effectExtent l="16510" t="8255" r="8255" b="16510"/>
                <wp:wrapNone/>
                <wp:docPr id="2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2" type="#_x0000_t202" style="position:absolute;left:0;text-align:left;margin-left:17.05pt;margin-top:91.4pt;width:217.8pt;height:91.8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/s5A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3231447F" wp14:editId="271D9A06">
                <wp:simplePos x="0" y="0"/>
                <wp:positionH relativeFrom="column">
                  <wp:posOffset>227965</wp:posOffset>
                </wp:positionH>
                <wp:positionV relativeFrom="paragraph">
                  <wp:posOffset>-285750</wp:posOffset>
                </wp:positionV>
                <wp:extent cx="2766060" cy="1165860"/>
                <wp:effectExtent l="8890" t="9525" r="15875" b="15240"/>
                <wp:wrapNone/>
                <wp:docPr id="3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3" type="#_x0000_t202" style="position:absolute;left:0;text-align:left;margin-left:17.95pt;margin-top:-22.5pt;width:217.8pt;height:91.8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aZx4w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35AAA282" wp14:editId="6E293642">
                <wp:simplePos x="0" y="0"/>
                <wp:positionH relativeFrom="column">
                  <wp:posOffset>-67945</wp:posOffset>
                </wp:positionH>
                <wp:positionV relativeFrom="paragraph">
                  <wp:posOffset>5253990</wp:posOffset>
                </wp:positionV>
                <wp:extent cx="6561455" cy="3224530"/>
                <wp:effectExtent l="0" t="0" r="254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1455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Please practice reading these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sight words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at home. Please make word cards.  It is important that students learn these words before we move on to new words.</w:t>
                            </w: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Thank you!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  <w:t>Unit 2 Week 1</w:t>
                            </w: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5.35pt;margin-top:413.7pt;width:516.65pt;height:253.9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Please practice reading these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  <w:u w:val="single"/>
                        </w:rPr>
                        <w:t>sight words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at home. Please make word cards.  It is important that students learn these words before we move on to new words.</w:t>
                      </w: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Thank you!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  <w:t>Unit 2 Week 1</w:t>
                      </w: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br w:type="page"/>
      </w:r>
      <w:r w:rsidRPr="00B95AB0">
        <w:rPr>
          <w:rFonts w:ascii="Arial Rounded MT Bold" w:hAnsi="Arial Rounded MT Bold"/>
          <w:noProof/>
          <w:sz w:val="72"/>
          <w:szCs w:val="7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13646F" wp14:editId="0900C3BB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2</w:t>
                            </w:r>
                          </w:p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27.9pt;margin-top:-41.45pt;width:80.95pt;height:54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">
                <v:textbox>
                  <w:txbxContent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2</w:t>
                      </w:r>
                    </w:p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Arial Rounded MT Bold" w:hAnsi="Arial Rounded MT Bold"/>
          <w:sz w:val="72"/>
          <w:szCs w:val="72"/>
          <w:u w:val="single"/>
        </w:rPr>
        <w:t>Sight Word Sentences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sz w:val="36"/>
          <w:szCs w:val="36"/>
        </w:rPr>
        <w:t>Read and review the sight word sentences to help build fluency.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noProof/>
          <w:color w:val="0000FF"/>
        </w:rPr>
        <w:drawing>
          <wp:inline distT="0" distB="0" distL="0" distR="0" wp14:anchorId="7D618265" wp14:editId="20D45601">
            <wp:extent cx="1699260" cy="1147445"/>
            <wp:effectExtent l="0" t="0" r="0" b="0"/>
            <wp:docPr id="360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FF16DA" w:rsidRDefault="00B95AB0" w:rsidP="00FF16DA">
      <w:pPr>
        <w:pStyle w:val="ListParagraph"/>
        <w:numPr>
          <w:ilvl w:val="0"/>
          <w:numId w:val="19"/>
        </w:numPr>
        <w:spacing w:after="200" w:line="276" w:lineRule="auto"/>
        <w:rPr>
          <w:rFonts w:ascii="Arial Rounded MT Bold" w:hAnsi="Arial Rounded MT Bold"/>
          <w:sz w:val="80"/>
          <w:szCs w:val="80"/>
        </w:rPr>
      </w:pPr>
      <w:r w:rsidRPr="00FF16DA">
        <w:rPr>
          <w:rFonts w:ascii="Arial Rounded MT Bold" w:hAnsi="Arial Rounded MT Bold"/>
          <w:sz w:val="80"/>
          <w:szCs w:val="80"/>
        </w:rPr>
        <w:t>I see a yellow cat.</w:t>
      </w:r>
    </w:p>
    <w:p w:rsidR="00B95AB0" w:rsidRPr="00FF16DA" w:rsidRDefault="00B95AB0" w:rsidP="00FF16DA">
      <w:pPr>
        <w:pStyle w:val="ListParagraph"/>
        <w:numPr>
          <w:ilvl w:val="0"/>
          <w:numId w:val="19"/>
        </w:numPr>
        <w:spacing w:after="200" w:line="276" w:lineRule="auto"/>
        <w:rPr>
          <w:rFonts w:ascii="Arial Rounded MT Bold" w:hAnsi="Arial Rounded MT Bold"/>
          <w:sz w:val="80"/>
          <w:szCs w:val="80"/>
        </w:rPr>
      </w:pPr>
      <w:r w:rsidRPr="00FF16DA">
        <w:rPr>
          <w:rFonts w:ascii="Arial Rounded MT Bold" w:hAnsi="Arial Rounded MT Bold"/>
          <w:sz w:val="80"/>
          <w:szCs w:val="80"/>
        </w:rPr>
        <w:t>We are all here.</w:t>
      </w:r>
    </w:p>
    <w:p w:rsidR="00B95AB0" w:rsidRPr="00B95AB0" w:rsidRDefault="00B95AB0" w:rsidP="00FF16DA">
      <w:pPr>
        <w:widowControl/>
        <w:numPr>
          <w:ilvl w:val="0"/>
          <w:numId w:val="19"/>
        </w:numPr>
        <w:spacing w:after="200" w:line="276" w:lineRule="auto"/>
        <w:contextualSpacing/>
        <w:rPr>
          <w:rFonts w:ascii="Arial Rounded MT Bold" w:hAnsi="Arial Rounded MT Bold"/>
          <w:sz w:val="80"/>
          <w:szCs w:val="80"/>
        </w:rPr>
      </w:pPr>
      <w:r w:rsidRPr="00B95AB0">
        <w:rPr>
          <w:rFonts w:ascii="Arial Rounded MT Bold" w:hAnsi="Arial Rounded MT Bold"/>
          <w:sz w:val="80"/>
          <w:szCs w:val="80"/>
        </w:rPr>
        <w:t>I am four.</w:t>
      </w:r>
    </w:p>
    <w:p w:rsidR="00B95AB0" w:rsidRPr="00B95AB0" w:rsidRDefault="00B95AB0" w:rsidP="00FF16DA">
      <w:pPr>
        <w:widowControl/>
        <w:numPr>
          <w:ilvl w:val="0"/>
          <w:numId w:val="19"/>
        </w:numPr>
        <w:spacing w:after="200" w:line="276" w:lineRule="auto"/>
        <w:contextualSpacing/>
        <w:rPr>
          <w:rFonts w:ascii="Arial Rounded MT Bold" w:hAnsi="Arial Rounded MT Bold"/>
          <w:sz w:val="80"/>
          <w:szCs w:val="80"/>
        </w:rPr>
      </w:pPr>
      <w:r w:rsidRPr="00B95AB0">
        <w:rPr>
          <w:rFonts w:ascii="Arial Rounded MT Bold" w:hAnsi="Arial Rounded MT Bold"/>
          <w:sz w:val="80"/>
          <w:szCs w:val="80"/>
        </w:rPr>
        <w:t>The frog is green.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noProof/>
          <w:color w:val="0000FF"/>
        </w:rPr>
        <w:drawing>
          <wp:inline distT="0" distB="0" distL="0" distR="0" wp14:anchorId="0CF41AD7" wp14:editId="0BB65F9C">
            <wp:extent cx="1507879" cy="1780612"/>
            <wp:effectExtent l="0" t="0" r="0" b="0"/>
            <wp:docPr id="361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85" cy="17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</w:p>
    <w:p w:rsidR="00B95AB0" w:rsidRPr="00B95AB0" w:rsidRDefault="00B95AB0" w:rsidP="00B95AB0">
      <w:pPr>
        <w:widowControl/>
        <w:spacing w:after="200" w:line="276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br w:type="page"/>
      </w:r>
    </w:p>
    <w:p w:rsidR="00B95AB0" w:rsidRPr="00B95AB0" w:rsidRDefault="00B95AB0" w:rsidP="00B95AB0">
      <w:pPr>
        <w:widowControl/>
        <w:spacing w:after="120" w:line="285" w:lineRule="auto"/>
        <w:jc w:val="right"/>
        <w:rPr>
          <w:b/>
          <w:sz w:val="52"/>
          <w:szCs w:val="52"/>
          <w:u w:val="single"/>
        </w:r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lastRenderedPageBreak/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noProof/>
          <w:sz w:val="52"/>
          <w:szCs w:val="52"/>
        </w:rPr>
        <w:drawing>
          <wp:anchor distT="0" distB="0" distL="114300" distR="114300" simplePos="0" relativeHeight="251764736" behindDoc="0" locked="0" layoutInCell="1" allowOverlap="1" wp14:anchorId="6E7E8B4E" wp14:editId="07B332EA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362" name="Picture 362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AB0">
        <w:rPr>
          <w:b/>
          <w:sz w:val="52"/>
          <w:szCs w:val="52"/>
          <w:u w:val="single"/>
        </w:rPr>
        <w:t>Kindergarten Exit Ticket</w:t>
      </w:r>
    </w:p>
    <w:p w:rsidR="00B95AB0" w:rsidRPr="00B95AB0" w:rsidRDefault="00B95AB0" w:rsidP="00B95AB0">
      <w:pPr>
        <w:widowControl/>
        <w:spacing w:after="200" w:line="276" w:lineRule="auto"/>
        <w:rPr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sz w:val="36"/>
          <w:szCs w:val="36"/>
        </w:rPr>
        <w:t>Name_____________________________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B95AB0">
        <w:rPr>
          <w:b/>
          <w:sz w:val="36"/>
          <w:szCs w:val="36"/>
          <w:u w:val="single"/>
        </w:rPr>
        <w:t>WONDERS UNIT 2: WEEK 1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b/>
          <w:sz w:val="36"/>
          <w:szCs w:val="36"/>
          <w:u w:val="single"/>
        </w:rPr>
        <w:t>Essential Question</w:t>
      </w:r>
      <w:r w:rsidRPr="00B95AB0">
        <w:rPr>
          <w:sz w:val="36"/>
          <w:szCs w:val="36"/>
        </w:rPr>
        <w:t>: How do tools help us explore?</w:t>
      </w:r>
    </w:p>
    <w:p w:rsidR="00B95AB0" w:rsidRPr="00B95AB0" w:rsidRDefault="00B95AB0" w:rsidP="00B95AB0">
      <w:pPr>
        <w:widowControl/>
        <w:spacing w:after="200" w:line="276" w:lineRule="auto"/>
        <w:rPr>
          <w:sz w:val="52"/>
          <w:szCs w:val="52"/>
        </w:rPr>
      </w:pPr>
      <w:r w:rsidRPr="00B95AB0">
        <w:rPr>
          <w:sz w:val="52"/>
          <w:szCs w:val="52"/>
        </w:rPr>
        <w:t>Circle the tools you would use in school.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noProof/>
          <w:sz w:val="36"/>
          <w:szCs w:val="36"/>
        </w:rPr>
        <w:drawing>
          <wp:anchor distT="0" distB="0" distL="114300" distR="114300" simplePos="0" relativeHeight="251768832" behindDoc="0" locked="0" layoutInCell="1" allowOverlap="1" wp14:anchorId="00B4ECFD" wp14:editId="37F45F4E">
            <wp:simplePos x="0" y="0"/>
            <wp:positionH relativeFrom="margin">
              <wp:posOffset>4491990</wp:posOffset>
            </wp:positionH>
            <wp:positionV relativeFrom="margin">
              <wp:posOffset>6622415</wp:posOffset>
            </wp:positionV>
            <wp:extent cx="1205865" cy="1473835"/>
            <wp:effectExtent l="0" t="0" r="0" b="0"/>
            <wp:wrapSquare wrapText="bothSides"/>
            <wp:docPr id="363" name="Picture 363" descr="C:\Users\pkellehe.INST.007\AppData\Local\Microsoft\Windows\Temporary Internet Files\Content.IE5\NGOVHR8Z\cray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ellehe.INST.007\AppData\Local\Microsoft\Windows\Temporary Internet Files\Content.IE5\NGOVHR8Z\crayon[1]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67808" behindDoc="0" locked="0" layoutInCell="1" allowOverlap="1" wp14:anchorId="34F9126C" wp14:editId="52448B6E">
            <wp:simplePos x="0" y="0"/>
            <wp:positionH relativeFrom="margin">
              <wp:posOffset>3869055</wp:posOffset>
            </wp:positionH>
            <wp:positionV relativeFrom="margin">
              <wp:posOffset>3338830</wp:posOffset>
            </wp:positionV>
            <wp:extent cx="2252980" cy="1073150"/>
            <wp:effectExtent l="0" t="0" r="0" b="0"/>
            <wp:wrapSquare wrapText="bothSides"/>
            <wp:docPr id="364" name="Picture 364" descr="C:\Users\pkellehe.INST.007\AppData\Local\Microsoft\Windows\Temporary Internet Files\Content.IE5\EEAM93PD\sa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ellehe.INST.007\AppData\Local\Microsoft\Windows\Temporary Internet Files\Content.IE5\EEAM93PD\saw[1]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69856" behindDoc="0" locked="0" layoutInCell="1" allowOverlap="1" wp14:anchorId="2AA5DEC4" wp14:editId="385FDCF2">
            <wp:simplePos x="0" y="0"/>
            <wp:positionH relativeFrom="margin">
              <wp:posOffset>542290</wp:posOffset>
            </wp:positionH>
            <wp:positionV relativeFrom="margin">
              <wp:posOffset>6697980</wp:posOffset>
            </wp:positionV>
            <wp:extent cx="1298575" cy="1785620"/>
            <wp:effectExtent l="0" t="0" r="0" b="5080"/>
            <wp:wrapSquare wrapText="bothSides"/>
            <wp:docPr id="365" name="Picture 365" descr="C:\Users\pkellehe.INST.007\AppData\Local\Microsoft\Windows\Temporary Internet Files\Content.IE5\YTJ6TC8R\9maic3fz2v_post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kellehe.INST.007\AppData\Local\Microsoft\Windows\Temporary Internet Files\Content.IE5\YTJ6TC8R\9maic3fz2v_poster[1]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66784" behindDoc="0" locked="0" layoutInCell="1" allowOverlap="1" wp14:anchorId="50ABFE4A" wp14:editId="71473692">
            <wp:simplePos x="0" y="0"/>
            <wp:positionH relativeFrom="margin">
              <wp:posOffset>102870</wp:posOffset>
            </wp:positionH>
            <wp:positionV relativeFrom="margin">
              <wp:posOffset>5140960</wp:posOffset>
            </wp:positionV>
            <wp:extent cx="1910715" cy="1228725"/>
            <wp:effectExtent l="0" t="0" r="0" b="9525"/>
            <wp:wrapSquare wrapText="bothSides"/>
            <wp:docPr id="366" name="Picture 366" descr="C:\Users\pkellehe.INST.007\AppData\Local\Microsoft\Windows\Temporary Internet Files\Content.IE5\EEAM93PD\hammer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ellehe.INST.007\AppData\Local\Microsoft\Windows\Temporary Internet Files\Content.IE5\EEAM93PD\hammer-3[1]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70880" behindDoc="0" locked="0" layoutInCell="1" allowOverlap="1" wp14:anchorId="54056923" wp14:editId="6E9F4558">
            <wp:simplePos x="0" y="0"/>
            <wp:positionH relativeFrom="margin">
              <wp:posOffset>304800</wp:posOffset>
            </wp:positionH>
            <wp:positionV relativeFrom="margin">
              <wp:posOffset>3339465</wp:posOffset>
            </wp:positionV>
            <wp:extent cx="1364615" cy="1364615"/>
            <wp:effectExtent l="0" t="0" r="6985" b="6985"/>
            <wp:wrapSquare wrapText="bothSides"/>
            <wp:docPr id="367" name="Picture 367" descr="C:\Users\pkellehe.INST.007\AppData\Local\Microsoft\Windows\Temporary Internet Files\Content.IE5\YTJ6TC8R\scisso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ellehe.INST.007\AppData\Local\Microsoft\Windows\Temporary Internet Files\Content.IE5\YTJ6TC8R\scissors[1]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65760" behindDoc="0" locked="0" layoutInCell="1" allowOverlap="1" wp14:anchorId="6F3434CE" wp14:editId="40DABBFF">
            <wp:simplePos x="0" y="0"/>
            <wp:positionH relativeFrom="margin">
              <wp:posOffset>4119880</wp:posOffset>
            </wp:positionH>
            <wp:positionV relativeFrom="margin">
              <wp:posOffset>4849495</wp:posOffset>
            </wp:positionV>
            <wp:extent cx="1351280" cy="1351280"/>
            <wp:effectExtent l="0" t="0" r="0" b="0"/>
            <wp:wrapSquare wrapText="bothSides"/>
            <wp:docPr id="368" name="Picture 368" descr="C:\Users\pkellehe.INST.007\AppData\Local\Microsoft\Windows\Temporary Internet Files\Content.IE5\EEAM93PD\vector___pencil_by_misteraibo-d4y9lv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ellehe.INST.007\AppData\Local\Microsoft\Windows\Temporary Internet Files\Content.IE5\EEAM93PD\vector___pencil_by_misteraibo-d4y9lvp[1]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before="15" w:after="120" w:line="285" w:lineRule="auto"/>
        <w:ind w:left="2745"/>
        <w:rPr>
          <w:rFonts w:ascii="Times New Roman" w:eastAsia="Calibri" w:hAnsi="Times New Roman" w:cs="Times New Roman"/>
          <w:b/>
          <w:sz w:val="24"/>
          <w:szCs w:val="24"/>
        </w:r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lastRenderedPageBreak/>
        <w:tab/>
      </w:r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Wonders Unit </w:t>
      </w:r>
      <w:proofErr w:type="gramStart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>2  Week</w:t>
      </w:r>
      <w:proofErr w:type="gramEnd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 2</w:t>
      </w:r>
    </w:p>
    <w:p w:rsidR="00B95AB0" w:rsidRPr="00B95AB0" w:rsidRDefault="00B95AB0" w:rsidP="00B95AB0">
      <w:pPr>
        <w:spacing w:before="199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B95AB0">
        <w:rPr>
          <w:rFonts w:ascii="Times New Roman" w:hAnsi="Times New Roman" w:cs="Times New Roman"/>
          <w:sz w:val="24"/>
          <w:szCs w:val="24"/>
        </w:rPr>
        <w:t xml:space="preserve"> What shapes do you see around you?</w:t>
      </w:r>
    </w:p>
    <w:p w:rsidR="00B95AB0" w:rsidRPr="00B95AB0" w:rsidRDefault="00B95AB0" w:rsidP="00B95AB0">
      <w:pPr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B95AB0" w:rsidP="00B95AB0">
      <w:pPr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4"/>
          <w:sz w:val="24"/>
          <w:szCs w:val="24"/>
        </w:rPr>
        <w:t>Shapes All Around Us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Shapes All Around Us</w:t>
      </w:r>
      <w:r w:rsidRPr="00B95AB0">
        <w:rPr>
          <w:rFonts w:ascii="Times New Roman" w:eastAsia="Calibri" w:hAnsi="Times New Roman" w:cs="Times New Roman"/>
          <w:i/>
          <w:spacing w:val="45"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(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informational);   </w:t>
      </w:r>
      <w:r w:rsidRPr="002B39CC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Find the Shapes</w:t>
      </w:r>
      <w:r w:rsidR="00FF16D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proofErr w:type="gramStart"/>
      <w:r w:rsidR="00FF16DA">
        <w:rPr>
          <w:rFonts w:ascii="Times New Roman" w:eastAsia="Calibri" w:hAnsi="Times New Roman" w:cs="Times New Roman"/>
          <w:spacing w:val="-3"/>
          <w:sz w:val="24"/>
          <w:szCs w:val="24"/>
        </w:rPr>
        <w:t>(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informational</w:t>
      </w:r>
      <w:proofErr w:type="gramEnd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</w:p>
    <w:p w:rsidR="00B95AB0" w:rsidRPr="00B95AB0" w:rsidRDefault="00B90C44" w:rsidP="00B95AB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RL.K.1;   RL K.10; 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</w:rPr>
        <w:t>RI.K.7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336960" w:rsidRPr="00B95AB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 xml:space="preserve">Independent Writing: </w:t>
      </w:r>
      <w:r w:rsidRPr="00B95AB0">
        <w:rPr>
          <w:rFonts w:ascii="Times New Roman" w:hAnsi="Times New Roman" w:cs="Times New Roman"/>
          <w:sz w:val="24"/>
          <w:szCs w:val="24"/>
        </w:rPr>
        <w:t>Story Sentence</w:t>
      </w:r>
    </w:p>
    <w:p w:rsidR="00336960" w:rsidRPr="00B95AB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z w:val="24"/>
          <w:szCs w:val="24"/>
        </w:rPr>
        <w:t>W.K.3</w:t>
      </w:r>
    </w:p>
    <w:p w:rsidR="00336960" w:rsidRDefault="0033696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Poem and Poetry Response: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>The Big Round Sun</w:t>
      </w:r>
    </w:p>
    <w:p w:rsidR="00B95AB0" w:rsidRPr="00B95AB0" w:rsidRDefault="00B90C44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SL.K.2;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</w:rPr>
        <w:t>RF.K.2c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 decoration   games   materials   nature   world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>L.K.5c</w:t>
      </w: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2B39CC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High-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Frequency</w:t>
      </w:r>
      <w:r w:rsidR="00B95AB0" w:rsidRPr="00B95AB0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ords: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2B39CC" w:rsidRDefault="002B39CC" w:rsidP="002B39C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Wonders Unit 2 Week 2 high-frequency word: like</w:t>
      </w:r>
    </w:p>
    <w:p w:rsidR="002B39CC" w:rsidRPr="00B95AB0" w:rsidRDefault="00670580" w:rsidP="002B39CC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Supplemental high-</w:t>
      </w:r>
      <w:r w:rsidR="002B39CC">
        <w:rPr>
          <w:rFonts w:ascii="Times New Roman" w:eastAsia="Calibri" w:hAnsi="Times New Roman" w:cs="Times New Roman"/>
          <w:sz w:val="24"/>
          <w:szCs w:val="24"/>
        </w:rPr>
        <w:t>frequency words: big, five, orange</w:t>
      </w:r>
    </w:p>
    <w:p w:rsidR="002B39CC" w:rsidRPr="00B95AB0" w:rsidRDefault="002B39CC" w:rsidP="002B39CC">
      <w:pPr>
        <w:rPr>
          <w:rFonts w:ascii="Times New Roman" w:eastAsia="Calibri" w:hAnsi="Times New Roman" w:cs="Times New Roman"/>
          <w:sz w:val="24"/>
          <w:szCs w:val="24"/>
        </w:rPr>
      </w:pPr>
    </w:p>
    <w:p w:rsidR="003627A6" w:rsidRDefault="003627A6" w:rsidP="002B39CC">
      <w:pPr>
        <w:tabs>
          <w:tab w:val="left" w:pos="3569"/>
          <w:tab w:val="left" w:pos="5143"/>
        </w:tabs>
        <w:rPr>
          <w:rFonts w:ascii="Times New Roman" w:eastAsia="Calibri" w:hAnsi="Times New Roman" w:cs="Times New Roman"/>
          <w:sz w:val="24"/>
          <w:szCs w:val="24"/>
        </w:rPr>
      </w:pPr>
    </w:p>
    <w:p w:rsidR="002B39CC" w:rsidRDefault="00B95AB0" w:rsidP="002B39CC">
      <w:pPr>
        <w:tabs>
          <w:tab w:val="left" w:pos="3569"/>
          <w:tab w:val="left" w:pos="5143"/>
        </w:tabs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Differentiated Readers:</w:t>
      </w:r>
      <w:r w:rsidR="002B39CC">
        <w:rPr>
          <w:rFonts w:ascii="Times New Roman" w:eastAsia="Calibri" w:hAnsi="Times New Roman" w:cs="Times New Roman"/>
          <w:sz w:val="24"/>
          <w:szCs w:val="24"/>
        </w:rPr>
        <w:tab/>
      </w:r>
    </w:p>
    <w:p w:rsidR="00B95AB0" w:rsidRPr="00464FAE" w:rsidRDefault="00464FAE" w:rsidP="002B39CC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464FAE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</w:t>
      </w:r>
      <w:r w:rsidR="00B95AB0" w:rsidRPr="00464FAE">
        <w:rPr>
          <w:rFonts w:ascii="Times New Roman" w:eastAsia="Calibri" w:hAnsi="Times New Roman" w:cs="Times New Roman"/>
          <w:i/>
          <w:sz w:val="24"/>
          <w:szCs w:val="24"/>
          <w:u w:val="single"/>
        </w:rPr>
        <w:t>Shapes</w:t>
      </w:r>
      <w:r w:rsidR="00B95AB0" w:rsidRPr="00464FA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B95AB0" w:rsidRPr="00464FAE">
        <w:rPr>
          <w:rFonts w:ascii="Times New Roman" w:eastAsia="Calibri" w:hAnsi="Times New Roman" w:cs="Times New Roman"/>
          <w:sz w:val="24"/>
          <w:szCs w:val="24"/>
        </w:rPr>
        <w:t>–</w:t>
      </w:r>
      <w:r w:rsidR="00B95AB0" w:rsidRPr="00464FAE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(</w:t>
      </w:r>
      <w:r w:rsidR="00B95AB0" w:rsidRPr="00464FAE">
        <w:rPr>
          <w:rFonts w:ascii="Times New Roman" w:eastAsia="Calibri" w:hAnsi="Times New Roman" w:cs="Times New Roman"/>
          <w:sz w:val="24"/>
          <w:szCs w:val="24"/>
        </w:rPr>
        <w:t>approaching)</w:t>
      </w:r>
    </w:p>
    <w:p w:rsidR="00B95AB0" w:rsidRPr="00464FAE" w:rsidRDefault="00464FAE" w:rsidP="002B39CC">
      <w:pPr>
        <w:rPr>
          <w:rFonts w:ascii="Times New Roman" w:eastAsia="Calibri" w:hAnsi="Times New Roman" w:cs="Times New Roman"/>
          <w:sz w:val="24"/>
          <w:szCs w:val="24"/>
        </w:rPr>
      </w:pPr>
      <w:r w:rsidRPr="00464FAE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</w:t>
      </w:r>
      <w:r w:rsidR="00B95AB0" w:rsidRPr="00464FAE">
        <w:rPr>
          <w:rFonts w:ascii="Times New Roman" w:eastAsia="Calibri" w:hAnsi="Times New Roman" w:cs="Times New Roman"/>
          <w:i/>
          <w:sz w:val="24"/>
          <w:szCs w:val="24"/>
          <w:u w:val="single"/>
        </w:rPr>
        <w:t>Play with Shapes</w:t>
      </w:r>
      <w:r w:rsidR="00B95AB0" w:rsidRPr="00464FA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B95AB0" w:rsidRPr="00464FAE">
        <w:rPr>
          <w:rFonts w:ascii="Times New Roman" w:eastAsia="Calibri" w:hAnsi="Times New Roman" w:cs="Times New Roman"/>
          <w:sz w:val="24"/>
          <w:szCs w:val="24"/>
        </w:rPr>
        <w:t>- (on</w:t>
      </w:r>
      <w:r w:rsidR="00B95AB0" w:rsidRPr="00464FAE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B95AB0" w:rsidRPr="00464FAE">
        <w:rPr>
          <w:rFonts w:ascii="Times New Roman" w:eastAsia="Calibri" w:hAnsi="Times New Roman" w:cs="Times New Roman"/>
          <w:sz w:val="24"/>
          <w:szCs w:val="24"/>
        </w:rPr>
        <w:t>level; ELL)</w:t>
      </w:r>
    </w:p>
    <w:p w:rsidR="00B95AB0" w:rsidRPr="00464FAE" w:rsidRDefault="00464FAE" w:rsidP="002B39CC">
      <w:pPr>
        <w:rPr>
          <w:rFonts w:ascii="Times New Roman" w:eastAsia="Calibri" w:hAnsi="Times New Roman" w:cs="Times New Roman"/>
          <w:sz w:val="24"/>
          <w:szCs w:val="24"/>
        </w:rPr>
      </w:pPr>
      <w:r w:rsidRPr="00464FAE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</w:t>
      </w:r>
      <w:r w:rsidR="00B95AB0" w:rsidRPr="00464FAE">
        <w:rPr>
          <w:rFonts w:ascii="Times New Roman" w:eastAsia="Calibri" w:hAnsi="Times New Roman" w:cs="Times New Roman"/>
          <w:i/>
          <w:sz w:val="24"/>
          <w:szCs w:val="24"/>
          <w:u w:val="single"/>
        </w:rPr>
        <w:t>Use a Shape</w:t>
      </w:r>
      <w:r w:rsidR="00B95AB0" w:rsidRPr="00464FAE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="00B95AB0" w:rsidRPr="00464FAE">
        <w:rPr>
          <w:rFonts w:ascii="Times New Roman" w:eastAsia="Calibri" w:hAnsi="Times New Roman" w:cs="Times New Roman"/>
          <w:sz w:val="24"/>
          <w:szCs w:val="24"/>
        </w:rPr>
        <w:t xml:space="preserve"> (beyond)</w:t>
      </w:r>
    </w:p>
    <w:p w:rsidR="00B95AB0" w:rsidRPr="00464FAE" w:rsidRDefault="00B95AB0" w:rsidP="00B95AB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 xml:space="preserve">Assessment: </w:t>
      </w:r>
      <w:r w:rsidRPr="00B95AB0">
        <w:rPr>
          <w:rFonts w:ascii="Times New Roman" w:eastAsia="Calibri" w:hAnsi="Times New Roman" w:cs="Times New Roman"/>
          <w:sz w:val="24"/>
          <w:szCs w:val="24"/>
        </w:rPr>
        <w:t>Exit Ticket</w:t>
      </w:r>
    </w:p>
    <w:p w:rsidR="00B90C44" w:rsidRDefault="00B90C44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/>
    <w:p w:rsidR="00B95AB0" w:rsidRPr="00B95AB0" w:rsidRDefault="00B95AB0" w:rsidP="00B95AB0">
      <w:pPr>
        <w:widowControl/>
        <w:spacing w:after="200" w:line="276" w:lineRule="auto"/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5AB0">
        <w:br w:type="page"/>
      </w:r>
    </w:p>
    <w:p w:rsidR="00B95AB0" w:rsidRPr="003A3198" w:rsidRDefault="00B95AB0" w:rsidP="00B95AB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3A3198">
        <w:rPr>
          <w:rFonts w:ascii="Arial Rounded MT Bold" w:hAnsi="Arial Rounded MT Bold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6343432" wp14:editId="1BC3259A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r>
                              <w:t>Unit 2</w:t>
                            </w:r>
                          </w:p>
                          <w:p w:rsidR="00D07E30" w:rsidRDefault="00D07E30" w:rsidP="00B95AB0">
                            <w:r>
                              <w:t>Week 2</w:t>
                            </w:r>
                          </w:p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533.35pt;margin-top:-36pt;width:57.2pt;height:48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">
                <v:textbox>
                  <w:txbxContent>
                    <w:p w:rsidR="00D07E30" w:rsidRDefault="00D07E30" w:rsidP="00B95AB0">
                      <w:r>
                        <w:t>Unit 2</w:t>
                      </w:r>
                    </w:p>
                    <w:p w:rsidR="00D07E30" w:rsidRDefault="00D07E30" w:rsidP="00B95AB0">
                      <w:r>
                        <w:t>Week 2</w:t>
                      </w:r>
                    </w:p>
                    <w:p w:rsidR="00D07E30" w:rsidRDefault="00D07E30" w:rsidP="00B95AB0"/>
                  </w:txbxContent>
                </v:textbox>
              </v:shape>
            </w:pict>
          </mc:Fallback>
        </mc:AlternateContent>
      </w:r>
      <w:r w:rsidRPr="003A3198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772928" behindDoc="1" locked="0" layoutInCell="1" allowOverlap="1" wp14:anchorId="28864AB5" wp14:editId="42ECB9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369" name="Picture 369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198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3A3198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B95AB0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CF44FC">
        <w:rPr>
          <w:rFonts w:ascii="Arial Rounded MT Bold" w:hAnsi="Arial Rounded MT Bold"/>
          <w:sz w:val="32"/>
          <w:szCs w:val="32"/>
        </w:rPr>
        <w:t>then draw a detailed and colorful</w:t>
      </w:r>
      <w:r w:rsidRPr="00B95AB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0E7667" wp14:editId="75E14AD8">
                <wp:simplePos x="0" y="0"/>
                <wp:positionH relativeFrom="column">
                  <wp:posOffset>-169988</wp:posOffset>
                </wp:positionH>
                <wp:positionV relativeFrom="paragraph">
                  <wp:posOffset>88996</wp:posOffset>
                </wp:positionV>
                <wp:extent cx="8755380" cy="2803585"/>
                <wp:effectExtent l="0" t="0" r="26670" b="15875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5380" cy="280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-13.4pt;margin-top:7pt;width:689.4pt;height:22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" fillcolor="window" strokecolor="windowText" strokeweight="2pt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  <w:r w:rsidRPr="00B95AB0">
        <w:rPr>
          <w:rFonts w:ascii="Penmanship Print" w:hAnsi="Penmanship Print"/>
          <w:noProof/>
          <w:sz w:val="96"/>
          <w:szCs w:val="96"/>
        </w:rPr>
        <w:drawing>
          <wp:anchor distT="0" distB="0" distL="114300" distR="114300" simplePos="0" relativeHeight="251776000" behindDoc="1" locked="0" layoutInCell="1" allowOverlap="1" wp14:anchorId="5F014338" wp14:editId="4E7C93D5">
            <wp:simplePos x="0" y="0"/>
            <wp:positionH relativeFrom="margin">
              <wp:posOffset>-175260</wp:posOffset>
            </wp:positionH>
            <wp:positionV relativeFrom="margin">
              <wp:posOffset>4384040</wp:posOffset>
            </wp:positionV>
            <wp:extent cx="474345" cy="618490"/>
            <wp:effectExtent l="0" t="0" r="1905" b="0"/>
            <wp:wrapSquare wrapText="bothSides"/>
            <wp:docPr id="370" name="Picture 370" descr="C:\Users\tmctigue\AppData\Local\Microsoft\Windows\Temporary Internet Files\Content.IE5\JGQQRTOY\2-D_shap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mctigue\AppData\Local\Microsoft\Windows\Temporary Internet Files\Content.IE5\JGQQRTOY\2-D_shapes[1]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  <w:sectPr w:rsidR="00B95AB0" w:rsidRPr="00B95AB0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3A3198">
        <w:rPr>
          <w:rFonts w:ascii="Arial Rounded MT Bold" w:hAnsi="Arial Rounded MT Bold"/>
          <w:sz w:val="96"/>
          <w:szCs w:val="96"/>
        </w:rPr>
        <w:t>My favori</w:t>
      </w:r>
      <w:r w:rsidR="00656412" w:rsidRPr="003A3198">
        <w:rPr>
          <w:rFonts w:ascii="Arial Rounded MT Bold" w:hAnsi="Arial Rounded MT Bold"/>
          <w:sz w:val="96"/>
          <w:szCs w:val="96"/>
        </w:rPr>
        <w:t xml:space="preserve">te shape is </w:t>
      </w:r>
      <w:r w:rsidR="00656412">
        <w:rPr>
          <w:rFonts w:ascii="Penmanship Print" w:hAnsi="Penmanship Print"/>
          <w:sz w:val="96"/>
          <w:szCs w:val="96"/>
        </w:rPr>
        <w:lastRenderedPageBreak/>
        <w:t>_____________________</w:t>
      </w:r>
    </w:p>
    <w:p w:rsidR="00B95AB0" w:rsidRPr="00B95AB0" w:rsidRDefault="00656412" w:rsidP="00656412">
      <w:pPr>
        <w:widowControl/>
        <w:spacing w:after="120" w:line="285" w:lineRule="auto"/>
      </w:pPr>
      <w:r>
        <w:lastRenderedPageBreak/>
        <w:t xml:space="preserve">                                                                                                                                                        Unit 2    </w:t>
      </w:r>
      <w:r w:rsidR="00E83146">
        <w:t xml:space="preserve">  </w:t>
      </w:r>
      <w:r w:rsidR="00B95AB0" w:rsidRPr="00B95AB0">
        <w:t>Week 2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color w:val="3E352C"/>
          <w:sz w:val="52"/>
          <w:szCs w:val="52"/>
          <w:u w:val="single"/>
        </w:rPr>
      </w:pPr>
      <w:r w:rsidRPr="00B95AB0">
        <w:rPr>
          <w:rFonts w:ascii="Comic Sans MS" w:hAnsi="Comic Sans MS"/>
          <w:b/>
          <w:noProof/>
          <w:color w:val="3E352C"/>
          <w:sz w:val="52"/>
          <w:szCs w:val="52"/>
          <w:u w:val="single"/>
        </w:rPr>
        <w:t>The Big Round Sun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  <w:r w:rsidRPr="00B95AB0">
        <w:rPr>
          <w:rFonts w:ascii="Comic Sans MS" w:hAnsi="Comic Sans MS"/>
          <w:noProof/>
          <w:color w:val="3E352C"/>
          <w:sz w:val="52"/>
          <w:szCs w:val="52"/>
        </w:rPr>
        <w:t>The big round sun in the deep blue sky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  <w:r w:rsidRPr="00B95AB0">
        <w:rPr>
          <w:rFonts w:ascii="Comic Sans MS" w:hAnsi="Comic Sans MS"/>
          <w:noProof/>
          <w:color w:val="3E352C"/>
          <w:sz w:val="52"/>
          <w:szCs w:val="52"/>
        </w:rPr>
        <w:t>Winked at a cloud that was passing by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  <w:r w:rsidRPr="00B95AB0">
        <w:rPr>
          <w:rFonts w:ascii="Comic Sans MS" w:hAnsi="Comic Sans MS"/>
          <w:noProof/>
          <w:color w:val="3E352C"/>
          <w:sz w:val="52"/>
          <w:szCs w:val="52"/>
        </w:rPr>
        <w:t>The little cloud laughed as it scattered rain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  <w:r w:rsidRPr="00B95AB0">
        <w:rPr>
          <w:rFonts w:ascii="Comic Sans MS" w:hAnsi="Comic Sans MS"/>
          <w:noProof/>
          <w:color w:val="3E352C"/>
          <w:sz w:val="52"/>
          <w:szCs w:val="52"/>
        </w:rPr>
        <w:t xml:space="preserve">Then out came the big round sun again.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0756A5E0" wp14:editId="22263D45">
            <wp:extent cx="2362200" cy="2286000"/>
            <wp:effectExtent l="0" t="0" r="0" b="0"/>
            <wp:docPr id="371" name="Picture 371" descr="Big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 Su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44"/>
          <w:szCs w:val="44"/>
        </w:rPr>
      </w:pPr>
    </w:p>
    <w:p w:rsidR="00464FAE" w:rsidRDefault="00464FAE" w:rsidP="003627A6">
      <w:pPr>
        <w:widowControl/>
        <w:spacing w:after="200" w:line="276" w:lineRule="auto"/>
        <w:rPr>
          <w:rFonts w:ascii="Penmanship Print" w:hAnsi="Penmanship Print"/>
          <w:sz w:val="44"/>
          <w:szCs w:val="44"/>
        </w:rPr>
      </w:pPr>
    </w:p>
    <w:p w:rsidR="003627A6" w:rsidRPr="00B95AB0" w:rsidRDefault="00464FAE" w:rsidP="003627A6">
      <w:pPr>
        <w:widowControl/>
        <w:spacing w:after="200" w:line="276" w:lineRule="auto"/>
      </w:pPr>
      <w:r w:rsidRPr="003A3198">
        <w:rPr>
          <w:rFonts w:ascii="Arial Rounded MT Bold" w:hAnsi="Arial Rounded MT Bold"/>
          <w:sz w:val="56"/>
          <w:szCs w:val="56"/>
        </w:rPr>
        <w:lastRenderedPageBreak/>
        <w:t>Name:</w:t>
      </w:r>
      <w:r>
        <w:rPr>
          <w:rFonts w:ascii="Penmanship Print" w:hAnsi="Penmanship Print"/>
          <w:sz w:val="56"/>
          <w:szCs w:val="56"/>
        </w:rPr>
        <w:t xml:space="preserve"> _________________</w:t>
      </w:r>
      <w:r w:rsidR="003627A6" w:rsidRPr="00464FAE">
        <w:t xml:space="preserve"> </w:t>
      </w:r>
      <w:r w:rsidR="003627A6" w:rsidRPr="00B95AB0">
        <w:t>Unit 2 Week 2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sz w:val="44"/>
          <w:szCs w:val="44"/>
        </w:rPr>
        <w:t>Draw a picture of something you see in the sky.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095111" wp14:editId="7077BA3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0;margin-top:0;width:393pt;height:334pt;z-index:2517770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lastRenderedPageBreak/>
        <w:drawing>
          <wp:inline distT="0" distB="0" distL="0" distR="0" wp14:anchorId="3C2F9CEF" wp14:editId="09A44549">
            <wp:extent cx="1905000" cy="1905000"/>
            <wp:effectExtent l="0" t="0" r="0" b="0"/>
            <wp:docPr id="372" name="Picture 372" descr="Sunshine and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shine and Flowers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3A3198" w:rsidRDefault="00B95AB0" w:rsidP="00B95AB0">
      <w:pPr>
        <w:widowControl/>
        <w:spacing w:after="200" w:line="276" w:lineRule="auto"/>
        <w:ind w:left="7920"/>
        <w:jc w:val="center"/>
        <w:rPr>
          <w:rFonts w:ascii="Arial Rounded MT Bold" w:hAnsi="Arial Rounded MT Bold"/>
          <w:sz w:val="24"/>
          <w:szCs w:val="24"/>
        </w:rPr>
      </w:pPr>
    </w:p>
    <w:p w:rsidR="00B95AB0" w:rsidRPr="00B95AB0" w:rsidRDefault="00656412" w:rsidP="00B95AB0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3A3198">
        <w:rPr>
          <w:rFonts w:ascii="Arial Rounded MT Bold" w:hAnsi="Arial Rounded MT Bold"/>
          <w:sz w:val="52"/>
          <w:szCs w:val="52"/>
        </w:rPr>
        <w:t xml:space="preserve">Name: </w:t>
      </w:r>
      <w:r>
        <w:rPr>
          <w:rFonts w:ascii="Penmanship Print" w:hAnsi="Penmanship Print"/>
          <w:sz w:val="52"/>
          <w:szCs w:val="52"/>
        </w:rPr>
        <w:t xml:space="preserve">________________   </w:t>
      </w:r>
      <w:r w:rsidRPr="00656412">
        <w:rPr>
          <w:sz w:val="24"/>
          <w:szCs w:val="24"/>
        </w:rPr>
        <w:t>Unit 2 Week 2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B95AB0">
        <w:rPr>
          <w:rFonts w:ascii="Comic Sans MS" w:hAnsi="Comic Sans MS"/>
          <w:sz w:val="32"/>
          <w:szCs w:val="32"/>
        </w:rPr>
        <w:t xml:space="preserve">Draw a picture of something you see in the sky and complete the sentence.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B95AB0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02A76E" wp14:editId="46DE23B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0;margin-top:0;width:396pt;height:253pt;z-index:2517780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  <w:r w:rsidRPr="003A3198">
        <w:rPr>
          <w:rFonts w:ascii="Arial Rounded MT Bold" w:hAnsi="Arial Rounded MT Bold"/>
          <w:sz w:val="72"/>
          <w:szCs w:val="72"/>
        </w:rPr>
        <w:lastRenderedPageBreak/>
        <w:t>I see</w:t>
      </w:r>
      <w:r w:rsidRPr="00B95AB0">
        <w:rPr>
          <w:rFonts w:ascii="Penmanship Print" w:hAnsi="Penmanship Print"/>
          <w:sz w:val="72"/>
          <w:szCs w:val="72"/>
        </w:rPr>
        <w:t xml:space="preserve"> _____________. 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530D0DF4" wp14:editId="36DD27C0">
            <wp:extent cx="2066925" cy="2066925"/>
            <wp:effectExtent l="0" t="0" r="9525" b="9525"/>
            <wp:docPr id="373" name="Picture 373" descr="Sunshine and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shine and Flowers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24" cy="20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keepNext/>
        <w:keepLines/>
        <w:widowControl/>
        <w:spacing w:before="480" w:line="285" w:lineRule="auto"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2 Week 2</w:t>
      </w:r>
    </w:p>
    <w:p w:rsidR="00B95AB0" w:rsidRPr="00B95AB0" w:rsidRDefault="0019461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nature </w:t>
      </w:r>
      <w:r w:rsidR="00B95AB0" w:rsidRPr="00B95AB0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44"/>
          <w:szCs w:val="24"/>
        </w:rPr>
        <w:t>Nature is the animals, plants, and life around us.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94E2AD4" wp14:editId="36CDCCA0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8122920" cy="2320290"/>
                <wp:effectExtent l="9525" t="13970" r="11430" b="889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something in </w:t>
                            </w:r>
                            <w:r w:rsidRPr="00194610">
                              <w:rPr>
                                <w:b/>
                                <w:sz w:val="32"/>
                              </w:rPr>
                              <w:t>nature.</w:t>
                            </w:r>
                            <w:r w:rsidRPr="00DE4D1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D07E30" w:rsidRPr="004E5F2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4B727" wp14:editId="0583078C">
                                  <wp:extent cx="981075" cy="1276350"/>
                                  <wp:effectExtent l="0" t="0" r="9525" b="0"/>
                                  <wp:docPr id="394" name="Picture 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70" type="#_x0000_t202" style="position:absolute;margin-left:0;margin-top:3.35pt;width:639.6pt;height:182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">
                <v:textbox>
                  <w:txbxContent>
                    <w:p w:rsidR="00D07E3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something in </w:t>
                      </w:r>
                      <w:r w:rsidRPr="00194610">
                        <w:rPr>
                          <w:b/>
                          <w:sz w:val="32"/>
                        </w:rPr>
                        <w:t>nature.</w:t>
                      </w:r>
                      <w:r w:rsidRPr="00DE4D1A">
                        <w:rPr>
                          <w:sz w:val="32"/>
                        </w:rPr>
                        <w:t xml:space="preserve"> </w:t>
                      </w:r>
                    </w:p>
                    <w:p w:rsidR="00D07E30" w:rsidRPr="004E5F2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D4B727" wp14:editId="0583078C">
                            <wp:extent cx="981075" cy="1276350"/>
                            <wp:effectExtent l="0" t="0" r="9525" b="0"/>
                            <wp:docPr id="394" name="Picture 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noProof/>
          <w:sz w:val="48"/>
          <w:szCs w:val="24"/>
        </w:rPr>
        <w:drawing>
          <wp:anchor distT="0" distB="0" distL="114300" distR="114300" simplePos="0" relativeHeight="251780096" behindDoc="0" locked="0" layoutInCell="1" allowOverlap="1" wp14:anchorId="102FE627" wp14:editId="189D1959">
            <wp:simplePos x="0" y="0"/>
            <wp:positionH relativeFrom="column">
              <wp:posOffset>5908399</wp:posOffset>
            </wp:positionH>
            <wp:positionV relativeFrom="paragraph">
              <wp:posOffset>177165</wp:posOffset>
            </wp:positionV>
            <wp:extent cx="463826" cy="457200"/>
            <wp:effectExtent l="0" t="0" r="0" b="0"/>
            <wp:wrapNone/>
            <wp:docPr id="374" name="Picture 374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nature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Pr="00B95AB0">
        <w:rPr>
          <w:rFonts w:ascii="Comic Sans MS" w:eastAsia="Times New Roman" w:hAnsi="Comic Sans MS" w:cs="Times New Roman"/>
          <w:sz w:val="48"/>
          <w:szCs w:val="24"/>
        </w:rPr>
        <w:t xml:space="preserve"> </w:t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96"/>
          <w:szCs w:val="96"/>
        </w:rPr>
        <w:lastRenderedPageBreak/>
        <w:t xml:space="preserve"> </w:t>
      </w:r>
      <w:r w:rsidRPr="003A3198">
        <w:rPr>
          <w:rFonts w:ascii="Arial Rounded MT Bold" w:eastAsia="Times New Roman" w:hAnsi="Arial Rounded MT Bold" w:cs="Times New Roman"/>
          <w:sz w:val="96"/>
          <w:szCs w:val="96"/>
        </w:rPr>
        <w:t xml:space="preserve">In nature I can </w:t>
      </w:r>
      <w:proofErr w:type="gramStart"/>
      <w:r w:rsidRPr="003A3198">
        <w:rPr>
          <w:rFonts w:ascii="Arial Rounded MT Bold" w:eastAsia="Times New Roman" w:hAnsi="Arial Rounded MT Bold" w:cs="Times New Roman"/>
          <w:sz w:val="96"/>
          <w:szCs w:val="96"/>
        </w:rPr>
        <w:t>see</w:t>
      </w:r>
      <w:r w:rsidRPr="00B95AB0">
        <w:rPr>
          <w:rFonts w:ascii="Penmanship Print" w:eastAsia="Times New Roman" w:hAnsi="Penmanship Print" w:cs="Times New Roman"/>
          <w:sz w:val="96"/>
          <w:szCs w:val="96"/>
        </w:rPr>
        <w:t xml:space="preserve">  </w:t>
      </w:r>
      <w:r w:rsidRPr="00B95AB0">
        <w:rPr>
          <w:rFonts w:ascii="Penmanship Print" w:eastAsia="Times New Roman" w:hAnsi="Penmanship Print" w:cs="Times New Roman"/>
          <w:sz w:val="144"/>
          <w:szCs w:val="144"/>
        </w:rPr>
        <w:t>_</w:t>
      </w:r>
      <w:proofErr w:type="gramEnd"/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_____________.</w:t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t>Name: ______</w:t>
      </w:r>
      <w:r w:rsidR="00AB6F70">
        <w:rPr>
          <w:rFonts w:ascii="Comic Sans MS" w:eastAsia="Times New Roman" w:hAnsi="Comic Sans MS" w:cs="Times New Roman"/>
          <w:sz w:val="40"/>
          <w:szCs w:val="24"/>
        </w:rPr>
        <w:t>___________________________Unit 2 Week 2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52"/>
          <w:szCs w:val="24"/>
        </w:rPr>
        <w:t>Treasure Word: nature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2: Write a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nature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lastRenderedPageBreak/>
        <w:t>______________.</w:t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nature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A609B6" w:rsidRDefault="00B31CA7" w:rsidP="00B95AB0">
      <w:pPr>
        <w:widowControl/>
        <w:rPr>
          <w:rFonts w:ascii="Arial Rounded MT Bold" w:eastAsia="Times New Roman" w:hAnsi="Arial Rounded MT Bold" w:cs="Times New Roman"/>
          <w:sz w:val="144"/>
          <w:szCs w:val="144"/>
        </w:rPr>
      </w:pPr>
      <w:r w:rsidRPr="00A609B6">
        <w:rPr>
          <w:rFonts w:ascii="Arial Rounded MT Bold" w:eastAsia="Times New Roman" w:hAnsi="Arial Rounded MT Bold" w:cs="Times New Roman"/>
          <w:sz w:val="96"/>
          <w:szCs w:val="96"/>
        </w:rPr>
        <w:t xml:space="preserve">A </w:t>
      </w:r>
      <w:r w:rsidR="00AB6F70" w:rsidRPr="00A609B6">
        <w:rPr>
          <w:rFonts w:ascii="Arial Rounded MT Bold" w:eastAsia="Times New Roman" w:hAnsi="Arial Rounded MT Bold" w:cs="Times New Roman"/>
          <w:sz w:val="96"/>
          <w:szCs w:val="96"/>
        </w:rPr>
        <w:t>____________ is no</w:t>
      </w:r>
      <w:r w:rsidR="00B95AB0" w:rsidRPr="00A609B6">
        <w:rPr>
          <w:rFonts w:ascii="Arial Rounded MT Bold" w:eastAsia="Times New Roman" w:hAnsi="Arial Rounded MT Bold" w:cs="Times New Roman"/>
          <w:sz w:val="96"/>
          <w:szCs w:val="96"/>
        </w:rPr>
        <w:t>t</w:t>
      </w:r>
      <w:r w:rsidR="00AB6F70" w:rsidRPr="00A609B6">
        <w:rPr>
          <w:rFonts w:ascii="Arial Rounded MT Bold" w:eastAsia="Times New Roman" w:hAnsi="Arial Rounded MT Bold" w:cs="Times New Roman"/>
          <w:sz w:val="96"/>
          <w:szCs w:val="96"/>
        </w:rPr>
        <w:t xml:space="preserve"> a part of nature.</w:t>
      </w: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  <w:sectPr w:rsidR="00B95AB0" w:rsidRPr="00B95AB0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05C1758E" wp14:editId="69C78C18">
                <wp:simplePos x="0" y="0"/>
                <wp:positionH relativeFrom="column">
                  <wp:posOffset>18415</wp:posOffset>
                </wp:positionH>
                <wp:positionV relativeFrom="paragraph">
                  <wp:posOffset>-352425</wp:posOffset>
                </wp:positionV>
                <wp:extent cx="2766060" cy="1165860"/>
                <wp:effectExtent l="0" t="0" r="15240" b="1524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like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.45pt;margin-top:-27.75pt;width:217.8pt;height:91.8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Dv5A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like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2144" behindDoc="0" locked="0" layoutInCell="1" allowOverlap="1" wp14:anchorId="275667CF" wp14:editId="38D94A0A">
                <wp:simplePos x="0" y="0"/>
                <wp:positionH relativeFrom="column">
                  <wp:posOffset>16510</wp:posOffset>
                </wp:positionH>
                <wp:positionV relativeFrom="paragraph">
                  <wp:posOffset>175260</wp:posOffset>
                </wp:positionV>
                <wp:extent cx="2766060" cy="1165860"/>
                <wp:effectExtent l="0" t="0" r="15240" b="15240"/>
                <wp:wrapNone/>
                <wp:docPr id="3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big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2" type="#_x0000_t202" style="position:absolute;margin-left:1.3pt;margin-top:13.8pt;width:217.8pt;height:91.8pt;z-index:25178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big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 wp14:anchorId="02FA334F" wp14:editId="538F10B9">
                <wp:simplePos x="0" y="0"/>
                <wp:positionH relativeFrom="column">
                  <wp:posOffset>18415</wp:posOffset>
                </wp:positionH>
                <wp:positionV relativeFrom="paragraph">
                  <wp:posOffset>293370</wp:posOffset>
                </wp:positionV>
                <wp:extent cx="2766060" cy="1165860"/>
                <wp:effectExtent l="0" t="0" r="15240" b="15240"/>
                <wp:wrapNone/>
                <wp:docPr id="3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five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.45pt;margin-top:23.1pt;width:217.8pt;height:91.8pt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7R5A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five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4192" behindDoc="0" locked="0" layoutInCell="1" allowOverlap="1" wp14:anchorId="32817DCD" wp14:editId="2CC3DDDE">
                <wp:simplePos x="0" y="0"/>
                <wp:positionH relativeFrom="column">
                  <wp:posOffset>23495</wp:posOffset>
                </wp:positionH>
                <wp:positionV relativeFrom="paragraph">
                  <wp:posOffset>-1905</wp:posOffset>
                </wp:positionV>
                <wp:extent cx="2766060" cy="1165860"/>
                <wp:effectExtent l="0" t="0" r="15240" b="15240"/>
                <wp:wrapNone/>
                <wp:docPr id="3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orange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.85pt;margin-top:-.15pt;width:217.8pt;height:91.8pt;z-index:251784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m65A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orange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</w:pP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  <w:t xml:space="preserve">Please practice reading these 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:u w:val="single"/>
          <w14:cntxtAlts/>
        </w:rPr>
        <w:t>sight words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  <w:t xml:space="preserve"> at home. Please make word cards.  It is important that students learn these words before we move on to new words. </w:t>
      </w:r>
    </w:p>
    <w:p w:rsidR="00B95AB0" w:rsidRPr="00B95AB0" w:rsidRDefault="00542F5C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  <w:r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  <w:t xml:space="preserve">Thank you! </w:t>
      </w:r>
      <w:r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  <w:tab/>
        <w:t>Unit 2 W</w:t>
      </w:r>
      <w:r w:rsidR="00B95AB0"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4"/>
          <w:szCs w:val="44"/>
          <w14:cntxtAlts/>
        </w:rPr>
        <w:t>eek</w:t>
      </w:r>
      <w:r w:rsidR="00B95AB0"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  <w:t xml:space="preserve"> 2</w:t>
      </w:r>
    </w:p>
    <w:p w:rsidR="00B95AB0" w:rsidRPr="00B95AB0" w:rsidRDefault="00B95AB0" w:rsidP="00B95AB0">
      <w:pPr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  <w:t> 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rFonts w:ascii="Arial Rounded MT Bold" w:hAnsi="Arial Rounded MT Bold"/>
          <w:noProof/>
          <w:sz w:val="72"/>
          <w:szCs w:val="7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23508F" wp14:editId="72D65FA7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2</w:t>
                            </w:r>
                          </w:p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427.9pt;margin-top:-41.45pt;width:80.95pt;height:54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">
                <v:textbox>
                  <w:txbxContent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2</w:t>
                      </w:r>
                    </w:p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Arial Rounded MT Bold" w:hAnsi="Arial Rounded MT Bold"/>
          <w:sz w:val="72"/>
          <w:szCs w:val="72"/>
          <w:u w:val="single"/>
        </w:rPr>
        <w:t>Sight Word Sentences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sz w:val="36"/>
          <w:szCs w:val="36"/>
        </w:rPr>
        <w:t>Read and review the sight word sentences to help build fluency.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noProof/>
          <w:color w:val="0000FF"/>
        </w:rPr>
        <w:drawing>
          <wp:inline distT="0" distB="0" distL="0" distR="0" wp14:anchorId="2520847A" wp14:editId="6B870B11">
            <wp:extent cx="1699260" cy="1147445"/>
            <wp:effectExtent l="0" t="0" r="0" b="0"/>
            <wp:docPr id="375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numPr>
          <w:ilvl w:val="0"/>
          <w:numId w:val="5"/>
        </w:numPr>
        <w:spacing w:after="200" w:line="276" w:lineRule="auto"/>
        <w:contextualSpacing/>
        <w:rPr>
          <w:rFonts w:ascii="Arial Rounded MT Bold" w:hAnsi="Arial Rounded MT Bold"/>
          <w:sz w:val="80"/>
          <w:szCs w:val="80"/>
        </w:rPr>
      </w:pPr>
      <w:r w:rsidRPr="00B95AB0">
        <w:rPr>
          <w:rFonts w:ascii="Arial Rounded MT Bold" w:hAnsi="Arial Rounded MT Bold"/>
          <w:sz w:val="80"/>
          <w:szCs w:val="80"/>
        </w:rPr>
        <w:t>I like to play.</w:t>
      </w:r>
    </w:p>
    <w:p w:rsidR="00B95AB0" w:rsidRPr="00B95AB0" w:rsidRDefault="00B95AB0" w:rsidP="00B95AB0">
      <w:pPr>
        <w:widowControl/>
        <w:numPr>
          <w:ilvl w:val="0"/>
          <w:numId w:val="5"/>
        </w:numPr>
        <w:spacing w:after="200" w:line="276" w:lineRule="auto"/>
        <w:contextualSpacing/>
        <w:rPr>
          <w:rFonts w:ascii="Arial Rounded MT Bold" w:hAnsi="Arial Rounded MT Bold"/>
          <w:sz w:val="80"/>
          <w:szCs w:val="80"/>
        </w:rPr>
      </w:pPr>
      <w:r w:rsidRPr="00B95AB0">
        <w:rPr>
          <w:rFonts w:ascii="Arial Rounded MT Bold" w:hAnsi="Arial Rounded MT Bold"/>
          <w:sz w:val="80"/>
          <w:szCs w:val="80"/>
        </w:rPr>
        <w:t>I see the big dog.</w:t>
      </w:r>
    </w:p>
    <w:p w:rsidR="00B95AB0" w:rsidRPr="00B95AB0" w:rsidRDefault="00B95AB0" w:rsidP="00B95AB0">
      <w:pPr>
        <w:widowControl/>
        <w:numPr>
          <w:ilvl w:val="0"/>
          <w:numId w:val="5"/>
        </w:numPr>
        <w:spacing w:after="200" w:line="276" w:lineRule="auto"/>
        <w:contextualSpacing/>
        <w:rPr>
          <w:rFonts w:ascii="Arial Rounded MT Bold" w:hAnsi="Arial Rounded MT Bold"/>
          <w:sz w:val="80"/>
          <w:szCs w:val="80"/>
        </w:rPr>
      </w:pPr>
      <w:r w:rsidRPr="00B95AB0">
        <w:rPr>
          <w:rFonts w:ascii="Arial Rounded MT Bold" w:hAnsi="Arial Rounded MT Bold"/>
          <w:sz w:val="80"/>
          <w:szCs w:val="80"/>
        </w:rPr>
        <w:t>I am five.</w:t>
      </w:r>
    </w:p>
    <w:p w:rsidR="00194610" w:rsidRDefault="00B95AB0" w:rsidP="00194610">
      <w:pPr>
        <w:widowControl/>
        <w:numPr>
          <w:ilvl w:val="0"/>
          <w:numId w:val="5"/>
        </w:numPr>
        <w:spacing w:after="200" w:line="276" w:lineRule="auto"/>
        <w:contextualSpacing/>
        <w:rPr>
          <w:rFonts w:ascii="Arial Rounded MT Bold" w:hAnsi="Arial Rounded MT Bold"/>
          <w:sz w:val="80"/>
          <w:szCs w:val="80"/>
        </w:rPr>
      </w:pPr>
      <w:r w:rsidRPr="00B95AB0">
        <w:rPr>
          <w:rFonts w:ascii="Arial Rounded MT Bold" w:hAnsi="Arial Rounded MT Bold"/>
          <w:sz w:val="80"/>
          <w:szCs w:val="80"/>
        </w:rPr>
        <w:t xml:space="preserve">The toy is orange </w:t>
      </w:r>
      <w:r w:rsidR="00194610">
        <w:rPr>
          <w:rFonts w:ascii="Arial Rounded MT Bold" w:hAnsi="Arial Rounded MT Bold"/>
          <w:sz w:val="80"/>
          <w:szCs w:val="80"/>
        </w:rPr>
        <w:t xml:space="preserve"> </w:t>
      </w:r>
    </w:p>
    <w:p w:rsidR="00B95AB0" w:rsidRPr="00B95AB0" w:rsidRDefault="00194610" w:rsidP="00194610">
      <w:pPr>
        <w:widowControl/>
        <w:spacing w:after="200" w:line="276" w:lineRule="auto"/>
        <w:ind w:left="720"/>
        <w:contextualSpacing/>
        <w:rPr>
          <w:rFonts w:ascii="Arial Rounded MT Bold" w:hAnsi="Arial Rounded MT Bold"/>
          <w:sz w:val="80"/>
          <w:szCs w:val="80"/>
        </w:rPr>
      </w:pPr>
      <w:r>
        <w:rPr>
          <w:rFonts w:ascii="Arial Rounded MT Bold" w:hAnsi="Arial Rounded MT Bold"/>
          <w:sz w:val="80"/>
          <w:szCs w:val="80"/>
        </w:rPr>
        <w:t xml:space="preserve">   </w:t>
      </w:r>
      <w:r w:rsidR="00D91074">
        <w:rPr>
          <w:rFonts w:ascii="Arial Rounded MT Bold" w:hAnsi="Arial Rounded MT Bold"/>
          <w:sz w:val="80"/>
          <w:szCs w:val="80"/>
        </w:rPr>
        <w:t xml:space="preserve">    </w:t>
      </w:r>
      <w:r>
        <w:rPr>
          <w:rFonts w:ascii="Arial Rounded MT Bold" w:hAnsi="Arial Rounded MT Bold"/>
          <w:sz w:val="80"/>
          <w:szCs w:val="80"/>
        </w:rPr>
        <w:t xml:space="preserve"> </w:t>
      </w:r>
      <w:proofErr w:type="gramStart"/>
      <w:r w:rsidR="00B95AB0" w:rsidRPr="00B95AB0">
        <w:rPr>
          <w:rFonts w:ascii="Arial Rounded MT Bold" w:hAnsi="Arial Rounded MT Bold"/>
          <w:sz w:val="80"/>
          <w:szCs w:val="80"/>
        </w:rPr>
        <w:t>and</w:t>
      </w:r>
      <w:proofErr w:type="gramEnd"/>
      <w:r w:rsidR="00B95AB0" w:rsidRPr="00B95AB0">
        <w:rPr>
          <w:rFonts w:ascii="Arial Rounded MT Bold" w:hAnsi="Arial Rounded MT Bold"/>
          <w:sz w:val="80"/>
          <w:szCs w:val="80"/>
        </w:rPr>
        <w:t xml:space="preserve"> red.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noProof/>
          <w:color w:val="0000FF"/>
        </w:rPr>
        <w:drawing>
          <wp:inline distT="0" distB="0" distL="0" distR="0" wp14:anchorId="36C087B5" wp14:editId="13230040">
            <wp:extent cx="1507879" cy="1780612"/>
            <wp:effectExtent l="0" t="0" r="0" b="0"/>
            <wp:docPr id="376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85" cy="17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  <w:jc w:val="right"/>
        <w:rPr>
          <w:b/>
          <w:sz w:val="52"/>
          <w:szCs w:val="52"/>
          <w:u w:val="single"/>
        </w:rPr>
      </w:pPr>
      <w:r w:rsidRPr="00B95AB0">
        <w:rPr>
          <w:noProof/>
          <w:sz w:val="52"/>
          <w:szCs w:val="52"/>
        </w:rPr>
        <w:lastRenderedPageBreak/>
        <w:drawing>
          <wp:anchor distT="0" distB="0" distL="114300" distR="114300" simplePos="0" relativeHeight="251786240" behindDoc="0" locked="0" layoutInCell="1" allowOverlap="1" wp14:anchorId="40CD5464" wp14:editId="202B6290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377" name="Picture 377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AB0">
        <w:rPr>
          <w:b/>
          <w:sz w:val="52"/>
          <w:szCs w:val="52"/>
          <w:u w:val="single"/>
        </w:rPr>
        <w:t>Kindergarten Exit Ticket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sz w:val="36"/>
          <w:szCs w:val="36"/>
        </w:rPr>
        <w:t>Name_____________________________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B95AB0">
        <w:rPr>
          <w:b/>
          <w:sz w:val="36"/>
          <w:szCs w:val="36"/>
          <w:u w:val="single"/>
        </w:rPr>
        <w:t>Wonders UNIT 2: WEEK 2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b/>
          <w:sz w:val="36"/>
          <w:szCs w:val="36"/>
          <w:u w:val="single"/>
        </w:rPr>
        <w:t>Essential Question</w:t>
      </w:r>
      <w:r w:rsidRPr="00B95AB0">
        <w:rPr>
          <w:sz w:val="36"/>
          <w:szCs w:val="36"/>
        </w:rPr>
        <w:t>: What shapes do you see around you?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b/>
          <w:noProof/>
          <w:sz w:val="44"/>
          <w:szCs w:val="44"/>
        </w:rPr>
        <w:drawing>
          <wp:anchor distT="0" distB="0" distL="114300" distR="114300" simplePos="0" relativeHeight="251792384" behindDoc="0" locked="0" layoutInCell="1" allowOverlap="1" wp14:anchorId="3B70E6CF" wp14:editId="75536B63">
            <wp:simplePos x="0" y="0"/>
            <wp:positionH relativeFrom="margin">
              <wp:posOffset>5194300</wp:posOffset>
            </wp:positionH>
            <wp:positionV relativeFrom="margin">
              <wp:posOffset>2875280</wp:posOffset>
            </wp:positionV>
            <wp:extent cx="1102995" cy="1066165"/>
            <wp:effectExtent l="0" t="0" r="1905" b="635"/>
            <wp:wrapSquare wrapText="bothSides"/>
            <wp:docPr id="378" name="Picture 378" descr="C:\Users\pkellehe.INST.007\AppData\Local\Microsoft\Windows\Temporary Internet Files\Content.IE5\NGOVHR8Z\abc_block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ellehe.INST.007\AppData\Local\Microsoft\Windows\Temporary Internet Files\Content.IE5\NGOVHR8Z\abc_blocks[1]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b/>
          <w:sz w:val="44"/>
          <w:szCs w:val="44"/>
        </w:rPr>
        <w:t>Draw a line to match the shapes</w:t>
      </w:r>
      <w:r w:rsidRPr="00B95AB0">
        <w:rPr>
          <w:sz w:val="36"/>
          <w:szCs w:val="36"/>
        </w:rPr>
        <w:t>.</w:t>
      </w:r>
    </w:p>
    <w:p w:rsidR="00B95AB0" w:rsidRPr="00B95AB0" w:rsidRDefault="00B95AB0" w:rsidP="00940D6E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  <w:r w:rsidRPr="00B95AB0">
        <w:rPr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 wp14:anchorId="1C4BAD27" wp14:editId="1E3E7222">
            <wp:simplePos x="0" y="0"/>
            <wp:positionH relativeFrom="margin">
              <wp:posOffset>26035</wp:posOffset>
            </wp:positionH>
            <wp:positionV relativeFrom="margin">
              <wp:posOffset>5854700</wp:posOffset>
            </wp:positionV>
            <wp:extent cx="901065" cy="929640"/>
            <wp:effectExtent l="0" t="0" r="0" b="3810"/>
            <wp:wrapSquare wrapText="bothSides"/>
            <wp:docPr id="379" name="Picture 379" descr="C:\Users\pkellehe.INST.007\AppData\Local\Microsoft\Windows\Temporary Internet Files\Content.IE5\NGOVHR8Z\AnimatedSierpinskiTriangl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ellehe.INST.007\AppData\Local\Microsoft\Windows\Temporary Internet Files\Content.IE5\NGOVHR8Z\AnimatedSierpinskiTriangle[1].gif"/>
                    <pic:cNvPicPr>
                      <a:picLocks noChangeAspect="1" noChangeArrowheads="1" noCrop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90336" behindDoc="0" locked="0" layoutInCell="1" allowOverlap="1" wp14:anchorId="5CAD4855" wp14:editId="7EBCD7BE">
            <wp:simplePos x="0" y="0"/>
            <wp:positionH relativeFrom="margin">
              <wp:posOffset>-291465</wp:posOffset>
            </wp:positionH>
            <wp:positionV relativeFrom="margin">
              <wp:posOffset>7363460</wp:posOffset>
            </wp:positionV>
            <wp:extent cx="1696085" cy="998220"/>
            <wp:effectExtent l="0" t="0" r="0" b="0"/>
            <wp:wrapSquare wrapText="bothSides"/>
            <wp:docPr id="380" name="Picture 380" descr="C:\Users\pkellehe.INST.007\AppData\Local\Microsoft\Windows\Temporary Internet Files\Content.IE5\D1A2ZALY\250px-Rectangle_examp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ellehe.INST.007\AppData\Local\Microsoft\Windows\Temporary Internet Files\Content.IE5\D1A2ZALY\250px-Rectangle_example.svg[1]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88288" behindDoc="0" locked="0" layoutInCell="1" allowOverlap="1" wp14:anchorId="2DAD7F52" wp14:editId="73FA4AD2">
            <wp:simplePos x="0" y="0"/>
            <wp:positionH relativeFrom="margin">
              <wp:posOffset>-93980</wp:posOffset>
            </wp:positionH>
            <wp:positionV relativeFrom="margin">
              <wp:posOffset>4545330</wp:posOffset>
            </wp:positionV>
            <wp:extent cx="1209040" cy="1007110"/>
            <wp:effectExtent l="0" t="0" r="0" b="2540"/>
            <wp:wrapSquare wrapText="bothSides"/>
            <wp:docPr id="381" name="Picture 381" descr="C:\Users\pkellehe.INST.007\AppData\Local\Microsoft\Windows\Temporary Internet Files\Content.IE5\NGOVHR8Z\square_representing_are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ellehe.INST.007\AppData\Local\Microsoft\Windows\Temporary Internet Files\Content.IE5\NGOVHR8Z\square_representing_area[1]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87264" behindDoc="0" locked="0" layoutInCell="1" allowOverlap="1" wp14:anchorId="641558EA" wp14:editId="2201082A">
            <wp:simplePos x="0" y="0"/>
            <wp:positionH relativeFrom="margin">
              <wp:posOffset>-160020</wp:posOffset>
            </wp:positionH>
            <wp:positionV relativeFrom="margin">
              <wp:posOffset>2941320</wp:posOffset>
            </wp:positionV>
            <wp:extent cx="1086485" cy="1086485"/>
            <wp:effectExtent l="0" t="0" r="0" b="0"/>
            <wp:wrapSquare wrapText="bothSides"/>
            <wp:docPr id="382" name="Picture 382" descr="C:\Users\pkellehe.INST.007\AppData\Local\Microsoft\Windows\Temporary Internet Files\Content.IE5\D1A2ZALY\circl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.007\AppData\Local\Microsoft\Windows\Temporary Internet Files\Content.IE5\D1A2ZALY\circle[1]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91360" behindDoc="0" locked="0" layoutInCell="1" allowOverlap="1" wp14:anchorId="1CA2F01A" wp14:editId="31E1DBCE">
            <wp:simplePos x="0" y="0"/>
            <wp:positionH relativeFrom="margin">
              <wp:posOffset>5346700</wp:posOffset>
            </wp:positionH>
            <wp:positionV relativeFrom="margin">
              <wp:posOffset>5843270</wp:posOffset>
            </wp:positionV>
            <wp:extent cx="940435" cy="940435"/>
            <wp:effectExtent l="0" t="0" r="0" b="0"/>
            <wp:wrapSquare wrapText="bothSides"/>
            <wp:docPr id="383" name="Picture 383" descr="C:\Users\pkellehe.INST.007\AppData\Local\Microsoft\Windows\Temporary Internet Files\Content.IE5\NGOVHR8Z\Soccer_b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ellehe.INST.007\AppData\Local\Microsoft\Windows\Temporary Internet Files\Content.IE5\NGOVHR8Z\Soccer_ball[1]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794432" behindDoc="0" locked="0" layoutInCell="1" allowOverlap="1" wp14:anchorId="40BA36D1" wp14:editId="42D5C69E">
            <wp:simplePos x="0" y="0"/>
            <wp:positionH relativeFrom="margin">
              <wp:posOffset>4853305</wp:posOffset>
            </wp:positionH>
            <wp:positionV relativeFrom="margin">
              <wp:posOffset>4142105</wp:posOffset>
            </wp:positionV>
            <wp:extent cx="1749425" cy="1404620"/>
            <wp:effectExtent l="0" t="0" r="3175" b="5080"/>
            <wp:wrapSquare wrapText="bothSides"/>
            <wp:docPr id="384" name="Picture 384" descr="C:\Users\pkellehe.INST.007\AppData\Local\Microsoft\Windows\Temporary Internet Files\Content.IE5\YTJ6TC8R\METRIC_RUL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kellehe.INST.007\AppData\Local\Microsoft\Windows\Temporary Internet Files\Content.IE5\YTJ6TC8R\METRIC_RULER2[1]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tabs>
          <w:tab w:val="left" w:pos="495"/>
        </w:tabs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</w:p>
    <w:p w:rsidR="00B95AB0" w:rsidRPr="00B95AB0" w:rsidRDefault="00B95AB0" w:rsidP="00B95AB0">
      <w:pPr>
        <w:widowControl/>
        <w:spacing w:after="200" w:line="276" w:lineRule="auto"/>
      </w:pPr>
    </w:p>
    <w:p w:rsidR="00B95AB0" w:rsidRPr="00B95AB0" w:rsidRDefault="00B95AB0" w:rsidP="00B95AB0"/>
    <w:p w:rsidR="00940D6E" w:rsidRDefault="00940D6E" w:rsidP="00B95AB0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940D6E" w:rsidRDefault="00940D6E" w:rsidP="00B95AB0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  <w:r w:rsidRPr="00B95AB0">
        <w:rPr>
          <w:noProof/>
          <w:sz w:val="36"/>
          <w:szCs w:val="36"/>
        </w:rPr>
        <w:drawing>
          <wp:anchor distT="0" distB="0" distL="114300" distR="114300" simplePos="0" relativeHeight="251793408" behindDoc="0" locked="0" layoutInCell="1" allowOverlap="1" wp14:anchorId="1E317B4F" wp14:editId="6B544C5B">
            <wp:simplePos x="0" y="0"/>
            <wp:positionH relativeFrom="margin">
              <wp:posOffset>5191125</wp:posOffset>
            </wp:positionH>
            <wp:positionV relativeFrom="margin">
              <wp:posOffset>7277100</wp:posOffset>
            </wp:positionV>
            <wp:extent cx="1093470" cy="981075"/>
            <wp:effectExtent l="0" t="0" r="0" b="9525"/>
            <wp:wrapSquare wrapText="bothSides"/>
            <wp:docPr id="385" name="Picture 385" descr="C:\Users\pkellehe.INST.007\AppData\Local\Microsoft\Windows\Temporary Internet Files\Content.IE5\YTJ6TC8R\Slippery_Road_Sign_by_Omnikron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ellehe.INST.007\AppData\Local\Microsoft\Windows\Temporary Internet Files\Content.IE5\YTJ6TC8R\Slippery_Road_Sign_by_Omnikron13[1]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D6E" w:rsidRDefault="00940D6E" w:rsidP="00B95AB0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940D6E" w:rsidRDefault="00940D6E" w:rsidP="00B95AB0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940D6E" w:rsidRDefault="00940D6E" w:rsidP="00B95AB0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940D6E" w:rsidRDefault="00940D6E" w:rsidP="00B95AB0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B95AB0" w:rsidRDefault="00B95AB0" w:rsidP="00B95AB0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>Wonders Unit 2 Week 3</w:t>
      </w:r>
      <w:r w:rsidR="00D50363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 </w:t>
      </w:r>
    </w:p>
    <w:p w:rsidR="00D50363" w:rsidRPr="00B95AB0" w:rsidRDefault="00D50363" w:rsidP="00B95AB0">
      <w:pPr>
        <w:spacing w:before="15"/>
        <w:ind w:left="2745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5AB0" w:rsidRPr="00B95AB0" w:rsidRDefault="00B95AB0" w:rsidP="00B95AB0">
      <w:pPr>
        <w:spacing w:before="199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B95AB0">
        <w:rPr>
          <w:rFonts w:ascii="Times New Roman" w:hAnsi="Times New Roman" w:cs="Times New Roman"/>
          <w:sz w:val="24"/>
          <w:szCs w:val="24"/>
        </w:rPr>
        <w:t xml:space="preserve"> What kind of bugs do you know about?</w:t>
      </w:r>
    </w:p>
    <w:p w:rsidR="00B95AB0" w:rsidRPr="00B95AB0" w:rsidRDefault="00B95AB0" w:rsidP="00B95AB0">
      <w:pPr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B95AB0" w:rsidP="00B95AB0">
      <w:pPr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4"/>
          <w:sz w:val="24"/>
          <w:szCs w:val="24"/>
        </w:rPr>
        <w:t>World of Bugs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I Love Bugs!</w:t>
      </w:r>
      <w:r w:rsidRPr="00B95AB0">
        <w:rPr>
          <w:rFonts w:ascii="Times New Roman" w:eastAsia="Calibri" w:hAnsi="Times New Roman" w:cs="Times New Roman"/>
          <w:i/>
          <w:spacing w:val="45"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(</w:t>
      </w:r>
      <w:proofErr w:type="gramStart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fiction</w:t>
      </w:r>
      <w:proofErr w:type="gramEnd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);   </w:t>
      </w:r>
      <w:r w:rsidRPr="00464FAE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Bugs All Around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  ( informational)</w:t>
      </w:r>
    </w:p>
    <w:p w:rsidR="00B95AB0" w:rsidRDefault="00B95AB0" w:rsidP="00B95AB0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</w:rPr>
        <w:t>RL</w:t>
      </w:r>
      <w:r w:rsidR="00336960">
        <w:rPr>
          <w:rFonts w:ascii="Times New Roman" w:eastAsia="Calibri" w:hAnsi="Times New Roman" w:cs="Times New Roman"/>
          <w:i/>
          <w:sz w:val="24"/>
          <w:szCs w:val="24"/>
        </w:rPr>
        <w:t>.K.6, RL.K.10, RI.K.1, RI.K.10</w:t>
      </w:r>
    </w:p>
    <w:p w:rsidR="00336960" w:rsidRDefault="00336960" w:rsidP="00B95AB0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336960" w:rsidRPr="00B95AB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 xml:space="preserve">Independent Writing: </w:t>
      </w:r>
      <w:r w:rsidRPr="00B95AB0">
        <w:rPr>
          <w:rFonts w:ascii="Times New Roman" w:hAnsi="Times New Roman" w:cs="Times New Roman"/>
          <w:sz w:val="24"/>
          <w:szCs w:val="24"/>
        </w:rPr>
        <w:t>Story Sentence</w:t>
      </w:r>
    </w:p>
    <w:p w:rsidR="00336960" w:rsidRPr="0033696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W.K.3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Poem and Poetry Response: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>Eency</w:t>
      </w:r>
      <w:proofErr w:type="spellEnd"/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>Weency</w:t>
      </w:r>
      <w:proofErr w:type="spellEnd"/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Spider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>SL.K.2, RF.K.2, L.K.6, L.K.5c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542F5C">
        <w:rPr>
          <w:rFonts w:ascii="Times New Roman" w:hAnsi="Times New Roman" w:cs="Times New Roman"/>
          <w:spacing w:val="-1"/>
          <w:sz w:val="24"/>
          <w:szCs w:val="24"/>
        </w:rPr>
        <w:t xml:space="preserve">  curious   </w:t>
      </w:r>
      <w:r w:rsidR="00464F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42F5C">
        <w:rPr>
          <w:rFonts w:ascii="Times New Roman" w:hAnsi="Times New Roman" w:cs="Times New Roman"/>
          <w:spacing w:val="-1"/>
          <w:sz w:val="24"/>
          <w:szCs w:val="24"/>
        </w:rPr>
        <w:t xml:space="preserve">observe </w:t>
      </w:r>
      <w:r w:rsidR="00464F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42F5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64F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42F5C">
        <w:rPr>
          <w:rFonts w:ascii="Times New Roman" w:hAnsi="Times New Roman" w:cs="Times New Roman"/>
          <w:spacing w:val="-1"/>
          <w:sz w:val="24"/>
          <w:szCs w:val="24"/>
        </w:rPr>
        <w:t xml:space="preserve">attaches   </w:t>
      </w:r>
      <w:r w:rsidR="00464F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42F5C">
        <w:rPr>
          <w:rFonts w:ascii="Times New Roman" w:hAnsi="Times New Roman" w:cs="Times New Roman"/>
          <w:spacing w:val="-1"/>
          <w:sz w:val="24"/>
          <w:szCs w:val="24"/>
        </w:rPr>
        <w:t xml:space="preserve">process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slender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>L.K.5c, RLK.10</w:t>
      </w: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464FAE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High-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Frequency</w:t>
      </w:r>
      <w:r w:rsidR="00B95AB0" w:rsidRPr="00B95AB0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ords:</w:t>
      </w:r>
      <w:r w:rsidR="00542F5C">
        <w:rPr>
          <w:rFonts w:ascii="Times New Roman" w:hAnsi="Times New Roman" w:cs="Times New Roman"/>
          <w:b/>
          <w:sz w:val="24"/>
          <w:szCs w:val="24"/>
        </w:rPr>
        <w:t xml:space="preserve"> Week of Review:</w:t>
      </w:r>
      <w:r w:rsidR="00542F5C">
        <w:rPr>
          <w:rFonts w:ascii="Times New Roman" w:hAnsi="Times New Roman" w:cs="Times New Roman"/>
          <w:sz w:val="24"/>
          <w:szCs w:val="24"/>
        </w:rPr>
        <w:t xml:space="preserve"> </w:t>
      </w:r>
      <w:r w:rsidR="00B95AB0" w:rsidRPr="00B95AB0">
        <w:rPr>
          <w:rFonts w:ascii="Times New Roman" w:hAnsi="Times New Roman" w:cs="Times New Roman"/>
          <w:sz w:val="24"/>
          <w:szCs w:val="24"/>
        </w:rPr>
        <w:t>the, a, see, we, like</w:t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</w:p>
    <w:p w:rsidR="00464FAE" w:rsidRDefault="00B95AB0" w:rsidP="00464FAE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sz w:val="24"/>
          <w:szCs w:val="24"/>
        </w:rPr>
        <w:tab/>
      </w:r>
    </w:p>
    <w:p w:rsidR="00B95AB0" w:rsidRPr="00464FAE" w:rsidRDefault="00B95AB0" w:rsidP="00464FAE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Differentiated Readers:</w:t>
      </w:r>
      <w:r w:rsidRPr="00B95AB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B95AB0" w:rsidRPr="00B95AB0" w:rsidRDefault="00B95AB0" w:rsidP="00B95AB0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We Like Bugs</w:t>
      </w:r>
      <w:r w:rsidRPr="00B95AB0">
        <w:rPr>
          <w:rFonts w:ascii="Times New Roman" w:eastAsia="Calibri" w:hAnsi="Times New Roman" w:cs="Times New Roman"/>
          <w:sz w:val="24"/>
          <w:szCs w:val="24"/>
        </w:rPr>
        <w:t>–</w:t>
      </w:r>
      <w:r w:rsidRPr="00B95AB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(</w:t>
      </w:r>
      <w:r w:rsidRPr="00B95AB0">
        <w:rPr>
          <w:rFonts w:ascii="Times New Roman" w:eastAsia="Calibri" w:hAnsi="Times New Roman" w:cs="Times New Roman"/>
          <w:sz w:val="24"/>
          <w:szCs w:val="24"/>
        </w:rPr>
        <w:t>approaching)</w:t>
      </w:r>
    </w:p>
    <w:p w:rsidR="00B95AB0" w:rsidRPr="00B95AB0" w:rsidRDefault="00B95AB0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The Bugs </w:t>
      </w:r>
      <w:proofErr w:type="gramStart"/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Run </w:t>
      </w: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(on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sz w:val="24"/>
          <w:szCs w:val="24"/>
        </w:rPr>
        <w:t>level; ELL)</w:t>
      </w:r>
    </w:p>
    <w:p w:rsidR="00B95AB0" w:rsidRPr="00B95AB0" w:rsidRDefault="00B95AB0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I See a Bug!</w:t>
      </w: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(beyond)</w:t>
      </w:r>
    </w:p>
    <w:p w:rsidR="00B95AB0" w:rsidRPr="00B95AB0" w:rsidRDefault="00B95AB0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 xml:space="preserve">Assessment: </w:t>
      </w:r>
      <w:r w:rsidRPr="00B95AB0">
        <w:rPr>
          <w:rFonts w:ascii="Times New Roman" w:eastAsia="Calibri" w:hAnsi="Times New Roman" w:cs="Times New Roman"/>
          <w:sz w:val="24"/>
          <w:szCs w:val="24"/>
        </w:rPr>
        <w:t>Exit Ticket</w:t>
      </w:r>
    </w:p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A609B6" w:rsidRDefault="00B95AB0" w:rsidP="00B95AB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A609B6">
        <w:rPr>
          <w:rFonts w:ascii="Arial Rounded MT Bold" w:hAnsi="Arial Rounded MT Bold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1F808F" wp14:editId="4793AE16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r>
                              <w:t>Unit 2</w:t>
                            </w:r>
                          </w:p>
                          <w:p w:rsidR="00D07E30" w:rsidRDefault="00D07E30" w:rsidP="00B95AB0">
                            <w:r>
                              <w:t>Week 3</w:t>
                            </w:r>
                          </w:p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533.35pt;margin-top:-36pt;width:57.2pt;height:48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">
                <v:textbox>
                  <w:txbxContent>
                    <w:p w:rsidR="00D07E30" w:rsidRDefault="00D07E30" w:rsidP="00B95AB0">
                      <w:r>
                        <w:t>Unit 2</w:t>
                      </w:r>
                    </w:p>
                    <w:p w:rsidR="00D07E30" w:rsidRDefault="00D07E30" w:rsidP="00B95AB0">
                      <w:r>
                        <w:t>Week 3</w:t>
                      </w:r>
                    </w:p>
                    <w:p w:rsidR="00D07E30" w:rsidRDefault="00D07E30" w:rsidP="00B95AB0"/>
                  </w:txbxContent>
                </v:textbox>
              </v:shape>
            </w:pict>
          </mc:Fallback>
        </mc:AlternateContent>
      </w:r>
      <w:r w:rsidRPr="00A609B6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795456" behindDoc="1" locked="0" layoutInCell="1" allowOverlap="1" wp14:anchorId="078A6E6B" wp14:editId="64BAAB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386" name="Picture 386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9B6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A609B6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B95AB0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111681">
        <w:rPr>
          <w:rFonts w:ascii="Arial Rounded MT Bold" w:hAnsi="Arial Rounded MT Bold"/>
          <w:sz w:val="32"/>
          <w:szCs w:val="32"/>
        </w:rPr>
        <w:t>then draw a detailed and colorful</w:t>
      </w:r>
      <w:r w:rsidRPr="00B95AB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05E793" wp14:editId="3391CFFD">
                <wp:simplePos x="0" y="0"/>
                <wp:positionH relativeFrom="column">
                  <wp:posOffset>-169988</wp:posOffset>
                </wp:positionH>
                <wp:positionV relativeFrom="paragraph">
                  <wp:posOffset>88996</wp:posOffset>
                </wp:positionV>
                <wp:extent cx="8759952" cy="2807208"/>
                <wp:effectExtent l="0" t="0" r="22225" b="1270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9952" cy="2807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-13.4pt;margin-top:7pt;width:689.75pt;height:221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" fillcolor="window" strokecolor="windowText" strokeweight="2pt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Georgia" w:hAnsi="Georgia"/>
          <w:noProof/>
          <w:color w:val="FFFFFF"/>
          <w:sz w:val="21"/>
          <w:szCs w:val="21"/>
        </w:rPr>
        <w:drawing>
          <wp:anchor distT="0" distB="0" distL="114300" distR="114300" simplePos="0" relativeHeight="251798528" behindDoc="0" locked="0" layoutInCell="1" allowOverlap="1" wp14:anchorId="7BE4F1BA" wp14:editId="191A5E17">
            <wp:simplePos x="0" y="0"/>
            <wp:positionH relativeFrom="column">
              <wp:posOffset>7559040</wp:posOffset>
            </wp:positionH>
            <wp:positionV relativeFrom="paragraph">
              <wp:posOffset>321945</wp:posOffset>
            </wp:positionV>
            <wp:extent cx="1031875" cy="1290955"/>
            <wp:effectExtent l="0" t="0" r="0" b="4445"/>
            <wp:wrapTight wrapText="bothSides">
              <wp:wrapPolygon edited="0">
                <wp:start x="0" y="0"/>
                <wp:lineTo x="0" y="21356"/>
                <wp:lineTo x="21135" y="21356"/>
                <wp:lineTo x="21135" y="0"/>
                <wp:lineTo x="0" y="0"/>
              </wp:wrapPolygon>
            </wp:wrapTight>
            <wp:docPr id="387" name="Picture 387" descr="C:\Users\tmctigue\AppData\Local\Microsoft\Windows\Temporary Internet Files\Content.IE5\84Y6YXH6\bug-clip-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ctigue\AppData\Local\Microsoft\Windows\Temporary Internet Files\Content.IE5\84Y6YXH6\bug-clip-art[1]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  <w:sectPr w:rsidR="00B95AB0" w:rsidRPr="00B95AB0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proofErr w:type="gramStart"/>
      <w:r w:rsidRPr="00A609B6">
        <w:rPr>
          <w:rFonts w:ascii="Arial Rounded MT Bold" w:hAnsi="Arial Rounded MT Bold"/>
          <w:sz w:val="96"/>
          <w:szCs w:val="96"/>
        </w:rPr>
        <w:lastRenderedPageBreak/>
        <w:t>A bug can</w:t>
      </w:r>
      <w:proofErr w:type="gramEnd"/>
      <w:r w:rsidR="009A65FF">
        <w:rPr>
          <w:rFonts w:ascii="Penmanship Print" w:hAnsi="Penmanship Print"/>
          <w:sz w:val="96"/>
          <w:szCs w:val="96"/>
        </w:rPr>
        <w:t xml:space="preserve"> __________ ___________________.</w:t>
      </w:r>
      <w:r w:rsidRPr="00B95AB0">
        <w:rPr>
          <w:rFonts w:ascii="Penmanship Print" w:hAnsi="Penmanship Print"/>
          <w:sz w:val="96"/>
          <w:szCs w:val="96"/>
        </w:rPr>
        <w:t xml:space="preserve"> 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  <w:r w:rsidRPr="00B95AB0">
        <w:lastRenderedPageBreak/>
        <w:t>Unit 2 Week 3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Georgia" w:hAnsi="Georgia"/>
          <w:noProof/>
          <w:color w:val="3E352C"/>
          <w:sz w:val="21"/>
          <w:szCs w:val="21"/>
        </w:rPr>
      </w:pPr>
      <w:r w:rsidRPr="00B95AB0">
        <w:rPr>
          <w:rFonts w:ascii="Comic Sans MS" w:hAnsi="Comic Sans MS"/>
          <w:b/>
          <w:noProof/>
          <w:color w:val="3E352C"/>
          <w:sz w:val="52"/>
          <w:szCs w:val="52"/>
          <w:u w:val="single"/>
        </w:rPr>
        <w:t>Eency Weency Spider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Comic Sans MS" w:hAnsi="Comic Sans MS"/>
          <w:noProof/>
          <w:color w:val="3E352C"/>
          <w:sz w:val="56"/>
          <w:szCs w:val="56"/>
        </w:rPr>
        <w:t>Eency, weency spider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Comic Sans MS" w:hAnsi="Comic Sans MS"/>
          <w:noProof/>
          <w:color w:val="3E352C"/>
          <w:sz w:val="56"/>
          <w:szCs w:val="56"/>
        </w:rPr>
        <w:t>went up the water spout.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Comic Sans MS" w:hAnsi="Comic Sans MS"/>
          <w:noProof/>
          <w:color w:val="3E352C"/>
          <w:sz w:val="56"/>
          <w:szCs w:val="56"/>
        </w:rPr>
        <w:t xml:space="preserve">Down came the rain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Comic Sans MS" w:hAnsi="Comic Sans MS"/>
          <w:noProof/>
          <w:color w:val="3E352C"/>
          <w:sz w:val="56"/>
          <w:szCs w:val="56"/>
        </w:rPr>
        <w:t>and washed the spider out.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Comic Sans MS" w:hAnsi="Comic Sans MS"/>
          <w:noProof/>
          <w:color w:val="3E352C"/>
          <w:sz w:val="56"/>
          <w:szCs w:val="56"/>
        </w:rPr>
        <w:t xml:space="preserve">Out came the sun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Comic Sans MS" w:hAnsi="Comic Sans MS"/>
          <w:noProof/>
          <w:color w:val="3E352C"/>
          <w:sz w:val="56"/>
          <w:szCs w:val="56"/>
        </w:rPr>
        <w:t xml:space="preserve">and dried up all the rain, 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Comic Sans MS" w:hAnsi="Comic Sans MS"/>
          <w:noProof/>
          <w:color w:val="3E352C"/>
          <w:sz w:val="56"/>
          <w:szCs w:val="56"/>
        </w:rPr>
        <w:t>And the eency, weency spider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Comic Sans MS" w:hAnsi="Comic Sans MS"/>
          <w:noProof/>
          <w:color w:val="3E352C"/>
          <w:sz w:val="56"/>
          <w:szCs w:val="56"/>
        </w:rPr>
        <w:t xml:space="preserve">went up the spout again.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5F97DBCE" wp14:editId="5FD849D9">
            <wp:extent cx="2606385" cy="1333500"/>
            <wp:effectExtent l="0" t="0" r="3810" b="0"/>
            <wp:docPr id="388" name="Picture 388" descr="Black and White Cartoon Sp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and White Cartoon Spider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7" cy="13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2F" w:rsidRPr="000A3C2F" w:rsidRDefault="000A3C2F" w:rsidP="000A3C2F">
      <w:pPr>
        <w:widowControl/>
        <w:spacing w:after="200" w:line="276" w:lineRule="auto"/>
      </w:pPr>
      <w:r w:rsidRPr="00A609B6">
        <w:rPr>
          <w:rFonts w:ascii="Arial Rounded MT Bold" w:hAnsi="Arial Rounded MT Bold"/>
          <w:sz w:val="44"/>
          <w:szCs w:val="44"/>
        </w:rPr>
        <w:lastRenderedPageBreak/>
        <w:t>Name:</w:t>
      </w:r>
      <w:r w:rsidRPr="000A3C2F">
        <w:rPr>
          <w:rFonts w:ascii="Penmanship Print" w:hAnsi="Penmanship Print"/>
          <w:sz w:val="44"/>
          <w:szCs w:val="44"/>
        </w:rPr>
        <w:t xml:space="preserve"> _____________________</w:t>
      </w:r>
      <w:proofErr w:type="gramStart"/>
      <w:r w:rsidRPr="000A3C2F">
        <w:rPr>
          <w:rFonts w:ascii="Penmanship Print" w:hAnsi="Penmanship Print"/>
          <w:sz w:val="44"/>
          <w:szCs w:val="44"/>
        </w:rPr>
        <w:t xml:space="preserve">_  </w:t>
      </w:r>
      <w:r w:rsidRPr="000A3C2F">
        <w:t>Unit</w:t>
      </w:r>
      <w:proofErr w:type="gramEnd"/>
      <w:r w:rsidRPr="000A3C2F">
        <w:t xml:space="preserve"> 2 Week 3</w:t>
      </w:r>
    </w:p>
    <w:p w:rsidR="000A3C2F" w:rsidRPr="000A3C2F" w:rsidRDefault="000A3C2F" w:rsidP="000A3C2F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  <w:r w:rsidRPr="000A3C2F">
        <w:rPr>
          <w:rFonts w:ascii="Comic Sans MS" w:hAnsi="Comic Sans MS"/>
          <w:sz w:val="44"/>
          <w:szCs w:val="44"/>
        </w:rPr>
        <w:t xml:space="preserve">Draw a picture of your favorite insect. </w:t>
      </w:r>
    </w:p>
    <w:p w:rsidR="000A3C2F" w:rsidRPr="000A3C2F" w:rsidRDefault="000A3C2F" w:rsidP="000A3C2F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</w:p>
    <w:p w:rsidR="000A3C2F" w:rsidRPr="000A3C2F" w:rsidRDefault="000A3C2F" w:rsidP="000A3C2F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0A3C2F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500DE95" wp14:editId="3D68031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0A3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0;margin-top:0;width:393pt;height:334pt;z-index:2519910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">
                <v:textbox>
                  <w:txbxContent>
                    <w:p w:rsidR="00D07E30" w:rsidRDefault="00D07E30" w:rsidP="000A3C2F"/>
                  </w:txbxContent>
                </v:textbox>
              </v:shape>
            </w:pict>
          </mc:Fallback>
        </mc:AlternateContent>
      </w:r>
    </w:p>
    <w:p w:rsidR="000A3C2F" w:rsidRPr="000A3C2F" w:rsidRDefault="000A3C2F" w:rsidP="000A3C2F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0A3C2F" w:rsidRPr="000A3C2F" w:rsidRDefault="000A3C2F" w:rsidP="000A3C2F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0A3C2F" w:rsidRPr="000A3C2F" w:rsidRDefault="000A3C2F" w:rsidP="000A3C2F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0A3C2F" w:rsidRPr="000A3C2F" w:rsidRDefault="000A3C2F" w:rsidP="000A3C2F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0A3C2F" w:rsidRPr="000A3C2F" w:rsidRDefault="000A3C2F" w:rsidP="000A3C2F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0A3C2F" w:rsidRPr="000A3C2F" w:rsidRDefault="000A3C2F" w:rsidP="000A3C2F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0A3C2F" w:rsidRPr="000A3C2F" w:rsidRDefault="000A3C2F" w:rsidP="000A3C2F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0A3C2F" w:rsidRPr="000A3C2F" w:rsidRDefault="000A3C2F" w:rsidP="000A3C2F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0A3C2F">
        <w:rPr>
          <w:rFonts w:ascii="Georgia" w:hAnsi="Georgia"/>
          <w:noProof/>
          <w:color w:val="3E352C"/>
          <w:sz w:val="21"/>
          <w:szCs w:val="21"/>
        </w:rPr>
        <w:lastRenderedPageBreak/>
        <w:drawing>
          <wp:inline distT="0" distB="0" distL="0" distR="0" wp14:anchorId="5A4BB16B" wp14:editId="24E23FD2">
            <wp:extent cx="3924300" cy="1977847"/>
            <wp:effectExtent l="0" t="0" r="0" b="3810"/>
            <wp:docPr id="626" name="Picture 626" descr="Cute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Ladybu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9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  <w:rPr>
          <w:sz w:val="24"/>
          <w:szCs w:val="24"/>
        </w:rPr>
      </w:pPr>
      <w:r w:rsidRPr="00B95AB0">
        <w:rPr>
          <w:sz w:val="24"/>
          <w:szCs w:val="24"/>
        </w:rPr>
        <w:t>Unit 2 Week 3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A609B6">
        <w:rPr>
          <w:rFonts w:ascii="Arial Rounded MT Bold" w:hAnsi="Arial Rounded MT Bold"/>
          <w:sz w:val="52"/>
          <w:szCs w:val="52"/>
        </w:rPr>
        <w:t>Name:</w:t>
      </w:r>
      <w:r w:rsidRPr="00B95AB0">
        <w:rPr>
          <w:rFonts w:ascii="Penmanship Print" w:hAnsi="Penmanship Print"/>
          <w:sz w:val="52"/>
          <w:szCs w:val="52"/>
        </w:rPr>
        <w:t xml:space="preserve"> 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B95AB0">
        <w:rPr>
          <w:rFonts w:ascii="Comic Sans MS" w:hAnsi="Comic Sans MS"/>
          <w:sz w:val="32"/>
          <w:szCs w:val="32"/>
        </w:rPr>
        <w:t xml:space="preserve">Draw a picture of your favorite insect and complete the sentence.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B95AB0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95E5C6" wp14:editId="1C9C8B8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0;margin-top:0;width:396pt;height:253pt;z-index:251800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  <w:r w:rsidRPr="00A609B6">
        <w:rPr>
          <w:rFonts w:ascii="Arial Rounded MT Bold" w:hAnsi="Arial Rounded MT Bold"/>
          <w:sz w:val="72"/>
          <w:szCs w:val="72"/>
        </w:rPr>
        <w:lastRenderedPageBreak/>
        <w:t>My favorite insect is</w:t>
      </w:r>
      <w:r w:rsidRPr="00B95AB0">
        <w:rPr>
          <w:rFonts w:ascii="Penmanship Print" w:hAnsi="Penmanship Print"/>
          <w:sz w:val="72"/>
          <w:szCs w:val="72"/>
        </w:rPr>
        <w:t xml:space="preserve"> _____________. 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3CA1DFDC" wp14:editId="2915D3A4">
            <wp:extent cx="3505200" cy="1766621"/>
            <wp:effectExtent l="0" t="0" r="0" b="5080"/>
            <wp:docPr id="390" name="Picture 390" descr="Cute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Ladybu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2 Week 3</w:t>
      </w:r>
    </w:p>
    <w:p w:rsidR="00B95AB0" w:rsidRPr="00B95AB0" w:rsidRDefault="009A65FF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observe </w:t>
      </w:r>
      <w:r w:rsidR="00B95AB0" w:rsidRPr="00B95AB0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44"/>
          <w:szCs w:val="24"/>
        </w:rPr>
        <w:t>When you observe, you closely watch something or someone.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7D4724" wp14:editId="081F159C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8122920" cy="2320290"/>
                <wp:effectExtent l="9525" t="13970" r="11430" b="8890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something you </w:t>
                            </w:r>
                            <w:r w:rsidRPr="009A21A8">
                              <w:rPr>
                                <w:b/>
                                <w:sz w:val="32"/>
                              </w:rPr>
                              <w:t>observe.</w:t>
                            </w:r>
                          </w:p>
                          <w:p w:rsidR="00D07E30" w:rsidRPr="004E5F2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4D85C" wp14:editId="505D35F0">
                                  <wp:extent cx="981075" cy="1276350"/>
                                  <wp:effectExtent l="0" t="0" r="9525" b="0"/>
                                  <wp:docPr id="615" name="Picture 6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80" type="#_x0000_t202" style="position:absolute;margin-left:0;margin-top:3.35pt;width:639.6pt;height:182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">
                <v:textbox>
                  <w:txbxContent>
                    <w:p w:rsidR="00D07E3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something you </w:t>
                      </w:r>
                      <w:r w:rsidRPr="009A21A8">
                        <w:rPr>
                          <w:b/>
                          <w:sz w:val="32"/>
                        </w:rPr>
                        <w:t>observe.</w:t>
                      </w:r>
                    </w:p>
                    <w:p w:rsidR="00D07E30" w:rsidRPr="004E5F2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34D85C" wp14:editId="505D35F0">
                            <wp:extent cx="981075" cy="1276350"/>
                            <wp:effectExtent l="0" t="0" r="9525" b="0"/>
                            <wp:docPr id="615" name="Picture 6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noProof/>
          <w:sz w:val="48"/>
          <w:szCs w:val="24"/>
        </w:rPr>
        <w:drawing>
          <wp:anchor distT="0" distB="0" distL="114300" distR="114300" simplePos="0" relativeHeight="251802624" behindDoc="0" locked="0" layoutInCell="1" allowOverlap="1" wp14:anchorId="2B8CC782" wp14:editId="52CE84CA">
            <wp:simplePos x="0" y="0"/>
            <wp:positionH relativeFrom="column">
              <wp:posOffset>6038851</wp:posOffset>
            </wp:positionH>
            <wp:positionV relativeFrom="paragraph">
              <wp:posOffset>187326</wp:posOffset>
            </wp:positionV>
            <wp:extent cx="482884" cy="476250"/>
            <wp:effectExtent l="0" t="0" r="0" b="0"/>
            <wp:wrapNone/>
            <wp:docPr id="391" name="Picture 391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4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1: Complete the </w:t>
      </w:r>
      <w:proofErr w:type="gramStart"/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observe</w:t>
      </w:r>
      <w:proofErr w:type="gramEnd"/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Pr="00B95AB0">
        <w:rPr>
          <w:rFonts w:ascii="Comic Sans MS" w:eastAsia="Times New Roman" w:hAnsi="Comic Sans MS" w:cs="Times New Roman"/>
          <w:sz w:val="48"/>
          <w:szCs w:val="24"/>
        </w:rPr>
        <w:t xml:space="preserve"> </w:t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96"/>
          <w:szCs w:val="96"/>
        </w:rPr>
        <w:lastRenderedPageBreak/>
        <w:t xml:space="preserve"> </w:t>
      </w:r>
      <w:r w:rsidRPr="00A609B6">
        <w:rPr>
          <w:rFonts w:ascii="Arial Rounded MT Bold" w:eastAsia="Times New Roman" w:hAnsi="Arial Rounded MT Bold" w:cs="Times New Roman"/>
          <w:sz w:val="96"/>
          <w:szCs w:val="96"/>
        </w:rPr>
        <w:t xml:space="preserve">I like to </w:t>
      </w:r>
      <w:proofErr w:type="gramStart"/>
      <w:r w:rsidRPr="00A609B6">
        <w:rPr>
          <w:rFonts w:ascii="Arial Rounded MT Bold" w:eastAsia="Times New Roman" w:hAnsi="Arial Rounded MT Bold" w:cs="Times New Roman"/>
          <w:sz w:val="96"/>
          <w:szCs w:val="96"/>
        </w:rPr>
        <w:t>observe</w:t>
      </w:r>
      <w:r w:rsidRPr="00B95AB0">
        <w:rPr>
          <w:rFonts w:ascii="Penmanship Print" w:eastAsia="Times New Roman" w:hAnsi="Penmanship Print" w:cs="Times New Roman"/>
          <w:sz w:val="96"/>
          <w:szCs w:val="96"/>
        </w:rPr>
        <w:t xml:space="preserve">  </w:t>
      </w:r>
      <w:r w:rsidRPr="00B95AB0">
        <w:rPr>
          <w:rFonts w:ascii="Penmanship Print" w:eastAsia="Times New Roman" w:hAnsi="Penmanship Print" w:cs="Times New Roman"/>
          <w:sz w:val="144"/>
          <w:szCs w:val="144"/>
        </w:rPr>
        <w:t>_</w:t>
      </w:r>
      <w:proofErr w:type="gramEnd"/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_____________.</w:t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t>Name: ______</w:t>
      </w:r>
      <w:r w:rsidR="00111681">
        <w:rPr>
          <w:rFonts w:ascii="Comic Sans MS" w:eastAsia="Times New Roman" w:hAnsi="Comic Sans MS" w:cs="Times New Roman"/>
          <w:sz w:val="40"/>
          <w:szCs w:val="24"/>
        </w:rPr>
        <w:t>__________________________</w:t>
      </w:r>
      <w:r w:rsidR="00111681" w:rsidRPr="00111681">
        <w:rPr>
          <w:rFonts w:ascii="Comic Sans MS" w:eastAsia="Times New Roman" w:hAnsi="Comic Sans MS" w:cs="Times New Roman"/>
          <w:sz w:val="36"/>
          <w:szCs w:val="36"/>
        </w:rPr>
        <w:t>Unit 2 Week 3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52"/>
          <w:szCs w:val="24"/>
        </w:rPr>
        <w:t>Treasure Word: observe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2: Write a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observe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lastRenderedPageBreak/>
        <w:t>______________.</w:t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observe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A609B6" w:rsidRDefault="00E020C5" w:rsidP="00B95AB0">
      <w:pPr>
        <w:widowControl/>
        <w:rPr>
          <w:rFonts w:ascii="Arial Rounded MT Bold" w:eastAsia="Times New Roman" w:hAnsi="Arial Rounded MT Bold" w:cs="Times New Roman"/>
          <w:sz w:val="144"/>
          <w:szCs w:val="144"/>
        </w:rPr>
      </w:pPr>
      <w:r w:rsidRPr="00A609B6">
        <w:rPr>
          <w:rFonts w:ascii="Arial Rounded MT Bold" w:eastAsia="Times New Roman" w:hAnsi="Arial Rounded MT Bold" w:cs="Times New Roman"/>
          <w:sz w:val="96"/>
          <w:szCs w:val="96"/>
        </w:rPr>
        <w:t>I did not observe</w:t>
      </w:r>
      <w:r w:rsidR="00B95AB0" w:rsidRPr="00A609B6">
        <w:rPr>
          <w:rFonts w:ascii="Arial Rounded MT Bold" w:eastAsia="Times New Roman" w:hAnsi="Arial Rounded MT Bold" w:cs="Times New Roman"/>
          <w:sz w:val="144"/>
          <w:szCs w:val="144"/>
        </w:rPr>
        <w:t xml:space="preserve"> 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______________.</w:t>
      </w:r>
    </w:p>
    <w:p w:rsidR="0034237D" w:rsidRDefault="0034237D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  <w:sectPr w:rsidR="0034237D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4237D" w:rsidRDefault="0034237D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  <w:r>
        <w:rPr>
          <w:rFonts w:ascii="Penmanship Print" w:hAnsi="Penmanship Print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6457292" wp14:editId="6149470B">
                <wp:simplePos x="0" y="0"/>
                <wp:positionH relativeFrom="column">
                  <wp:posOffset>114300</wp:posOffset>
                </wp:positionH>
                <wp:positionV relativeFrom="paragraph">
                  <wp:posOffset>-266700</wp:posOffset>
                </wp:positionV>
                <wp:extent cx="5686425" cy="714375"/>
                <wp:effectExtent l="0" t="0" r="28575" b="28575"/>
                <wp:wrapNone/>
                <wp:docPr id="616" name="Text 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E30" w:rsidRPr="0034237D" w:rsidRDefault="00D07E30" w:rsidP="0034237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Sights Words t</w:t>
                            </w:r>
                            <w:r w:rsidRPr="0034237D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6" o:spid="_x0000_s1081" type="#_x0000_t202" style="position:absolute;margin-left:9pt;margin-top:-21pt;width:447.75pt;height:56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" fillcolor="white [3201]" strokeweight=".5pt">
                <v:textbox>
                  <w:txbxContent>
                    <w:p w:rsidR="00D07E30" w:rsidRPr="0034237D" w:rsidRDefault="00D07E30" w:rsidP="0034237D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Sights Words t</w:t>
                      </w:r>
                      <w:r w:rsidRPr="0034237D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 Date</w:t>
                      </w:r>
                    </w:p>
                  </w:txbxContent>
                </v:textbox>
              </v:shape>
            </w:pict>
          </mc:Fallback>
        </mc:AlternateContent>
      </w:r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r w:rsidRPr="0034237D">
        <w:rPr>
          <w:rFonts w:ascii="Comic Sans MS" w:hAnsi="Comic Sans MS"/>
          <w:b/>
          <w:sz w:val="48"/>
          <w:szCs w:val="48"/>
        </w:rPr>
        <w:t>I</w:t>
      </w:r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can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am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name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the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no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one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red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we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yes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two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blue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lastRenderedPageBreak/>
        <w:t>see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it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three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yellow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a</w:t>
      </w:r>
      <w:proofErr w:type="gramEnd"/>
      <w:r w:rsidRPr="0034237D">
        <w:rPr>
          <w:rFonts w:ascii="Comic Sans MS" w:hAnsi="Comic Sans MS"/>
          <w:b/>
          <w:sz w:val="48"/>
          <w:szCs w:val="48"/>
        </w:rPr>
        <w:t xml:space="preserve"> </w:t>
      </w:r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all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four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green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like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big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five</w:t>
      </w:r>
      <w:proofErr w:type="gramEnd"/>
    </w:p>
    <w:p w:rsidR="0034237D" w:rsidRPr="0034237D" w:rsidRDefault="0034237D" w:rsidP="00B95AB0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orange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95AB0" w:rsidRPr="00B95AB0" w:rsidRDefault="00B95AB0" w:rsidP="00B95AB0">
      <w:pPr>
        <w:widowControl/>
        <w:spacing w:after="200" w:line="276" w:lineRule="auto"/>
        <w:jc w:val="right"/>
        <w:rPr>
          <w:b/>
          <w:sz w:val="52"/>
          <w:szCs w:val="52"/>
          <w:u w:val="single"/>
        </w:rPr>
      </w:pPr>
      <w:r w:rsidRPr="00B95AB0">
        <w:rPr>
          <w:noProof/>
          <w:sz w:val="52"/>
          <w:szCs w:val="52"/>
        </w:rPr>
        <w:lastRenderedPageBreak/>
        <w:drawing>
          <wp:anchor distT="0" distB="0" distL="114300" distR="114300" simplePos="0" relativeHeight="251803648" behindDoc="0" locked="0" layoutInCell="1" allowOverlap="1" wp14:anchorId="6B5D523C" wp14:editId="7628AF7F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392" name="Picture 392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AB0">
        <w:rPr>
          <w:b/>
          <w:sz w:val="52"/>
          <w:szCs w:val="52"/>
          <w:u w:val="single"/>
        </w:rPr>
        <w:t>Kindergarten Exit Ticket</w:t>
      </w:r>
    </w:p>
    <w:p w:rsidR="00B95AB0" w:rsidRPr="00B95AB0" w:rsidRDefault="00B95AB0" w:rsidP="00B95AB0">
      <w:pPr>
        <w:widowControl/>
        <w:spacing w:after="200" w:line="276" w:lineRule="auto"/>
        <w:rPr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sz w:val="36"/>
          <w:szCs w:val="36"/>
        </w:rPr>
        <w:t>Name_____________________________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B95AB0">
        <w:rPr>
          <w:b/>
          <w:sz w:val="36"/>
          <w:szCs w:val="36"/>
          <w:u w:val="single"/>
        </w:rPr>
        <w:t>WONDERS UNIT 2: WEEK 3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b/>
          <w:sz w:val="36"/>
          <w:szCs w:val="36"/>
          <w:u w:val="single"/>
        </w:rPr>
        <w:t>Essential Question</w:t>
      </w:r>
      <w:r w:rsidRPr="00B95AB0">
        <w:rPr>
          <w:sz w:val="36"/>
          <w:szCs w:val="36"/>
        </w:rPr>
        <w:t>: What kind of bugs do you know about?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</w:p>
    <w:p w:rsidR="00B95AB0" w:rsidRPr="00B95AB0" w:rsidRDefault="00B95AB0" w:rsidP="00B95AB0">
      <w:pPr>
        <w:widowControl/>
        <w:numPr>
          <w:ilvl w:val="0"/>
          <w:numId w:val="6"/>
        </w:numPr>
        <w:spacing w:after="200" w:line="276" w:lineRule="auto"/>
        <w:contextualSpacing/>
        <w:rPr>
          <w:sz w:val="48"/>
          <w:szCs w:val="48"/>
        </w:rPr>
      </w:pPr>
      <w:r w:rsidRPr="00B95AB0">
        <w:rPr>
          <w:sz w:val="48"/>
          <w:szCs w:val="48"/>
        </w:rPr>
        <w:t>I can name a bug. ________________.</w:t>
      </w: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8"/>
          <w:szCs w:val="48"/>
        </w:rPr>
      </w:pPr>
      <w:r w:rsidRPr="00B95AB0">
        <w:rPr>
          <w:sz w:val="48"/>
          <w:szCs w:val="48"/>
        </w:rPr>
        <w:t xml:space="preserve">                                                  </w:t>
      </w:r>
    </w:p>
    <w:p w:rsidR="00B95AB0" w:rsidRPr="00B95AB0" w:rsidRDefault="00B95AB0" w:rsidP="00B95AB0">
      <w:pPr>
        <w:widowControl/>
        <w:spacing w:after="200" w:line="276" w:lineRule="auto"/>
        <w:ind w:left="360"/>
        <w:rPr>
          <w:sz w:val="48"/>
          <w:szCs w:val="48"/>
        </w:rPr>
      </w:pP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8"/>
          <w:szCs w:val="48"/>
        </w:rPr>
      </w:pPr>
    </w:p>
    <w:p w:rsidR="00B95AB0" w:rsidRPr="00B95AB0" w:rsidRDefault="00B95AB0" w:rsidP="00B95AB0">
      <w:pPr>
        <w:widowControl/>
        <w:numPr>
          <w:ilvl w:val="0"/>
          <w:numId w:val="6"/>
        </w:numPr>
        <w:spacing w:after="200" w:line="276" w:lineRule="auto"/>
        <w:contextualSpacing/>
        <w:rPr>
          <w:sz w:val="48"/>
          <w:szCs w:val="48"/>
        </w:rPr>
      </w:pPr>
      <w:proofErr w:type="gramStart"/>
      <w:r w:rsidRPr="00B95AB0">
        <w:rPr>
          <w:sz w:val="48"/>
          <w:szCs w:val="48"/>
        </w:rPr>
        <w:t>A bug can</w:t>
      </w:r>
      <w:proofErr w:type="gramEnd"/>
      <w:r w:rsidRPr="00B95AB0">
        <w:rPr>
          <w:sz w:val="48"/>
          <w:szCs w:val="48"/>
        </w:rPr>
        <w:t xml:space="preserve"> __________________.</w:t>
      </w: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8"/>
          <w:szCs w:val="48"/>
        </w:rPr>
      </w:pPr>
      <w:r w:rsidRPr="00B95AB0">
        <w:rPr>
          <w:sz w:val="48"/>
          <w:szCs w:val="48"/>
        </w:rPr>
        <w:t xml:space="preserve">                                      </w:t>
      </w:r>
    </w:p>
    <w:p w:rsidR="00B95AB0" w:rsidRPr="00B95AB0" w:rsidRDefault="00B95AB0" w:rsidP="00B95AB0">
      <w:pPr>
        <w:widowControl/>
        <w:spacing w:after="200" w:line="276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B95AB0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</w:rPr>
        <w:lastRenderedPageBreak/>
        <w:drawing>
          <wp:anchor distT="0" distB="0" distL="114300" distR="114300" simplePos="0" relativeHeight="251809792" behindDoc="1" locked="0" layoutInCell="1" allowOverlap="1" wp14:anchorId="11E183F7" wp14:editId="139052B4">
            <wp:simplePos x="0" y="0"/>
            <wp:positionH relativeFrom="column">
              <wp:posOffset>95250</wp:posOffset>
            </wp:positionH>
            <wp:positionV relativeFrom="paragraph">
              <wp:posOffset>-352425</wp:posOffset>
            </wp:positionV>
            <wp:extent cx="5943600" cy="4540250"/>
            <wp:effectExtent l="304800" t="323850" r="323850" b="317500"/>
            <wp:wrapNone/>
            <wp:docPr id="430" name="irc_mi" descr="http://www.meleniro.gr/wp-content/uploads/2013/04/traveling.jpg?c56ea9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leniro.gr/wp-content/uploads/2013/04/traveling.jpg?c56ea9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0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807744" behindDoc="0" locked="0" layoutInCell="1" allowOverlap="1" wp14:anchorId="22C1912B" wp14:editId="76EAE6ED">
            <wp:simplePos x="0" y="0"/>
            <wp:positionH relativeFrom="column">
              <wp:posOffset>-357505</wp:posOffset>
            </wp:positionH>
            <wp:positionV relativeFrom="paragraph">
              <wp:posOffset>4621530</wp:posOffset>
            </wp:positionV>
            <wp:extent cx="2293620" cy="1531620"/>
            <wp:effectExtent l="0" t="0" r="0" b="0"/>
            <wp:wrapNone/>
            <wp:docPr id="431" name="Picture 431" descr="cartoons%20sounds%20around%20u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s%20sounds%20around%20us[1]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AB0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</w:rPr>
        <w:drawing>
          <wp:anchor distT="0" distB="0" distL="114300" distR="114300" simplePos="0" relativeHeight="251808768" behindDoc="0" locked="0" layoutInCell="1" allowOverlap="1" wp14:anchorId="2CA9F6CE" wp14:editId="0F6DF51C">
            <wp:simplePos x="0" y="0"/>
            <wp:positionH relativeFrom="column">
              <wp:posOffset>4072890</wp:posOffset>
            </wp:positionH>
            <wp:positionV relativeFrom="paragraph">
              <wp:posOffset>6153150</wp:posOffset>
            </wp:positionV>
            <wp:extent cx="1756410" cy="2195195"/>
            <wp:effectExtent l="0" t="0" r="0" b="0"/>
            <wp:wrapNone/>
            <wp:docPr id="432" name="irc_mi" descr="http://bestbuycheapenglishessay.com/images/zequnofa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buycheapenglishessay.com/images/zequnofa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6720" behindDoc="0" locked="0" layoutInCell="1" allowOverlap="1" wp14:anchorId="0860F676" wp14:editId="0ADBC4B1">
                <wp:simplePos x="0" y="0"/>
                <wp:positionH relativeFrom="column">
                  <wp:posOffset>-15875</wp:posOffset>
                </wp:positionH>
                <wp:positionV relativeFrom="paragraph">
                  <wp:posOffset>5305425</wp:posOffset>
                </wp:positionV>
                <wp:extent cx="6248400" cy="2971800"/>
                <wp:effectExtent l="0" t="0" r="0" b="0"/>
                <wp:wrapNone/>
                <wp:docPr id="39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Going Places</w:t>
                            </w:r>
                          </w:p>
                          <w:p w:rsidR="00D07E30" w:rsidRDefault="00D07E30" w:rsidP="00B95AB0">
                            <w:pPr>
                              <w:jc w:val="center"/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</w:rPr>
                              <w:t> </w:t>
                            </w:r>
                          </w:p>
                          <w:p w:rsidR="00D07E30" w:rsidRPr="00F837B9" w:rsidRDefault="00D07E30" w:rsidP="00B95A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F837B9"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Rules to Go By</w:t>
                            </w:r>
                          </w:p>
                          <w:p w:rsidR="00D07E30" w:rsidRPr="00F837B9" w:rsidRDefault="00D07E30" w:rsidP="00B95A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F837B9"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Sounds Around Us</w:t>
                            </w:r>
                          </w:p>
                          <w:p w:rsidR="00D07E30" w:rsidRPr="00F837B9" w:rsidRDefault="00D07E30" w:rsidP="00B95A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F837B9"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The Places We 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-1.25pt;margin-top:417.75pt;width:492pt;height:234pt;z-index:251806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:u w:val="single"/>
                        </w:rPr>
                        <w:t>Going Places</w:t>
                      </w:r>
                    </w:p>
                    <w:p w:rsidR="00D07E30" w:rsidRDefault="00D07E30" w:rsidP="00B95AB0">
                      <w:pPr>
                        <w:jc w:val="center"/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</w:rPr>
                        <w:t> </w:t>
                      </w:r>
                    </w:p>
                    <w:p w:rsidR="00D07E30" w:rsidRPr="00F837B9" w:rsidRDefault="00D07E30" w:rsidP="00B95AB0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 w:rsidRPr="00F837B9"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Rules to Go By</w:t>
                      </w:r>
                    </w:p>
                    <w:p w:rsidR="00D07E30" w:rsidRPr="00F837B9" w:rsidRDefault="00D07E30" w:rsidP="00B95AB0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 w:rsidRPr="00F837B9"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Sounds Around Us</w:t>
                      </w:r>
                    </w:p>
                    <w:p w:rsidR="00D07E30" w:rsidRPr="00F837B9" w:rsidRDefault="00D07E30" w:rsidP="00B95AB0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 w:rsidRPr="00F837B9"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The Places We Go</w:t>
                      </w:r>
                    </w:p>
                  </w:txbxContent>
                </v:textbox>
              </v:shape>
            </w:pict>
          </mc:Fallback>
        </mc:AlternateContent>
      </w:r>
      <w:r w:rsidR="009D3DE7">
        <w:rPr>
          <w:rFonts w:ascii="Times New Roman" w:eastAsia="Times New Roman" w:hAnsi="Times New Roman" w:cs="Times New Roman"/>
          <w:sz w:val="24"/>
          <w:szCs w:val="24"/>
        </w:rPr>
        <w:pict>
          <v:shape id="_x0000_s1039" type="#_x0000_t136" style="position:absolute;margin-left:15.5pt;margin-top:-27.25pt;width:454pt;height:94pt;z-index:251805696;mso-wrap-distance-left:2.88pt;mso-wrap-distance-top:2.88pt;mso-wrap-distance-right:2.88pt;mso-wrap-distance-bottom:2.88pt;mso-position-horizontal-relative:text;mso-position-vertical-relative:text" fillcolor="#92d050" strokecolor="#00b050" strokeweight="2.4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a5a5a" opacity=".5" offset="1pt,3pt" offset2="-2pt,2pt"/>
            <v:textpath style="font-family:&quot;Jokerman&quot;;font-size:40pt;font-weight:bold;v-text-kern:t" trim="t" fitpath="t" string="Wonders Unit 3"/>
          </v:shape>
        </w:pict>
      </w:r>
    </w:p>
    <w:p w:rsidR="00B95AB0" w:rsidRDefault="00B95AB0" w:rsidP="00B95AB0">
      <w:pPr>
        <w:widowControl/>
        <w:spacing w:before="15" w:after="120" w:line="285" w:lineRule="auto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lastRenderedPageBreak/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D54F49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  <w:t xml:space="preserve">           </w:t>
      </w:r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Wonders Unit </w:t>
      </w:r>
      <w:proofErr w:type="gramStart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>3  Week</w:t>
      </w:r>
      <w:proofErr w:type="gramEnd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 1</w:t>
      </w:r>
    </w:p>
    <w:p w:rsidR="00D50363" w:rsidRPr="00B95AB0" w:rsidRDefault="00D50363" w:rsidP="00B95AB0">
      <w:pPr>
        <w:widowControl/>
        <w:spacing w:before="15" w:after="120" w:line="285" w:lineRule="auto"/>
        <w:ind w:left="2745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5AB0" w:rsidRPr="00B95AB0" w:rsidRDefault="00B95AB0" w:rsidP="00B95AB0">
      <w:pPr>
        <w:spacing w:before="199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B95AB0">
        <w:rPr>
          <w:rFonts w:ascii="Times New Roman" w:hAnsi="Times New Roman" w:cs="Times New Roman"/>
          <w:sz w:val="24"/>
          <w:szCs w:val="24"/>
        </w:rPr>
        <w:t xml:space="preserve"> What </w:t>
      </w:r>
      <w:r w:rsidR="00444834">
        <w:rPr>
          <w:rFonts w:ascii="Times New Roman" w:hAnsi="Times New Roman" w:cs="Times New Roman"/>
          <w:sz w:val="24"/>
          <w:szCs w:val="24"/>
        </w:rPr>
        <w:t>rules do we follow in different places</w:t>
      </w:r>
      <w:r w:rsidRPr="00B95AB0">
        <w:rPr>
          <w:rFonts w:ascii="Times New Roman" w:hAnsi="Times New Roman" w:cs="Times New Roman"/>
          <w:sz w:val="24"/>
          <w:szCs w:val="24"/>
        </w:rPr>
        <w:t>?</w:t>
      </w:r>
    </w:p>
    <w:p w:rsidR="00B95AB0" w:rsidRPr="00B95AB0" w:rsidRDefault="00B95AB0" w:rsidP="00B95AB0">
      <w:pPr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B95AB0" w:rsidP="00B95AB0">
      <w:pPr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="00444834">
        <w:rPr>
          <w:rFonts w:ascii="Times New Roman" w:hAnsi="Times New Roman" w:cs="Times New Roman"/>
          <w:spacing w:val="-4"/>
          <w:sz w:val="24"/>
          <w:szCs w:val="24"/>
        </w:rPr>
        <w:t>Rules to Go By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="00444834">
        <w:rPr>
          <w:rFonts w:ascii="Times New Roman" w:eastAsia="Calibri" w:hAnsi="Times New Roman" w:cs="Times New Roman"/>
          <w:i/>
          <w:sz w:val="24"/>
          <w:szCs w:val="24"/>
          <w:u w:val="single"/>
        </w:rPr>
        <w:t>How Do Dinosaurs Go to School?</w:t>
      </w:r>
      <w:r w:rsidRPr="00B95AB0">
        <w:rPr>
          <w:rFonts w:ascii="Times New Roman" w:eastAsia="Calibri" w:hAnsi="Times New Roman" w:cs="Times New Roman"/>
          <w:i/>
          <w:spacing w:val="45"/>
          <w:sz w:val="24"/>
          <w:szCs w:val="24"/>
        </w:rPr>
        <w:t xml:space="preserve"> </w:t>
      </w:r>
      <w:r w:rsidRPr="00B565FF">
        <w:rPr>
          <w:rFonts w:ascii="Times New Roman" w:eastAsia="Calibri" w:hAnsi="Times New Roman" w:cs="Times New Roman"/>
          <w:spacing w:val="-3"/>
          <w:sz w:val="24"/>
          <w:szCs w:val="24"/>
        </w:rPr>
        <w:t>(</w:t>
      </w:r>
      <w:r w:rsidR="00444834">
        <w:rPr>
          <w:rFonts w:ascii="Times New Roman" w:eastAsia="Calibri" w:hAnsi="Times New Roman" w:cs="Times New Roman"/>
          <w:spacing w:val="-3"/>
          <w:sz w:val="24"/>
          <w:szCs w:val="24"/>
        </w:rPr>
        <w:t>Fantasy</w:t>
      </w:r>
      <w:r w:rsidRPr="00B565FF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);   </w:t>
      </w:r>
      <w:r w:rsidR="00444834" w:rsidRPr="00B565FF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Be Safe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( informational</w:t>
      </w:r>
      <w:proofErr w:type="gramEnd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</w:p>
    <w:p w:rsidR="00B95AB0" w:rsidRDefault="002762B8" w:rsidP="00B95AB0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RL.K.1;   RL K.10; 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</w:rPr>
        <w:t>RI.K.7</w:t>
      </w:r>
    </w:p>
    <w:p w:rsidR="00336960" w:rsidRDefault="00336960" w:rsidP="00B95AB0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336960" w:rsidRPr="00B95AB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 xml:space="preserve">Independent Writing: </w:t>
      </w:r>
      <w:r w:rsidR="00444834">
        <w:rPr>
          <w:rFonts w:ascii="Times New Roman" w:hAnsi="Times New Roman" w:cs="Times New Roman"/>
          <w:sz w:val="24"/>
          <w:szCs w:val="24"/>
        </w:rPr>
        <w:t>Writing a Sentence</w:t>
      </w:r>
    </w:p>
    <w:p w:rsidR="00336960" w:rsidRPr="0033696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W.K.1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Poem and Poetry Response: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44834">
        <w:rPr>
          <w:rFonts w:ascii="Times New Roman" w:hAnsi="Times New Roman" w:cs="Times New Roman"/>
          <w:i/>
          <w:spacing w:val="-1"/>
          <w:sz w:val="24"/>
          <w:szCs w:val="24"/>
        </w:rPr>
        <w:t>Mary Had A Little Lamb</w:t>
      </w:r>
    </w:p>
    <w:p w:rsidR="00B95AB0" w:rsidRPr="00B95AB0" w:rsidRDefault="002762B8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SL.K.2;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</w:rPr>
        <w:t>RF.K.2c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2762B8">
        <w:rPr>
          <w:rFonts w:ascii="Times New Roman" w:hAnsi="Times New Roman" w:cs="Times New Roman"/>
          <w:spacing w:val="-1"/>
          <w:sz w:val="24"/>
          <w:szCs w:val="24"/>
        </w:rPr>
        <w:t xml:space="preserve">  rule    cooperate    </w:t>
      </w:r>
      <w:r w:rsidR="00D54F49">
        <w:rPr>
          <w:rFonts w:ascii="Times New Roman" w:hAnsi="Times New Roman" w:cs="Times New Roman"/>
          <w:spacing w:val="-1"/>
          <w:sz w:val="24"/>
          <w:szCs w:val="24"/>
        </w:rPr>
        <w:t>gu</w:t>
      </w:r>
      <w:r w:rsidR="002762B8">
        <w:rPr>
          <w:rFonts w:ascii="Times New Roman" w:hAnsi="Times New Roman" w:cs="Times New Roman"/>
          <w:spacing w:val="-1"/>
          <w:sz w:val="24"/>
          <w:szCs w:val="24"/>
        </w:rPr>
        <w:t xml:space="preserve">ard    prank    </w:t>
      </w:r>
      <w:r w:rsidR="00D54F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>responsible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>L.K.5c</w:t>
      </w: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444834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High-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Frequency</w:t>
      </w:r>
      <w:r w:rsidR="00B95AB0" w:rsidRPr="00B95AB0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ords:</w:t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444834" w:rsidRDefault="00444834" w:rsidP="004448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Wonders Unit 3 Week 1 high frequency word: to</w:t>
      </w:r>
    </w:p>
    <w:p w:rsidR="00444834" w:rsidRPr="00B95AB0" w:rsidRDefault="00444834" w:rsidP="00444834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Supplemental high-frequency words: not, six, purple</w:t>
      </w:r>
    </w:p>
    <w:p w:rsidR="00444834" w:rsidRPr="00B95AB0" w:rsidRDefault="00444834" w:rsidP="00444834">
      <w:pPr>
        <w:rPr>
          <w:rFonts w:ascii="Times New Roman" w:eastAsia="Calibri" w:hAnsi="Times New Roman" w:cs="Times New Roman"/>
          <w:sz w:val="24"/>
          <w:szCs w:val="24"/>
        </w:rPr>
      </w:pPr>
    </w:p>
    <w:p w:rsidR="00444834" w:rsidRPr="00B95AB0" w:rsidRDefault="00444834" w:rsidP="00444834">
      <w:pPr>
        <w:ind w:left="104"/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444834" w:rsidRDefault="00B95AB0" w:rsidP="00444834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Differentiated Readers:</w:t>
      </w:r>
      <w:r w:rsidRPr="00B95AB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B95AB0" w:rsidRPr="00B95AB0" w:rsidRDefault="00B95AB0" w:rsidP="00B95AB0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444834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We </w:t>
      </w:r>
      <w:proofErr w:type="gramStart"/>
      <w:r w:rsidR="00444834">
        <w:rPr>
          <w:rFonts w:ascii="Times New Roman" w:eastAsia="Calibri" w:hAnsi="Times New Roman" w:cs="Times New Roman"/>
          <w:i/>
          <w:sz w:val="24"/>
          <w:szCs w:val="24"/>
          <w:u w:val="single"/>
        </w:rPr>
        <w:t>Run</w:t>
      </w:r>
      <w:proofErr w:type="gramEnd"/>
      <w:r w:rsidRPr="00B95AB0">
        <w:rPr>
          <w:rFonts w:ascii="Times New Roman" w:eastAsia="Calibri" w:hAnsi="Times New Roman" w:cs="Times New Roman"/>
          <w:sz w:val="24"/>
          <w:szCs w:val="24"/>
        </w:rPr>
        <w:t>–</w:t>
      </w:r>
      <w:r w:rsidRPr="00B95AB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(</w:t>
      </w:r>
      <w:r w:rsidRPr="00B95AB0">
        <w:rPr>
          <w:rFonts w:ascii="Times New Roman" w:eastAsia="Calibri" w:hAnsi="Times New Roman" w:cs="Times New Roman"/>
          <w:sz w:val="24"/>
          <w:szCs w:val="24"/>
        </w:rPr>
        <w:t>approaching)</w:t>
      </w:r>
    </w:p>
    <w:p w:rsidR="00B95AB0" w:rsidRPr="00B95AB0" w:rsidRDefault="00444834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Go Nat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>- (on</w:t>
      </w:r>
      <w:r w:rsidR="00B95AB0"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>level; ELL)</w:t>
      </w:r>
    </w:p>
    <w:p w:rsidR="00B95AB0" w:rsidRPr="00B95AB0" w:rsidRDefault="00444834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The Birdhouse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 xml:space="preserve"> (beyond)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 xml:space="preserve">Assessment: </w:t>
      </w:r>
      <w:r w:rsidRPr="00B95AB0">
        <w:rPr>
          <w:rFonts w:ascii="Times New Roman" w:eastAsia="Calibri" w:hAnsi="Times New Roman" w:cs="Times New Roman"/>
          <w:sz w:val="24"/>
          <w:szCs w:val="24"/>
        </w:rPr>
        <w:t>Exit Ticket</w:t>
      </w:r>
    </w:p>
    <w:p w:rsidR="002762B8" w:rsidRDefault="002762B8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D50363" w:rsidRDefault="00D50363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BE4BC4" w:rsidRDefault="00B95AB0" w:rsidP="00B95AB0">
      <w:pPr>
        <w:widowControl/>
        <w:spacing w:after="120" w:line="285" w:lineRule="auto"/>
        <w:rPr>
          <w:rFonts w:ascii="Arial Rounded MT Bold" w:hAnsi="Arial Rounded MT Bold"/>
          <w:sz w:val="72"/>
          <w:szCs w:val="72"/>
        </w:rPr>
      </w:pPr>
      <w:r w:rsidRPr="00B95AB0">
        <w:rPr>
          <w:rFonts w:ascii="Georgia" w:hAnsi="Georgia"/>
          <w:noProof/>
          <w:color w:val="FFFFFF"/>
          <w:sz w:val="21"/>
          <w:szCs w:val="21"/>
        </w:rPr>
        <w:lastRenderedPageBreak/>
        <w:drawing>
          <wp:anchor distT="0" distB="0" distL="114300" distR="114300" simplePos="0" relativeHeight="251810816" behindDoc="1" locked="0" layoutInCell="1" allowOverlap="1" wp14:anchorId="0A49E203" wp14:editId="4F7032A1">
            <wp:simplePos x="0" y="0"/>
            <wp:positionH relativeFrom="column">
              <wp:posOffset>-342900</wp:posOffset>
            </wp:positionH>
            <wp:positionV relativeFrom="paragraph">
              <wp:posOffset>-171450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433" name="Picture 433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BE4BC4">
        <w:rPr>
          <w:rFonts w:ascii="Arial Rounded MT Bold" w:hAnsi="Arial Rounded MT Bol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568185" wp14:editId="73B3B9AF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r>
                              <w:t>Unit 3</w:t>
                            </w:r>
                          </w:p>
                          <w:p w:rsidR="00D07E30" w:rsidRDefault="00D07E30" w:rsidP="00B95AB0">
                            <w:r>
                              <w:t>Week 1</w:t>
                            </w:r>
                          </w:p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533.35pt;margin-top:-36pt;width:57.2pt;height:48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">
                <v:textbox>
                  <w:txbxContent>
                    <w:p w:rsidR="00D07E30" w:rsidRDefault="00D07E30" w:rsidP="00B95AB0">
                      <w:r>
                        <w:t>Unit 3</w:t>
                      </w:r>
                    </w:p>
                    <w:p w:rsidR="00D07E30" w:rsidRDefault="00D07E30" w:rsidP="00B95AB0">
                      <w:r>
                        <w:t>Week 1</w:t>
                      </w:r>
                    </w:p>
                    <w:p w:rsidR="00D07E30" w:rsidRDefault="00D07E30" w:rsidP="00B95AB0"/>
                  </w:txbxContent>
                </v:textbox>
              </v:shape>
            </w:pict>
          </mc:Fallback>
        </mc:AlternateContent>
      </w:r>
      <w:r w:rsidRPr="00BE4BC4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BE4BC4">
        <w:rPr>
          <w:rFonts w:ascii="Arial Rounded MT Bold" w:hAnsi="Arial Rounded MT Bold"/>
          <w:sz w:val="72"/>
          <w:szCs w:val="72"/>
        </w:rPr>
        <w:t>:------------------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B95AB0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D50363">
        <w:rPr>
          <w:rFonts w:ascii="Arial Rounded MT Bold" w:hAnsi="Arial Rounded MT Bold"/>
          <w:sz w:val="32"/>
          <w:szCs w:val="32"/>
        </w:rPr>
        <w:t>then draw a detailed and colorful</w:t>
      </w:r>
      <w:r w:rsidRPr="00B95AB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3E080B8" wp14:editId="46B6E172">
                <wp:simplePos x="0" y="0"/>
                <wp:positionH relativeFrom="column">
                  <wp:posOffset>-169988</wp:posOffset>
                </wp:positionH>
                <wp:positionV relativeFrom="paragraph">
                  <wp:posOffset>88996</wp:posOffset>
                </wp:positionV>
                <wp:extent cx="8755380" cy="2803585"/>
                <wp:effectExtent l="0" t="0" r="26670" b="15875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5380" cy="280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-13.4pt;margin-top:7pt;width:689.4pt;height:220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" fillcolor="window" strokecolor="windowText" strokeweight="2pt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Georgia" w:hAnsi="Georgia"/>
          <w:noProof/>
          <w:color w:val="FFFFFF"/>
          <w:sz w:val="21"/>
          <w:szCs w:val="21"/>
        </w:rPr>
        <w:drawing>
          <wp:anchor distT="0" distB="0" distL="114300" distR="114300" simplePos="0" relativeHeight="251813888" behindDoc="0" locked="0" layoutInCell="1" allowOverlap="1" wp14:anchorId="70F39AA4" wp14:editId="4C8089AD">
            <wp:simplePos x="0" y="0"/>
            <wp:positionH relativeFrom="column">
              <wp:posOffset>7780655</wp:posOffset>
            </wp:positionH>
            <wp:positionV relativeFrom="paragraph">
              <wp:posOffset>299085</wp:posOffset>
            </wp:positionV>
            <wp:extent cx="950595" cy="1188720"/>
            <wp:effectExtent l="0" t="0" r="1905" b="0"/>
            <wp:wrapNone/>
            <wp:docPr id="434" name="Picture 434" descr="School Kids Clip Art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ool Kids Clip Art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  <w:sectPr w:rsidR="00B95AB0" w:rsidRPr="00B95AB0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E4BC4">
        <w:rPr>
          <w:rFonts w:ascii="Arial Rounded MT Bold" w:hAnsi="Arial Rounded MT Bold"/>
          <w:sz w:val="96"/>
          <w:szCs w:val="96"/>
        </w:rPr>
        <w:lastRenderedPageBreak/>
        <w:t>A good schoo</w:t>
      </w:r>
      <w:r w:rsidR="00D54F49" w:rsidRPr="00BE4BC4">
        <w:rPr>
          <w:rFonts w:ascii="Arial Rounded MT Bold" w:hAnsi="Arial Rounded MT Bold"/>
          <w:sz w:val="96"/>
          <w:szCs w:val="96"/>
        </w:rPr>
        <w:t>l rule is</w:t>
      </w:r>
      <w:r w:rsidR="00D54F49">
        <w:rPr>
          <w:rFonts w:ascii="Penmanship Print" w:hAnsi="Penmanship Print"/>
          <w:sz w:val="96"/>
          <w:szCs w:val="96"/>
        </w:rPr>
        <w:t xml:space="preserve"> _____________________.</w:t>
      </w:r>
      <w:r w:rsidRPr="00B95AB0">
        <w:rPr>
          <w:rFonts w:ascii="Penmanship Print" w:hAnsi="Penmanship Print"/>
          <w:sz w:val="96"/>
          <w:szCs w:val="96"/>
        </w:rPr>
        <w:t xml:space="preserve"> </w:t>
      </w:r>
    </w:p>
    <w:p w:rsidR="00B95AB0" w:rsidRPr="00B95AB0" w:rsidRDefault="00B95AB0" w:rsidP="00B95AB0">
      <w:pPr>
        <w:widowControl/>
        <w:spacing w:after="120" w:line="285" w:lineRule="auto"/>
        <w:ind w:left="7920"/>
        <w:jc w:val="center"/>
      </w:pPr>
      <w:r w:rsidRPr="00B95AB0">
        <w:lastRenderedPageBreak/>
        <w:t>Unit 3 Week 1</w:t>
      </w:r>
    </w:p>
    <w:p w:rsidR="00B95AB0" w:rsidRPr="00B95AB0" w:rsidRDefault="00B95AB0" w:rsidP="00B95AB0">
      <w:pPr>
        <w:widowControl/>
        <w:spacing w:after="200" w:line="276" w:lineRule="auto"/>
        <w:ind w:left="720" w:firstLine="720"/>
        <w:rPr>
          <w:rFonts w:ascii="Comic Sans MS" w:hAnsi="Comic Sans MS"/>
          <w:b/>
          <w:sz w:val="52"/>
          <w:szCs w:val="52"/>
        </w:rPr>
      </w:pPr>
      <w:r w:rsidRPr="00B95AB0">
        <w:rPr>
          <w:rFonts w:ascii="Comic Sans MS" w:hAnsi="Comic Sans MS"/>
          <w:b/>
          <w:sz w:val="52"/>
          <w:szCs w:val="52"/>
          <w:u w:val="single"/>
        </w:rPr>
        <w:t>Mary Had A Little Lamb</w:t>
      </w:r>
    </w:p>
    <w:p w:rsidR="00B95AB0" w:rsidRPr="00B95AB0" w:rsidRDefault="00B95AB0" w:rsidP="00B95AB0">
      <w:pPr>
        <w:widowControl/>
        <w:spacing w:after="200" w:line="276" w:lineRule="auto"/>
        <w:ind w:left="720" w:firstLine="720"/>
        <w:rPr>
          <w:rFonts w:ascii="Comic Sans MS" w:hAnsi="Comic Sans MS"/>
          <w:b/>
          <w:sz w:val="52"/>
          <w:szCs w:val="52"/>
        </w:rPr>
      </w:pPr>
      <w:r w:rsidRPr="00B95AB0">
        <w:rPr>
          <w:rFonts w:ascii="Comic Sans MS" w:hAnsi="Comic Sans MS"/>
          <w:b/>
          <w:sz w:val="52"/>
          <w:szCs w:val="52"/>
        </w:rPr>
        <w:t xml:space="preserve">  Mary had a little lamb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b/>
          <w:sz w:val="52"/>
          <w:szCs w:val="52"/>
        </w:rPr>
      </w:pPr>
      <w:r w:rsidRPr="00B95AB0">
        <w:rPr>
          <w:rFonts w:ascii="Comic Sans MS" w:hAnsi="Comic Sans MS"/>
          <w:b/>
          <w:sz w:val="52"/>
          <w:szCs w:val="52"/>
        </w:rPr>
        <w:t xml:space="preserve">    Its fleece was white as snow,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sz w:val="52"/>
          <w:szCs w:val="52"/>
        </w:rPr>
      </w:pPr>
      <w:r w:rsidRPr="00B95AB0">
        <w:rPr>
          <w:rFonts w:ascii="Comic Sans MS" w:hAnsi="Comic Sans MS"/>
          <w:b/>
          <w:sz w:val="52"/>
          <w:szCs w:val="52"/>
        </w:rPr>
        <w:t>And everywhere that Mary went</w:t>
      </w:r>
    </w:p>
    <w:p w:rsidR="00B95AB0" w:rsidRPr="00B95AB0" w:rsidRDefault="00B95AB0" w:rsidP="00B95AB0">
      <w:pPr>
        <w:widowControl/>
        <w:spacing w:after="200" w:line="276" w:lineRule="auto"/>
        <w:ind w:left="720" w:firstLine="720"/>
        <w:rPr>
          <w:rFonts w:ascii="Comic Sans MS" w:hAnsi="Comic Sans MS"/>
          <w:b/>
          <w:sz w:val="52"/>
          <w:szCs w:val="52"/>
        </w:rPr>
      </w:pPr>
      <w:r w:rsidRPr="00B95AB0">
        <w:rPr>
          <w:rFonts w:ascii="Comic Sans MS" w:hAnsi="Comic Sans MS"/>
          <w:b/>
          <w:sz w:val="52"/>
          <w:szCs w:val="52"/>
        </w:rPr>
        <w:t>The lamb was sure to go.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sz w:val="52"/>
          <w:szCs w:val="52"/>
        </w:rPr>
      </w:pPr>
      <w:r w:rsidRPr="00B95AB0">
        <w:rPr>
          <w:rFonts w:ascii="Comic Sans MS" w:hAnsi="Comic Sans MS"/>
          <w:b/>
          <w:sz w:val="52"/>
          <w:szCs w:val="52"/>
        </w:rPr>
        <w:t>It followed her to school one day,</w:t>
      </w:r>
    </w:p>
    <w:p w:rsidR="00B95AB0" w:rsidRPr="00B95AB0" w:rsidRDefault="00B95AB0" w:rsidP="00B95AB0">
      <w:pPr>
        <w:widowControl/>
        <w:spacing w:after="200" w:line="276" w:lineRule="auto"/>
        <w:ind w:left="720" w:firstLine="720"/>
        <w:rPr>
          <w:rFonts w:ascii="Comic Sans MS" w:hAnsi="Comic Sans MS"/>
          <w:b/>
          <w:sz w:val="52"/>
          <w:szCs w:val="52"/>
        </w:rPr>
      </w:pPr>
      <w:r w:rsidRPr="00B95AB0">
        <w:rPr>
          <w:rFonts w:ascii="Comic Sans MS" w:hAnsi="Comic Sans MS"/>
          <w:b/>
          <w:sz w:val="52"/>
          <w:szCs w:val="52"/>
        </w:rPr>
        <w:t>That was against the rule.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sz w:val="52"/>
          <w:szCs w:val="52"/>
        </w:rPr>
      </w:pPr>
      <w:r w:rsidRPr="00B95AB0">
        <w:rPr>
          <w:rFonts w:ascii="Comic Sans MS" w:hAnsi="Comic Sans MS"/>
          <w:b/>
          <w:sz w:val="52"/>
          <w:szCs w:val="52"/>
        </w:rPr>
        <w:t>It made the children laugh and play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sz w:val="52"/>
          <w:szCs w:val="52"/>
        </w:rPr>
      </w:pPr>
      <w:proofErr w:type="gramStart"/>
      <w:r w:rsidRPr="00B95AB0">
        <w:rPr>
          <w:rFonts w:ascii="Comic Sans MS" w:hAnsi="Comic Sans MS"/>
          <w:b/>
          <w:sz w:val="52"/>
          <w:szCs w:val="52"/>
        </w:rPr>
        <w:t>To see the lamb at school.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jc w:val="center"/>
        <w:rPr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52"/>
          <w:szCs w:val="52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41BC0105" wp14:editId="648001F8">
            <wp:extent cx="1209421" cy="1358900"/>
            <wp:effectExtent l="0" t="0" r="0" b="0"/>
            <wp:docPr id="435" name="Picture 435" descr="Red School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 Schoolhous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21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</w:pPr>
      <w:r w:rsidRPr="00BE4BC4">
        <w:rPr>
          <w:rFonts w:ascii="Arial Rounded MT Bold" w:hAnsi="Arial Rounded MT Bold"/>
          <w:sz w:val="44"/>
          <w:szCs w:val="44"/>
        </w:rPr>
        <w:lastRenderedPageBreak/>
        <w:t>Name: _____________________</w:t>
      </w:r>
      <w:proofErr w:type="gramStart"/>
      <w:r w:rsidRPr="00BE4BC4">
        <w:rPr>
          <w:rFonts w:ascii="Arial Rounded MT Bold" w:hAnsi="Arial Rounded MT Bold"/>
          <w:sz w:val="44"/>
          <w:szCs w:val="44"/>
        </w:rPr>
        <w:t>_</w:t>
      </w:r>
      <w:r w:rsidRPr="00B95AB0">
        <w:rPr>
          <w:rFonts w:ascii="Penmanship Print" w:hAnsi="Penmanship Print"/>
          <w:sz w:val="44"/>
          <w:szCs w:val="44"/>
        </w:rPr>
        <w:t xml:space="preserve">  </w:t>
      </w:r>
      <w:r w:rsidRPr="00B95AB0">
        <w:t>Unit</w:t>
      </w:r>
      <w:proofErr w:type="gramEnd"/>
      <w:r w:rsidRPr="00B95AB0">
        <w:t xml:space="preserve"> 3 Week 1</w:t>
      </w:r>
    </w:p>
    <w:p w:rsidR="00B95AB0" w:rsidRPr="00B95AB0" w:rsidRDefault="00B95AB0" w:rsidP="00B95AB0">
      <w:pPr>
        <w:widowControl/>
        <w:spacing w:after="200" w:line="276" w:lineRule="auto"/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sz w:val="44"/>
          <w:szCs w:val="44"/>
        </w:rPr>
        <w:t xml:space="preserve">Draw a picture of a school rule. 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DD8692D" wp14:editId="1247B44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0;margin-top:0;width:393pt;height:334pt;z-index:2518149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lastRenderedPageBreak/>
        <w:drawing>
          <wp:inline distT="0" distB="0" distL="0" distR="0" wp14:anchorId="63DB9B7F" wp14:editId="7AE94E92">
            <wp:extent cx="1286620" cy="2235200"/>
            <wp:effectExtent l="0" t="0" r="8890" b="0"/>
            <wp:docPr id="436" name="Picture 436" descr="C:\Users\tpelo.INST.033\AppData\Local\Microsoft\Windows\Temporary Internet Files\Content.IE5\EI9N04RA\Mary_Had_A_Little_Lamb_by_hopeandlight4everas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elo.INST.033\AppData\Local\Microsoft\Windows\Temporary Internet Files\Content.IE5\EI9N04RA\Mary_Had_A_Little_Lamb_by_hopeandlight4everas1[1]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2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120" w:line="285" w:lineRule="auto"/>
        <w:ind w:left="7920"/>
        <w:jc w:val="center"/>
        <w:rPr>
          <w:sz w:val="24"/>
          <w:szCs w:val="24"/>
        </w:rPr>
      </w:pPr>
      <w:r w:rsidRPr="00B95AB0">
        <w:rPr>
          <w:sz w:val="24"/>
          <w:szCs w:val="24"/>
        </w:rPr>
        <w:t>Unit 3 Week 1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BE4BC4">
        <w:rPr>
          <w:rFonts w:ascii="Arial Rounded MT Bold" w:hAnsi="Arial Rounded MT Bold"/>
          <w:sz w:val="52"/>
          <w:szCs w:val="52"/>
        </w:rPr>
        <w:t>Name:</w:t>
      </w:r>
      <w:r w:rsidRPr="00B95AB0">
        <w:rPr>
          <w:rFonts w:ascii="Penmanship Print" w:hAnsi="Penmanship Print"/>
          <w:sz w:val="52"/>
          <w:szCs w:val="52"/>
        </w:rPr>
        <w:t xml:space="preserve"> 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B95AB0">
        <w:rPr>
          <w:rFonts w:ascii="Comic Sans MS" w:hAnsi="Comic Sans MS"/>
          <w:sz w:val="32"/>
          <w:szCs w:val="32"/>
        </w:rPr>
        <w:t xml:space="preserve">Draw a picture of a school rule and complete the sentence. 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B95AB0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782568" wp14:editId="133FF60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0;margin-top:0;width:396pt;height:253pt;z-index:2518159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D50363" w:rsidRDefault="00B95AB0" w:rsidP="00B95AB0">
      <w:pPr>
        <w:widowControl/>
        <w:spacing w:after="200" w:line="276" w:lineRule="auto"/>
        <w:rPr>
          <w:rFonts w:ascii="Calibri" w:eastAsia="Times New Roman" w:hAnsi="Calibri" w:cs="Times New Roman"/>
          <w:color w:val="000000"/>
          <w:kern w:val="28"/>
          <w:sz w:val="72"/>
          <w:szCs w:val="72"/>
          <w14:ligatures w14:val="standard"/>
          <w14:cntxtAlts/>
        </w:rPr>
        <w:sectPr w:rsidR="00B95AB0" w:rsidRPr="00D50363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4BC4">
        <w:rPr>
          <w:rFonts w:ascii="Arial Rounded MT Bold" w:hAnsi="Arial Rounded MT Bold"/>
          <w:sz w:val="72"/>
          <w:szCs w:val="72"/>
        </w:rPr>
        <w:lastRenderedPageBreak/>
        <w:t>In school, I have to</w:t>
      </w:r>
      <w:r w:rsidRPr="00D50363">
        <w:rPr>
          <w:rFonts w:ascii="Penmanship Print" w:hAnsi="Penmanship Print"/>
          <w:sz w:val="72"/>
          <w:szCs w:val="72"/>
        </w:rPr>
        <w:t xml:space="preserve"> ___________________.  </w:t>
      </w:r>
      <w:r w:rsidRPr="00D50363">
        <w:rPr>
          <w:rFonts w:ascii="Calibri" w:eastAsia="Times New Roman" w:hAnsi="Calibri" w:cs="Times New Roman"/>
          <w:color w:val="000000"/>
          <w:kern w:val="28"/>
          <w:sz w:val="72"/>
          <w:szCs w:val="72"/>
          <w14:ligatures w14:val="standard"/>
          <w14:cntxtAlts/>
        </w:rPr>
        <w:tab/>
      </w:r>
      <w:r w:rsidRPr="00D50363">
        <w:rPr>
          <w:rFonts w:ascii="Calibri" w:eastAsia="Times New Roman" w:hAnsi="Calibri" w:cs="Times New Roman"/>
          <w:color w:val="000000"/>
          <w:kern w:val="28"/>
          <w:sz w:val="72"/>
          <w:szCs w:val="72"/>
          <w14:ligatures w14:val="standard"/>
          <w14:cntxtAlts/>
        </w:rPr>
        <w:tab/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3 Week 1</w:t>
      </w:r>
    </w:p>
    <w:p w:rsidR="00B95AB0" w:rsidRPr="00B95AB0" w:rsidRDefault="00D54F49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rule </w:t>
      </w:r>
      <w:r w:rsidR="00B95AB0" w:rsidRPr="00B95AB0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44"/>
          <w:szCs w:val="24"/>
        </w:rPr>
        <w:t>A rule is something that tells you what you can or can’t do.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08EB6E" wp14:editId="673CDCCF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8122920" cy="2320290"/>
                <wp:effectExtent l="9525" t="13970" r="11430" b="8890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1C7BE7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a </w:t>
                            </w:r>
                            <w:r w:rsidRPr="00D54F49">
                              <w:rPr>
                                <w:b/>
                                <w:sz w:val="32"/>
                              </w:rPr>
                              <w:t>rule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1C7BE7">
                              <w:rPr>
                                <w:sz w:val="32"/>
                              </w:rPr>
                              <w:t>that you follow at home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  <w:p w:rsidR="00D07E30" w:rsidRPr="004E5F2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B450B" wp14:editId="05C479D6">
                                  <wp:extent cx="981075" cy="1276350"/>
                                  <wp:effectExtent l="0" t="0" r="9525" b="0"/>
                                  <wp:docPr id="469" name="Picture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87" type="#_x0000_t202" style="position:absolute;margin-left:0;margin-top:3.35pt;width:639.6pt;height:182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">
                <v:textbox>
                  <w:txbxContent>
                    <w:p w:rsidR="00D07E30" w:rsidRPr="001C7BE7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a </w:t>
                      </w:r>
                      <w:r w:rsidRPr="00D54F49">
                        <w:rPr>
                          <w:b/>
                          <w:sz w:val="32"/>
                        </w:rPr>
                        <w:t>rule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Pr="001C7BE7">
                        <w:rPr>
                          <w:sz w:val="32"/>
                        </w:rPr>
                        <w:t>that you follow at home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  <w:p w:rsidR="00D07E30" w:rsidRPr="004E5F2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EB450B" wp14:editId="05C479D6">
                            <wp:extent cx="981075" cy="1276350"/>
                            <wp:effectExtent l="0" t="0" r="9525" b="0"/>
                            <wp:docPr id="469" name="Picture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9E7291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rule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Pr="00B95AB0">
        <w:rPr>
          <w:rFonts w:ascii="Comic Sans MS" w:eastAsia="Times New Roman" w:hAnsi="Comic Sans MS" w:cs="Times New Roman"/>
          <w:sz w:val="48"/>
          <w:szCs w:val="24"/>
        </w:rPr>
        <w:t xml:space="preserve"> </w:t>
      </w:r>
      <w:r w:rsidRPr="00B95AB0">
        <w:rPr>
          <w:rFonts w:ascii="Comic Sans MS" w:eastAsia="Times New Roman" w:hAnsi="Comic Sans MS" w:cs="Times New Roman"/>
          <w:noProof/>
          <w:sz w:val="48"/>
          <w:szCs w:val="24"/>
        </w:rPr>
        <w:drawing>
          <wp:inline distT="0" distB="0" distL="0" distR="0" wp14:anchorId="24EFE929" wp14:editId="22D09C51">
            <wp:extent cx="774565" cy="600075"/>
            <wp:effectExtent l="0" t="0" r="6985" b="0"/>
            <wp:docPr id="437" name="Picture 437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6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9E7291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96"/>
          <w:szCs w:val="96"/>
        </w:rPr>
        <w:t xml:space="preserve"> </w:t>
      </w:r>
      <w:r w:rsidR="00D54F49" w:rsidRPr="00BE4BC4">
        <w:rPr>
          <w:rFonts w:ascii="Arial Rounded MT Bold" w:eastAsia="Times New Roman" w:hAnsi="Arial Rounded MT Bold" w:cs="Times New Roman"/>
          <w:sz w:val="72"/>
          <w:szCs w:val="72"/>
        </w:rPr>
        <w:t xml:space="preserve">A rule </w:t>
      </w:r>
      <w:r w:rsidR="009E7291" w:rsidRPr="00BE4BC4">
        <w:rPr>
          <w:rFonts w:ascii="Arial Rounded MT Bold" w:eastAsia="Times New Roman" w:hAnsi="Arial Rounded MT Bold" w:cs="Times New Roman"/>
          <w:sz w:val="72"/>
          <w:szCs w:val="72"/>
        </w:rPr>
        <w:t>th</w:t>
      </w:r>
      <w:r w:rsidR="001C7BE7" w:rsidRPr="00BE4BC4">
        <w:rPr>
          <w:rFonts w:ascii="Arial Rounded MT Bold" w:eastAsia="Times New Roman" w:hAnsi="Arial Rounded MT Bold" w:cs="Times New Roman"/>
          <w:sz w:val="72"/>
          <w:szCs w:val="72"/>
        </w:rPr>
        <w:t xml:space="preserve">at </w:t>
      </w:r>
      <w:r w:rsidR="009E7291" w:rsidRPr="00BE4BC4">
        <w:rPr>
          <w:rFonts w:ascii="Arial Rounded MT Bold" w:eastAsia="Times New Roman" w:hAnsi="Arial Rounded MT Bold" w:cs="Times New Roman"/>
          <w:sz w:val="72"/>
          <w:szCs w:val="72"/>
        </w:rPr>
        <w:t xml:space="preserve">I follow at home </w:t>
      </w:r>
      <w:r w:rsidRPr="00BE4BC4">
        <w:rPr>
          <w:rFonts w:ascii="Arial Rounded MT Bold" w:eastAsia="Times New Roman" w:hAnsi="Arial Rounded MT Bold" w:cs="Times New Roman"/>
          <w:sz w:val="72"/>
          <w:szCs w:val="72"/>
        </w:rPr>
        <w:t xml:space="preserve"> </w:t>
      </w:r>
      <w:r w:rsidR="009E7291" w:rsidRPr="00BE4BC4">
        <w:rPr>
          <w:rFonts w:ascii="Arial Rounded MT Bold" w:eastAsia="Times New Roman" w:hAnsi="Arial Rounded MT Bold" w:cs="Times New Roman"/>
          <w:sz w:val="72"/>
          <w:szCs w:val="72"/>
        </w:rPr>
        <w:t xml:space="preserve">  </w:t>
      </w:r>
      <w:r w:rsidR="00643B40" w:rsidRPr="00BE4BC4">
        <w:rPr>
          <w:rFonts w:ascii="Arial Rounded MT Bold" w:eastAsia="Times New Roman" w:hAnsi="Arial Rounded MT Bold" w:cs="Times New Roman"/>
          <w:sz w:val="72"/>
          <w:szCs w:val="72"/>
        </w:rPr>
        <w:t>is</w:t>
      </w:r>
      <w:r w:rsidR="00643B40">
        <w:rPr>
          <w:rFonts w:ascii="Penmanship Print" w:eastAsia="Times New Roman" w:hAnsi="Penmanship Print" w:cs="Times New Roman"/>
          <w:sz w:val="72"/>
          <w:szCs w:val="72"/>
        </w:rPr>
        <w:t xml:space="preserve"> </w:t>
      </w:r>
      <w:r w:rsidRPr="009E7291">
        <w:rPr>
          <w:rFonts w:ascii="Penmanship Print" w:eastAsia="Times New Roman" w:hAnsi="Penmanship Print" w:cs="Times New Roman"/>
          <w:sz w:val="72"/>
          <w:szCs w:val="72"/>
        </w:rPr>
        <w:t>______________</w:t>
      </w:r>
      <w:r w:rsidR="009E7291">
        <w:rPr>
          <w:rFonts w:ascii="Penmanship Print" w:eastAsia="Times New Roman" w:hAnsi="Penmanship Print" w:cs="Times New Roman"/>
          <w:sz w:val="72"/>
          <w:szCs w:val="72"/>
        </w:rPr>
        <w:t>__________</w:t>
      </w:r>
      <w:r w:rsidRPr="009E7291">
        <w:rPr>
          <w:rFonts w:ascii="Penmanship Print" w:eastAsia="Times New Roman" w:hAnsi="Penmanship Print" w:cs="Times New Roman"/>
          <w:sz w:val="72"/>
          <w:szCs w:val="72"/>
        </w:rPr>
        <w:t>.</w:t>
      </w:r>
    </w:p>
    <w:p w:rsidR="009E7291" w:rsidRPr="009E7291" w:rsidRDefault="009E7291" w:rsidP="00B95AB0">
      <w:pPr>
        <w:widowControl/>
        <w:rPr>
          <w:rFonts w:ascii="Comic Sans MS" w:eastAsia="Times New Roman" w:hAnsi="Comic Sans MS" w:cs="Times New Roman"/>
          <w:sz w:val="72"/>
          <w:szCs w:val="72"/>
        </w:rPr>
      </w:pP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</w:t>
      </w:r>
      <w:r w:rsidR="00CE59FA">
        <w:rPr>
          <w:rFonts w:ascii="Comic Sans MS" w:eastAsia="Times New Roman" w:hAnsi="Comic Sans MS" w:cs="Times New Roman"/>
          <w:sz w:val="40"/>
          <w:szCs w:val="24"/>
        </w:rPr>
        <w:t>_____________________________Unit 3 Week 1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52"/>
          <w:szCs w:val="24"/>
        </w:rPr>
        <w:t>Treasure Word: rule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2: Write a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rule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______________.</w:t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rule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89695F" w:rsidRDefault="0089695F" w:rsidP="00B95AB0">
      <w:pPr>
        <w:widowControl/>
        <w:rPr>
          <w:rFonts w:ascii="Penmanship Print" w:eastAsia="Times New Roman" w:hAnsi="Penmanship Print" w:cs="Times New Roman"/>
          <w:sz w:val="96"/>
          <w:szCs w:val="96"/>
        </w:rPr>
      </w:pPr>
      <w:r w:rsidRPr="00BE4BC4">
        <w:rPr>
          <w:rFonts w:ascii="Arial Rounded MT Bold" w:eastAsia="Times New Roman" w:hAnsi="Arial Rounded MT Bold" w:cs="Times New Roman"/>
          <w:sz w:val="96"/>
          <w:szCs w:val="96"/>
        </w:rPr>
        <w:lastRenderedPageBreak/>
        <w:t>A rule should not be broken because_______</w:t>
      </w:r>
      <w:r w:rsidRPr="0089695F">
        <w:rPr>
          <w:rFonts w:ascii="Penmanship Print" w:eastAsia="Times New Roman" w:hAnsi="Penmanship Print" w:cs="Times New Roman"/>
          <w:sz w:val="96"/>
          <w:szCs w:val="96"/>
        </w:rPr>
        <w:t xml:space="preserve"> __________</w:t>
      </w:r>
      <w:r w:rsidR="00CE59FA" w:rsidRPr="0089695F">
        <w:rPr>
          <w:rFonts w:ascii="Penmanship Print" w:eastAsia="Times New Roman" w:hAnsi="Penmanship Print" w:cs="Times New Roman"/>
          <w:sz w:val="96"/>
          <w:szCs w:val="96"/>
        </w:rPr>
        <w:t>__</w:t>
      </w:r>
      <w:r>
        <w:rPr>
          <w:rFonts w:ascii="Penmanship Print" w:eastAsia="Times New Roman" w:hAnsi="Penmanship Print" w:cs="Times New Roman"/>
          <w:sz w:val="96"/>
          <w:szCs w:val="96"/>
        </w:rPr>
        <w:t>________.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  <w:sectPr w:rsidR="00B95AB0" w:rsidRPr="00B95AB0" w:rsidSect="007101B5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widowControl/>
        <w:spacing w:after="200" w:line="276" w:lineRule="auto"/>
        <w:ind w:firstLine="720"/>
        <w:rPr>
          <w:rFonts w:ascii="Penmanship Print" w:hAnsi="Penmanship Print"/>
          <w:sz w:val="72"/>
          <w:szCs w:val="72"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817984" behindDoc="0" locked="0" layoutInCell="1" allowOverlap="1" wp14:anchorId="17CCDF3D" wp14:editId="299CE92C">
                <wp:simplePos x="0" y="0"/>
                <wp:positionH relativeFrom="column">
                  <wp:posOffset>730885</wp:posOffset>
                </wp:positionH>
                <wp:positionV relativeFrom="paragraph">
                  <wp:posOffset>1160780</wp:posOffset>
                </wp:positionV>
                <wp:extent cx="2766060" cy="1165860"/>
                <wp:effectExtent l="16510" t="8255" r="8255" b="16510"/>
                <wp:wrapNone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not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57.55pt;margin-top:91.4pt;width:217.8pt;height:91.8pt;z-index:251817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vD4w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not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9008" behindDoc="0" locked="0" layoutInCell="1" allowOverlap="1" wp14:anchorId="03AA17CD" wp14:editId="2F5FCCA5">
                <wp:simplePos x="0" y="0"/>
                <wp:positionH relativeFrom="column">
                  <wp:posOffset>713740</wp:posOffset>
                </wp:positionH>
                <wp:positionV relativeFrom="paragraph">
                  <wp:posOffset>2581275</wp:posOffset>
                </wp:positionV>
                <wp:extent cx="2766060" cy="1165860"/>
                <wp:effectExtent l="8890" t="9525" r="15875" b="15240"/>
                <wp:wrapNone/>
                <wp:docPr id="40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six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56.2pt;margin-top:203.25pt;width:217.8pt;height:91.8pt;z-index:251819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8WU4w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six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0032" behindDoc="0" locked="0" layoutInCell="1" allowOverlap="1" wp14:anchorId="093AA020" wp14:editId="291D985C">
                <wp:simplePos x="0" y="0"/>
                <wp:positionH relativeFrom="column">
                  <wp:posOffset>742315</wp:posOffset>
                </wp:positionH>
                <wp:positionV relativeFrom="paragraph">
                  <wp:posOffset>-285750</wp:posOffset>
                </wp:positionV>
                <wp:extent cx="2766060" cy="1165860"/>
                <wp:effectExtent l="8890" t="9525" r="15875" b="15240"/>
                <wp:wrapNone/>
                <wp:docPr id="4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58.45pt;margin-top:-22.5pt;width:217.8pt;height:91.8pt;z-index:25182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to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1056" behindDoc="0" locked="0" layoutInCell="1" allowOverlap="1" wp14:anchorId="6F6AC5C1" wp14:editId="6E317020">
                <wp:simplePos x="0" y="0"/>
                <wp:positionH relativeFrom="column">
                  <wp:posOffset>446405</wp:posOffset>
                </wp:positionH>
                <wp:positionV relativeFrom="paragraph">
                  <wp:posOffset>5253990</wp:posOffset>
                </wp:positionV>
                <wp:extent cx="6561455" cy="3224530"/>
                <wp:effectExtent l="0" t="0" r="2540" b="0"/>
                <wp:wrapNone/>
                <wp:docPr id="40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1455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Please practice reading these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sight words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at home. Please make word cards.  It is important that students learn these words before we move on to new words.</w:t>
                            </w: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Thank you!                  Unit 3 Week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35.15pt;margin-top:413.7pt;width:516.65pt;height:253.9pt;z-index:25182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Please practice reading these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  <w:u w:val="single"/>
                        </w:rPr>
                        <w:t>sight words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at home. Please make word cards.  It is important that students learn these words before we move on to new words.</w:t>
                      </w: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Thank you!                  Unit 3 Week 1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2080" behindDoc="0" locked="0" layoutInCell="1" allowOverlap="1" wp14:anchorId="79A774EE" wp14:editId="283DD1AA">
                <wp:simplePos x="0" y="0"/>
                <wp:positionH relativeFrom="column">
                  <wp:posOffset>709295</wp:posOffset>
                </wp:positionH>
                <wp:positionV relativeFrom="paragraph">
                  <wp:posOffset>4019550</wp:posOffset>
                </wp:positionV>
                <wp:extent cx="2766060" cy="1165860"/>
                <wp:effectExtent l="13970" t="9525" r="10795" b="15240"/>
                <wp:wrapNone/>
                <wp:docPr id="40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purple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55.85pt;margin-top:316.5pt;width:217.8pt;height:91.8pt;z-index:251822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FG4w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purple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</w:p>
    <w:p w:rsidR="00B95AB0" w:rsidRPr="00B95AB0" w:rsidRDefault="00B95AB0" w:rsidP="00B95AB0">
      <w:pPr>
        <w:widowControl/>
        <w:spacing w:after="120" w:line="285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rFonts w:ascii="Arial Rounded MT Bold" w:hAnsi="Arial Rounded MT Bold"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6A11C54" wp14:editId="4DC8BDD9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3</w:t>
                            </w:r>
                          </w:p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427.9pt;margin-top:-41.45pt;width:80.95pt;height:54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RoKAIAAE4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">
                <v:textbox>
                  <w:txbxContent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3</w:t>
                      </w:r>
                    </w:p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Arial Rounded MT Bold" w:hAnsi="Arial Rounded MT Bold"/>
          <w:sz w:val="72"/>
          <w:szCs w:val="72"/>
          <w:u w:val="single"/>
        </w:rPr>
        <w:t>Sight Word Sentences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sz w:val="36"/>
          <w:szCs w:val="36"/>
        </w:rPr>
        <w:t>Read and review the sight word sentences to help build fluency.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noProof/>
          <w:color w:val="0000FF"/>
        </w:rPr>
        <w:lastRenderedPageBreak/>
        <w:drawing>
          <wp:inline distT="0" distB="0" distL="0" distR="0" wp14:anchorId="292806EC" wp14:editId="7F9E6472">
            <wp:extent cx="1699260" cy="1147445"/>
            <wp:effectExtent l="0" t="0" r="0" b="0"/>
            <wp:docPr id="438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7C54" w:rsidP="00B97C54">
      <w:pPr>
        <w:widowControl/>
        <w:spacing w:after="200" w:line="276" w:lineRule="auto"/>
        <w:ind w:left="360"/>
        <w:contextualSpacing/>
        <w:rPr>
          <w:rFonts w:ascii="Arial Rounded MT Bold" w:hAnsi="Arial Rounded MT Bold"/>
          <w:sz w:val="80"/>
          <w:szCs w:val="80"/>
        </w:rPr>
      </w:pPr>
      <w:r>
        <w:rPr>
          <w:rFonts w:ascii="Arial Rounded MT Bold" w:hAnsi="Arial Rounded MT Bold"/>
          <w:sz w:val="80"/>
          <w:szCs w:val="80"/>
        </w:rPr>
        <w:t xml:space="preserve">1. </w:t>
      </w:r>
      <w:r w:rsidR="00B95AB0" w:rsidRPr="00B95AB0">
        <w:rPr>
          <w:rFonts w:ascii="Arial Rounded MT Bold" w:hAnsi="Arial Rounded MT Bold"/>
          <w:sz w:val="80"/>
          <w:szCs w:val="80"/>
        </w:rPr>
        <w:t>We go to school.</w:t>
      </w:r>
    </w:p>
    <w:p w:rsidR="00C266B4" w:rsidRDefault="00B97C54" w:rsidP="00C266B4">
      <w:pPr>
        <w:spacing w:after="200" w:line="276" w:lineRule="auto"/>
        <w:rPr>
          <w:rFonts w:ascii="Arial Rounded MT Bold" w:hAnsi="Arial Rounded MT Bold"/>
          <w:sz w:val="80"/>
          <w:szCs w:val="80"/>
        </w:rPr>
      </w:pPr>
      <w:r>
        <w:rPr>
          <w:rFonts w:ascii="Arial Rounded MT Bold" w:hAnsi="Arial Rounded MT Bold"/>
          <w:sz w:val="80"/>
          <w:szCs w:val="80"/>
        </w:rPr>
        <w:t xml:space="preserve">  </w:t>
      </w:r>
      <w:r w:rsidRPr="00B97C54">
        <w:rPr>
          <w:rFonts w:ascii="Arial Rounded MT Bold" w:hAnsi="Arial Rounded MT Bold"/>
          <w:sz w:val="80"/>
          <w:szCs w:val="80"/>
        </w:rPr>
        <w:t>2.</w:t>
      </w:r>
      <w:r>
        <w:rPr>
          <w:rFonts w:ascii="Arial Rounded MT Bold" w:hAnsi="Arial Rounded MT Bold"/>
          <w:sz w:val="80"/>
          <w:szCs w:val="80"/>
        </w:rPr>
        <w:t xml:space="preserve"> </w:t>
      </w:r>
      <w:r w:rsidR="00B95AB0" w:rsidRPr="00B97C54">
        <w:rPr>
          <w:rFonts w:ascii="Arial Rounded MT Bold" w:hAnsi="Arial Rounded MT Bold"/>
          <w:sz w:val="80"/>
          <w:szCs w:val="80"/>
        </w:rPr>
        <w:t>I do not yell.</w:t>
      </w:r>
    </w:p>
    <w:p w:rsidR="00B95AB0" w:rsidRPr="00B95AB0" w:rsidRDefault="00C266B4" w:rsidP="00C266B4">
      <w:pPr>
        <w:spacing w:after="200" w:line="276" w:lineRule="auto"/>
        <w:rPr>
          <w:rFonts w:ascii="Arial Rounded MT Bold" w:hAnsi="Arial Rounded MT Bold"/>
          <w:sz w:val="80"/>
          <w:szCs w:val="80"/>
        </w:rPr>
      </w:pPr>
      <w:r>
        <w:rPr>
          <w:rFonts w:ascii="Arial Rounded MT Bold" w:hAnsi="Arial Rounded MT Bold"/>
          <w:sz w:val="80"/>
          <w:szCs w:val="80"/>
        </w:rPr>
        <w:t xml:space="preserve">  </w:t>
      </w:r>
      <w:r w:rsidR="00B97C54">
        <w:rPr>
          <w:rFonts w:ascii="Arial Rounded MT Bold" w:hAnsi="Arial Rounded MT Bold"/>
          <w:sz w:val="80"/>
          <w:szCs w:val="80"/>
        </w:rPr>
        <w:t xml:space="preserve">3. </w:t>
      </w:r>
      <w:r w:rsidR="00B95AB0" w:rsidRPr="00B95AB0">
        <w:rPr>
          <w:rFonts w:ascii="Arial Rounded MT Bold" w:hAnsi="Arial Rounded MT Bold"/>
          <w:sz w:val="80"/>
          <w:szCs w:val="80"/>
        </w:rPr>
        <w:t>I see six bugs.</w:t>
      </w:r>
    </w:p>
    <w:p w:rsidR="00B95AB0" w:rsidRPr="00B97C54" w:rsidRDefault="00B97C54" w:rsidP="00B97C54">
      <w:pPr>
        <w:spacing w:after="200" w:line="276" w:lineRule="auto"/>
        <w:rPr>
          <w:rFonts w:ascii="Arial Rounded MT Bold" w:hAnsi="Arial Rounded MT Bold"/>
          <w:sz w:val="80"/>
          <w:szCs w:val="80"/>
        </w:rPr>
      </w:pPr>
      <w:r>
        <w:rPr>
          <w:rFonts w:ascii="Arial Rounded MT Bold" w:hAnsi="Arial Rounded MT Bold"/>
          <w:sz w:val="80"/>
          <w:szCs w:val="80"/>
        </w:rPr>
        <w:t xml:space="preserve">  4. </w:t>
      </w:r>
      <w:r w:rsidRPr="00B97C54">
        <w:rPr>
          <w:rFonts w:ascii="Arial Rounded MT Bold" w:hAnsi="Arial Rounded MT Bold"/>
          <w:sz w:val="80"/>
          <w:szCs w:val="80"/>
        </w:rPr>
        <w:t>T</w:t>
      </w:r>
      <w:r w:rsidR="00B95AB0" w:rsidRPr="00B97C54">
        <w:rPr>
          <w:rFonts w:ascii="Arial Rounded MT Bold" w:hAnsi="Arial Rounded MT Bold"/>
          <w:sz w:val="80"/>
          <w:szCs w:val="80"/>
        </w:rPr>
        <w:t>he</w:t>
      </w:r>
      <w:r w:rsidRPr="00B97C54">
        <w:rPr>
          <w:rFonts w:ascii="Arial Rounded MT Bold" w:hAnsi="Arial Rounded MT Bold"/>
          <w:sz w:val="80"/>
          <w:szCs w:val="80"/>
        </w:rPr>
        <w:t>y</w:t>
      </w:r>
      <w:r w:rsidR="00B95AB0" w:rsidRPr="00B97C54">
        <w:rPr>
          <w:rFonts w:ascii="Arial Rounded MT Bold" w:hAnsi="Arial Rounded MT Bold"/>
          <w:sz w:val="80"/>
          <w:szCs w:val="80"/>
        </w:rPr>
        <w:t xml:space="preserve"> like the purple ball. </w:t>
      </w:r>
    </w:p>
    <w:p w:rsidR="00D54F49" w:rsidRPr="00B95AB0" w:rsidRDefault="00D54F49" w:rsidP="00D54F49">
      <w:pPr>
        <w:widowControl/>
        <w:spacing w:after="200" w:line="276" w:lineRule="auto"/>
        <w:ind w:left="1080"/>
        <w:contextualSpacing/>
        <w:rPr>
          <w:rFonts w:ascii="Arial Rounded MT Bold" w:hAnsi="Arial Rounded MT Bold"/>
          <w:sz w:val="80"/>
          <w:szCs w:val="80"/>
        </w:rPr>
      </w:pPr>
    </w:p>
    <w:p w:rsidR="00B95AB0" w:rsidRPr="00B95AB0" w:rsidRDefault="00D54F49" w:rsidP="00D54F49">
      <w:pPr>
        <w:widowControl/>
        <w:spacing w:after="200" w:line="276" w:lineRule="auto"/>
        <w:ind w:firstLine="720"/>
        <w:jc w:val="center"/>
        <w:rPr>
          <w:rFonts w:ascii="Penmanship Print" w:hAnsi="Penmanship Print"/>
          <w:sz w:val="72"/>
          <w:szCs w:val="72"/>
        </w:rPr>
      </w:pPr>
      <w:r w:rsidRPr="00B95AB0">
        <w:rPr>
          <w:noProof/>
          <w:color w:val="0000FF"/>
        </w:rPr>
        <w:drawing>
          <wp:inline distT="0" distB="0" distL="0" distR="0" wp14:anchorId="7A806C03" wp14:editId="2BBCA002">
            <wp:extent cx="1507879" cy="1780612"/>
            <wp:effectExtent l="0" t="0" r="0" b="0"/>
            <wp:docPr id="395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85" cy="17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49" w:rsidRDefault="00F40B49" w:rsidP="00B95AB0">
      <w:pPr>
        <w:widowControl/>
        <w:spacing w:after="200" w:line="276" w:lineRule="auto"/>
        <w:jc w:val="right"/>
        <w:rPr>
          <w:b/>
          <w:sz w:val="52"/>
          <w:szCs w:val="52"/>
          <w:u w:val="single"/>
        </w:rPr>
      </w:pPr>
      <w:r w:rsidRPr="00C863C2">
        <w:rPr>
          <w:noProof/>
          <w:sz w:val="52"/>
          <w:szCs w:val="52"/>
        </w:rPr>
        <w:drawing>
          <wp:anchor distT="0" distB="0" distL="114300" distR="114300" simplePos="0" relativeHeight="251824128" behindDoc="0" locked="0" layoutInCell="1" allowOverlap="1" wp14:anchorId="33C19184" wp14:editId="23F83DDC">
            <wp:simplePos x="0" y="0"/>
            <wp:positionH relativeFrom="margin">
              <wp:posOffset>5142230</wp:posOffset>
            </wp:positionH>
            <wp:positionV relativeFrom="margin">
              <wp:posOffset>-751840</wp:posOffset>
            </wp:positionV>
            <wp:extent cx="1788795" cy="1338580"/>
            <wp:effectExtent l="0" t="0" r="1905" b="0"/>
            <wp:wrapSquare wrapText="bothSides"/>
            <wp:docPr id="440" name="Picture 440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AB0" w:rsidRPr="00B95AB0" w:rsidRDefault="00B95AB0" w:rsidP="00F40B49">
      <w:pPr>
        <w:widowControl/>
        <w:spacing w:after="200" w:line="276" w:lineRule="auto"/>
        <w:jc w:val="center"/>
        <w:rPr>
          <w:b/>
          <w:sz w:val="52"/>
          <w:szCs w:val="52"/>
          <w:u w:val="single"/>
        </w:rPr>
      </w:pPr>
      <w:r w:rsidRPr="00B95AB0">
        <w:rPr>
          <w:b/>
          <w:sz w:val="52"/>
          <w:szCs w:val="52"/>
          <w:u w:val="single"/>
        </w:rPr>
        <w:t>Kindergarten Exit Ticket</w:t>
      </w:r>
    </w:p>
    <w:p w:rsidR="00B95AB0" w:rsidRPr="00B95AB0" w:rsidRDefault="00B95AB0" w:rsidP="00B95AB0">
      <w:pPr>
        <w:widowControl/>
        <w:spacing w:after="200" w:line="276" w:lineRule="auto"/>
        <w:rPr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sz w:val="36"/>
          <w:szCs w:val="36"/>
        </w:rPr>
        <w:t>Name_____________________________</w:t>
      </w:r>
    </w:p>
    <w:p w:rsidR="00B95AB0" w:rsidRPr="00B95AB0" w:rsidRDefault="00B95AB0" w:rsidP="00C863C2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B95AB0">
        <w:rPr>
          <w:b/>
          <w:sz w:val="36"/>
          <w:szCs w:val="36"/>
          <w:u w:val="single"/>
        </w:rPr>
        <w:t>WONDERS UNIT 3: WEEK 1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b/>
          <w:sz w:val="36"/>
          <w:szCs w:val="36"/>
          <w:u w:val="single"/>
        </w:rPr>
        <w:t>Essential Question:</w:t>
      </w:r>
      <w:r w:rsidRPr="00B95AB0">
        <w:rPr>
          <w:sz w:val="36"/>
          <w:szCs w:val="36"/>
        </w:rPr>
        <w:t xml:space="preserve"> What rules do we follow in different places?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noProof/>
          <w:sz w:val="36"/>
          <w:szCs w:val="36"/>
        </w:rPr>
        <w:drawing>
          <wp:anchor distT="0" distB="0" distL="114300" distR="114300" simplePos="0" relativeHeight="251825152" behindDoc="0" locked="0" layoutInCell="1" allowOverlap="1" wp14:anchorId="6616C097" wp14:editId="11E748DC">
            <wp:simplePos x="0" y="0"/>
            <wp:positionH relativeFrom="margin">
              <wp:posOffset>2451735</wp:posOffset>
            </wp:positionH>
            <wp:positionV relativeFrom="margin">
              <wp:posOffset>3203575</wp:posOffset>
            </wp:positionV>
            <wp:extent cx="1815465" cy="1300480"/>
            <wp:effectExtent l="0" t="0" r="0" b="0"/>
            <wp:wrapSquare wrapText="bothSides"/>
            <wp:docPr id="441" name="Picture 441" descr="C:\Users\pkellehe.INST.007\AppData\Local\Microsoft\Windows\Temporary Internet Files\Content.IE5\YTJ6TC8R\SchoolRulesHeadingC020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.007\AppData\Local\Microsoft\Windows\Temporary Internet Files\Content.IE5\YTJ6TC8R\SchoolRulesHeadingC0208[1]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Pr="00D91074" w:rsidRDefault="00B95AB0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</w:p>
    <w:p w:rsidR="00D91074" w:rsidRDefault="00D50363" w:rsidP="00D50363">
      <w:pPr>
        <w:widowControl/>
        <w:pBdr>
          <w:bottom w:val="single" w:sz="12" w:space="0" w:color="auto"/>
        </w:pBdr>
        <w:spacing w:after="200" w:line="276" w:lineRule="auto"/>
        <w:rPr>
          <w:sz w:val="56"/>
          <w:szCs w:val="56"/>
        </w:rPr>
      </w:pPr>
      <w:r>
        <w:rPr>
          <w:sz w:val="56"/>
          <w:szCs w:val="56"/>
        </w:rPr>
        <w:t>Name one rule in our classroom.</w:t>
      </w:r>
    </w:p>
    <w:p w:rsidR="00D50363" w:rsidRDefault="00D50363" w:rsidP="00D50363">
      <w:pPr>
        <w:widowControl/>
        <w:pBdr>
          <w:bottom w:val="single" w:sz="12" w:space="0" w:color="auto"/>
        </w:pBdr>
        <w:spacing w:after="200" w:line="276" w:lineRule="auto"/>
        <w:rPr>
          <w:sz w:val="56"/>
          <w:szCs w:val="56"/>
        </w:rPr>
      </w:pPr>
    </w:p>
    <w:p w:rsidR="00D50363" w:rsidRDefault="00D50363" w:rsidP="00D91074">
      <w:pPr>
        <w:widowControl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91074" w:rsidRDefault="00D50363" w:rsidP="00D91074">
      <w:pPr>
        <w:widowControl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5AB0">
        <w:rPr>
          <w:noProof/>
          <w:sz w:val="36"/>
          <w:szCs w:val="36"/>
        </w:rPr>
        <w:drawing>
          <wp:anchor distT="0" distB="0" distL="114300" distR="114300" simplePos="0" relativeHeight="251826176" behindDoc="0" locked="0" layoutInCell="1" allowOverlap="1" wp14:anchorId="4C548BDF" wp14:editId="6286D7C8">
            <wp:simplePos x="0" y="0"/>
            <wp:positionH relativeFrom="margin">
              <wp:posOffset>2724150</wp:posOffset>
            </wp:positionH>
            <wp:positionV relativeFrom="margin">
              <wp:posOffset>6743065</wp:posOffset>
            </wp:positionV>
            <wp:extent cx="1706880" cy="1304925"/>
            <wp:effectExtent l="0" t="0" r="7620" b="9525"/>
            <wp:wrapSquare wrapText="bothSides"/>
            <wp:docPr id="442" name="Picture 442" descr="C:\Users\pkellehe.INST.007\AppData\Local\Microsoft\Windows\Temporary Internet Files\Content.IE5\NGOVHR8Z\kids_classroo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.007\AppData\Local\Microsoft\Windows\Temporary Internet Files\Content.IE5\NGOVHR8Z\kids_classroom[1]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9CD" w:rsidRPr="000C09CD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91074" w:rsidRDefault="00D91074" w:rsidP="00D91074">
      <w:pPr>
        <w:widowControl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91074" w:rsidRDefault="00D91074" w:rsidP="00D91074">
      <w:pPr>
        <w:widowControl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91074" w:rsidRDefault="00D91074" w:rsidP="00D91074">
      <w:pPr>
        <w:widowControl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91074" w:rsidRDefault="00D91074" w:rsidP="00D91074">
      <w:pPr>
        <w:widowControl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91074" w:rsidRDefault="00D91074" w:rsidP="00D91074">
      <w:pPr>
        <w:widowControl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95AB0" w:rsidRPr="00D91074" w:rsidRDefault="00B95AB0" w:rsidP="00D91074">
      <w:pPr>
        <w:widowControl/>
        <w:spacing w:after="200" w:line="276" w:lineRule="auto"/>
        <w:jc w:val="center"/>
        <w:rPr>
          <w:rFonts w:ascii="Penmanship Print" w:hAnsi="Penmanship Print"/>
          <w:sz w:val="96"/>
          <w:szCs w:val="96"/>
        </w:rPr>
      </w:pPr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>Wonders Unit 3 Week 2</w:t>
      </w:r>
    </w:p>
    <w:p w:rsidR="00B95AB0" w:rsidRPr="00B95AB0" w:rsidRDefault="00B95AB0" w:rsidP="00336960">
      <w:pPr>
        <w:spacing w:before="15"/>
        <w:ind w:left="2745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5AB0" w:rsidRPr="00B95AB0" w:rsidRDefault="00B95AB0" w:rsidP="00336960">
      <w:pPr>
        <w:spacing w:before="199"/>
        <w:ind w:firstLine="720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B95AB0">
        <w:rPr>
          <w:rFonts w:ascii="Times New Roman" w:hAnsi="Times New Roman" w:cs="Times New Roman"/>
          <w:sz w:val="24"/>
          <w:szCs w:val="24"/>
        </w:rPr>
        <w:t xml:space="preserve"> What are the different sounds we hear?</w:t>
      </w:r>
    </w:p>
    <w:p w:rsidR="00B95AB0" w:rsidRPr="00B95AB0" w:rsidRDefault="00B95AB0" w:rsidP="00336960">
      <w:pPr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B95AB0" w:rsidP="0033696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lastRenderedPageBreak/>
        <w:t>Weekly Concept: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4"/>
          <w:sz w:val="24"/>
          <w:szCs w:val="24"/>
        </w:rPr>
        <w:t xml:space="preserve">Sounds </w:t>
      </w:r>
      <w:proofErr w:type="gramStart"/>
      <w:r w:rsidRPr="00B95AB0">
        <w:rPr>
          <w:rFonts w:ascii="Times New Roman" w:hAnsi="Times New Roman" w:cs="Times New Roman"/>
          <w:spacing w:val="-4"/>
          <w:sz w:val="24"/>
          <w:szCs w:val="24"/>
        </w:rPr>
        <w:t>Around</w:t>
      </w:r>
      <w:proofErr w:type="gramEnd"/>
      <w:r w:rsidRPr="00B95AB0">
        <w:rPr>
          <w:rFonts w:ascii="Times New Roman" w:hAnsi="Times New Roman" w:cs="Times New Roman"/>
          <w:spacing w:val="-4"/>
          <w:sz w:val="24"/>
          <w:szCs w:val="24"/>
        </w:rPr>
        <w:t xml:space="preserve"> Us</w:t>
      </w:r>
    </w:p>
    <w:p w:rsidR="00B95AB0" w:rsidRPr="00B95AB0" w:rsidRDefault="00B95AB0" w:rsidP="0033696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336960">
      <w:pPr>
        <w:ind w:firstLine="720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Clang! Clang! </w:t>
      </w:r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(</w:t>
      </w:r>
      <w:proofErr w:type="gramStart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fiction</w:t>
      </w:r>
      <w:proofErr w:type="gramEnd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);   </w:t>
      </w:r>
      <w:r w:rsidRPr="00B565FF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Sounds are Everywhere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  <w:u w:val="single"/>
        </w:rPr>
        <w:t xml:space="preserve"> 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  ( informational)</w:t>
      </w:r>
    </w:p>
    <w:p w:rsidR="00B95AB0" w:rsidRPr="00B95AB0" w:rsidRDefault="00B95AB0" w:rsidP="00336960">
      <w:pPr>
        <w:ind w:firstLine="720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</w:rPr>
        <w:t>RL.K.6, RL.K.10, RI.K.1, RI.K.3;</w:t>
      </w:r>
    </w:p>
    <w:p w:rsidR="00B95AB0" w:rsidRPr="00B95AB0" w:rsidRDefault="00B95AB0" w:rsidP="0033696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    </w:t>
      </w:r>
      <w:r w:rsidR="00B95AB0" w:rsidRPr="00B95AB0">
        <w:rPr>
          <w:rFonts w:ascii="Times New Roman" w:hAnsi="Times New Roman" w:cs="Times New Roman"/>
          <w:b/>
          <w:spacing w:val="-1"/>
          <w:sz w:val="24"/>
          <w:szCs w:val="24"/>
        </w:rPr>
        <w:t>Poem and Poetry Response:</w:t>
      </w:r>
      <w:r w:rsidR="00B95AB0"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</w:rPr>
        <w:t>The Bus</w:t>
      </w:r>
    </w:p>
    <w:p w:rsidR="00B95AB0" w:rsidRPr="00B95AB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           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</w:rPr>
        <w:t>SL.K.2, RF.K.2, L.K.6, L.K.5c</w:t>
      </w:r>
    </w:p>
    <w:p w:rsidR="00B95AB0" w:rsidRPr="00B95AB0" w:rsidRDefault="00B95AB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</w:p>
    <w:p w:rsidR="00B95AB0" w:rsidRP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    </w:t>
      </w:r>
      <w:r w:rsidR="00B95AB0" w:rsidRPr="00B95AB0">
        <w:rPr>
          <w:rFonts w:ascii="Times New Roman" w:hAnsi="Times New Roman" w:cs="Times New Roman"/>
          <w:b/>
          <w:spacing w:val="-1"/>
          <w:sz w:val="24"/>
          <w:szCs w:val="24"/>
        </w:rPr>
        <w:t>Independent Writing: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36960">
        <w:rPr>
          <w:rFonts w:ascii="Times New Roman" w:hAnsi="Times New Roman" w:cs="Times New Roman"/>
          <w:spacing w:val="-1"/>
          <w:sz w:val="24"/>
          <w:szCs w:val="24"/>
        </w:rPr>
        <w:t>Personal Narrative</w:t>
      </w:r>
    </w:p>
    <w:p w:rsidR="00336960" w:rsidRPr="0033696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    </w:t>
      </w:r>
      <w:r w:rsidR="00D50363">
        <w:rPr>
          <w:rFonts w:ascii="Times New Roman" w:hAnsi="Times New Roman" w:cs="Times New Roman"/>
          <w:i/>
          <w:spacing w:val="-1"/>
          <w:sz w:val="24"/>
          <w:szCs w:val="24"/>
        </w:rPr>
        <w:t>W.K.3</w:t>
      </w:r>
    </w:p>
    <w:p w:rsidR="00B95AB0" w:rsidRPr="00B95AB0" w:rsidRDefault="00B95AB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    </w:t>
      </w:r>
      <w:r w:rsidR="00B95AB0" w:rsidRPr="00B95AB0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="00B95AB0"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="00B95AB0" w:rsidRPr="00B95AB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B97C54">
        <w:rPr>
          <w:rFonts w:ascii="Times New Roman" w:hAnsi="Times New Roman" w:cs="Times New Roman"/>
          <w:spacing w:val="-1"/>
          <w:sz w:val="24"/>
          <w:szCs w:val="24"/>
        </w:rPr>
        <w:t xml:space="preserve">  listen    volume    chat    exclaimed    </w:t>
      </w:r>
      <w:r w:rsidR="00B95AB0" w:rsidRPr="00B95AB0">
        <w:rPr>
          <w:rFonts w:ascii="Times New Roman" w:hAnsi="Times New Roman" w:cs="Times New Roman"/>
          <w:spacing w:val="-1"/>
          <w:sz w:val="24"/>
          <w:szCs w:val="24"/>
        </w:rPr>
        <w:t>familiar</w:t>
      </w:r>
    </w:p>
    <w:p w:rsidR="00B95AB0" w:rsidRPr="00B95AB0" w:rsidRDefault="00336960" w:rsidP="0033696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            </w:t>
      </w:r>
      <w:r w:rsidR="00B95AB0" w:rsidRPr="00B95AB0">
        <w:rPr>
          <w:rFonts w:ascii="Times New Roman" w:hAnsi="Times New Roman" w:cs="Times New Roman"/>
          <w:i/>
          <w:spacing w:val="-2"/>
          <w:sz w:val="24"/>
          <w:szCs w:val="24"/>
        </w:rPr>
        <w:t>L.K.5c, L.K.6, RLK.10</w:t>
      </w:r>
    </w:p>
    <w:p w:rsidR="00B95AB0" w:rsidRPr="00B95AB0" w:rsidRDefault="00B95AB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336960" w:rsidP="0033696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E66952">
        <w:rPr>
          <w:rFonts w:ascii="Times New Roman" w:hAnsi="Times New Roman" w:cs="Times New Roman"/>
          <w:b/>
          <w:sz w:val="24"/>
          <w:szCs w:val="24"/>
        </w:rPr>
        <w:t>High-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Frequency</w:t>
      </w:r>
      <w:r w:rsidR="00B95AB0" w:rsidRPr="00B95AB0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E66952">
        <w:rPr>
          <w:rFonts w:ascii="Times New Roman" w:hAnsi="Times New Roman" w:cs="Times New Roman"/>
          <w:b/>
          <w:sz w:val="24"/>
          <w:szCs w:val="24"/>
        </w:rPr>
        <w:t>W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ords:</w:t>
      </w:r>
      <w:r w:rsidR="00E6695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66952" w:rsidRDefault="00B95AB0" w:rsidP="00E66952">
      <w:pPr>
        <w:ind w:left="824"/>
        <w:rPr>
          <w:rFonts w:ascii="Times New Roman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E66952" w:rsidRPr="00B97C54" w:rsidRDefault="00E66952" w:rsidP="00E66952">
      <w:pPr>
        <w:ind w:left="824"/>
        <w:rPr>
          <w:rFonts w:ascii="Times New Roman" w:hAnsi="Times New Roman" w:cs="Times New Roman"/>
        </w:rPr>
      </w:pPr>
      <w:r w:rsidRPr="00B97C54">
        <w:rPr>
          <w:rFonts w:ascii="Times New Roman" w:hAnsi="Times New Roman" w:cs="Times New Roman"/>
        </w:rPr>
        <w:t>Wonders Unit 3 Week 3 high frequency word</w:t>
      </w:r>
      <w:r>
        <w:rPr>
          <w:rFonts w:ascii="Times New Roman" w:hAnsi="Times New Roman" w:cs="Times New Roman"/>
        </w:rPr>
        <w:t>: and</w:t>
      </w:r>
    </w:p>
    <w:p w:rsidR="00B565FF" w:rsidRDefault="00E66952" w:rsidP="00B565FF">
      <w:pPr>
        <w:ind w:left="8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Supplemental high-</w:t>
      </w:r>
      <w:r w:rsidRPr="00B97C54">
        <w:rPr>
          <w:rFonts w:ascii="Times New Roman" w:hAnsi="Times New Roman" w:cs="Times New Roman"/>
        </w:rPr>
        <w:t>frequency words</w:t>
      </w:r>
      <w:r>
        <w:rPr>
          <w:rFonts w:ascii="Times New Roman" w:hAnsi="Times New Roman" w:cs="Times New Roman"/>
        </w:rPr>
        <w:t>: in, seven, brown</w:t>
      </w:r>
    </w:p>
    <w:p w:rsidR="00B565FF" w:rsidRDefault="00B565FF" w:rsidP="00B565FF">
      <w:pPr>
        <w:ind w:left="824"/>
        <w:rPr>
          <w:rFonts w:ascii="Times New Roman" w:hAnsi="Times New Roman" w:cs="Times New Roman"/>
        </w:rPr>
      </w:pPr>
    </w:p>
    <w:p w:rsidR="00B95AB0" w:rsidRPr="00B565FF" w:rsidRDefault="00E66952" w:rsidP="00B565FF">
      <w:pPr>
        <w:ind w:left="824"/>
        <w:rPr>
          <w:rFonts w:ascii="Times New Roman" w:hAnsi="Times New Roman" w:cs="Times New Roman"/>
        </w:rPr>
      </w:pPr>
      <w:r w:rsidRPr="00E66952">
        <w:rPr>
          <w:rFonts w:ascii="Times New Roman" w:hAnsi="Times New Roman" w:cs="Times New Roman"/>
          <w:b/>
          <w:sz w:val="24"/>
          <w:szCs w:val="24"/>
        </w:rPr>
        <w:t>Di</w:t>
      </w:r>
      <w:r w:rsidR="00B95AB0" w:rsidRPr="00E66952">
        <w:rPr>
          <w:rFonts w:ascii="Times New Roman" w:eastAsia="Calibri" w:hAnsi="Times New Roman" w:cs="Times New Roman"/>
          <w:b/>
          <w:sz w:val="24"/>
          <w:szCs w:val="24"/>
        </w:rPr>
        <w:t>fferentiated</w:t>
      </w:r>
      <w:r w:rsidR="00B95AB0" w:rsidRPr="00B95AB0">
        <w:rPr>
          <w:rFonts w:ascii="Times New Roman" w:eastAsia="Calibri" w:hAnsi="Times New Roman" w:cs="Times New Roman"/>
          <w:b/>
          <w:sz w:val="24"/>
          <w:szCs w:val="24"/>
        </w:rPr>
        <w:t xml:space="preserve"> Readers:</w:t>
      </w:r>
    </w:p>
    <w:p w:rsidR="00B95AB0" w:rsidRPr="00B95AB0" w:rsidRDefault="00336960" w:rsidP="00336960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 w:rsidRPr="00336960">
        <w:rPr>
          <w:rFonts w:ascii="Times New Roman" w:eastAsia="Calibri" w:hAnsi="Times New Roman" w:cs="Times New Roman"/>
          <w:i/>
          <w:sz w:val="24"/>
          <w:szCs w:val="24"/>
        </w:rPr>
        <w:t xml:space="preserve">            </w:t>
      </w:r>
      <w:r w:rsidR="00E6695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City Sounds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>–</w:t>
      </w:r>
      <w:r w:rsidR="00B95AB0" w:rsidRPr="00B95AB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(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>approaching)</w:t>
      </w:r>
    </w:p>
    <w:p w:rsidR="00B95AB0" w:rsidRPr="00B95AB0" w:rsidRDefault="00E66952" w:rsidP="0033696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E6695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Farm </w:t>
      </w:r>
      <w:proofErr w:type="gramStart"/>
      <w:r w:rsidR="00B95AB0"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Sounds 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="00B95AB0" w:rsidRPr="00B95AB0">
        <w:rPr>
          <w:rFonts w:ascii="Times New Roman" w:eastAsia="Calibri" w:hAnsi="Times New Roman" w:cs="Times New Roman"/>
          <w:sz w:val="24"/>
          <w:szCs w:val="24"/>
        </w:rPr>
        <w:t xml:space="preserve"> (on</w:t>
      </w:r>
      <w:r w:rsidR="00B95AB0"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>level; ELL)</w:t>
      </w:r>
    </w:p>
    <w:p w:rsidR="00B95AB0" w:rsidRDefault="00E66952" w:rsidP="0033696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E66952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A Noisy Night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 xml:space="preserve"> (beyond)</w:t>
      </w:r>
    </w:p>
    <w:p w:rsidR="00B97C54" w:rsidRDefault="00B97C54" w:rsidP="0033696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B95AB0" w:rsidRDefault="00B565FF" w:rsidP="00B97C54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97C54" w:rsidRPr="00B97C54">
        <w:rPr>
          <w:rFonts w:ascii="Times New Roman" w:eastAsia="Calibri" w:hAnsi="Times New Roman" w:cs="Times New Roman"/>
          <w:b/>
          <w:sz w:val="24"/>
          <w:szCs w:val="24"/>
        </w:rPr>
        <w:t>Assessment</w:t>
      </w:r>
      <w:r w:rsidR="00B97C54">
        <w:rPr>
          <w:rFonts w:ascii="Times New Roman" w:eastAsia="Calibri" w:hAnsi="Times New Roman" w:cs="Times New Roman"/>
          <w:sz w:val="24"/>
          <w:szCs w:val="24"/>
        </w:rPr>
        <w:t>: Exit Ticket</w:t>
      </w:r>
    </w:p>
    <w:p w:rsidR="00B97C54" w:rsidRDefault="00B97C54" w:rsidP="00B97C54">
      <w:pPr>
        <w:ind w:left="824"/>
      </w:pPr>
    </w:p>
    <w:p w:rsidR="00B95AB0" w:rsidRPr="00B95AB0" w:rsidRDefault="00B95AB0" w:rsidP="00B95AB0">
      <w:pPr>
        <w:widowControl/>
        <w:spacing w:after="200" w:line="276" w:lineRule="auto"/>
        <w:ind w:firstLine="720"/>
        <w:rPr>
          <w:rFonts w:ascii="Penmanship Print" w:hAnsi="Penmanship Print"/>
          <w:sz w:val="72"/>
          <w:szCs w:val="72"/>
        </w:rPr>
      </w:pPr>
    </w:p>
    <w:p w:rsidR="00B95AB0" w:rsidRPr="00B95AB0" w:rsidRDefault="00B95AB0" w:rsidP="00B95AB0">
      <w:pPr>
        <w:widowControl/>
        <w:spacing w:after="200" w:line="276" w:lineRule="auto"/>
        <w:ind w:firstLine="720"/>
        <w:rPr>
          <w:rFonts w:ascii="Penmanship Print" w:hAnsi="Penmanship Print"/>
          <w:sz w:val="72"/>
          <w:szCs w:val="72"/>
        </w:rPr>
      </w:pPr>
    </w:p>
    <w:p w:rsidR="00B95AB0" w:rsidRPr="00B95AB0" w:rsidRDefault="00B95AB0" w:rsidP="00B95AB0">
      <w:pPr>
        <w:widowControl/>
        <w:spacing w:after="200" w:line="276" w:lineRule="auto"/>
        <w:ind w:firstLine="720"/>
        <w:rPr>
          <w:rFonts w:ascii="Penmanship Print" w:hAnsi="Penmanship Print"/>
          <w:sz w:val="72"/>
          <w:szCs w:val="72"/>
        </w:rPr>
        <w:sectPr w:rsidR="00B95AB0" w:rsidRPr="00B95AB0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0C09CD" w:rsidRDefault="000C09CD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</w:p>
    <w:p w:rsidR="00B95AB0" w:rsidRPr="00BE4BC4" w:rsidRDefault="00B95AB0" w:rsidP="00B95AB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BE4BC4">
        <w:rPr>
          <w:rFonts w:ascii="Arial Rounded MT Bold" w:hAnsi="Arial Rounded MT Bol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E913FD" wp14:editId="04B09EC4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r>
                              <w:t>Unit 3</w:t>
                            </w:r>
                          </w:p>
                          <w:p w:rsidR="00D07E30" w:rsidRDefault="00D07E30" w:rsidP="00B95AB0">
                            <w:r>
                              <w:t>Week 2</w:t>
                            </w:r>
                          </w:p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533.35pt;margin-top:-36pt;width:57.2pt;height:48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">
                <v:textbox>
                  <w:txbxContent>
                    <w:p w:rsidR="00D07E30" w:rsidRDefault="00D07E30" w:rsidP="00B95AB0">
                      <w:r>
                        <w:t>Unit 3</w:t>
                      </w:r>
                    </w:p>
                    <w:p w:rsidR="00D07E30" w:rsidRDefault="00D07E30" w:rsidP="00B95AB0">
                      <w:r>
                        <w:t>Week 2</w:t>
                      </w:r>
                    </w:p>
                    <w:p w:rsidR="00D07E30" w:rsidRDefault="00D07E30" w:rsidP="00B95AB0"/>
                  </w:txbxContent>
                </v:textbox>
              </v:shape>
            </w:pict>
          </mc:Fallback>
        </mc:AlternateContent>
      </w:r>
      <w:r w:rsidRPr="00BE4BC4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827200" behindDoc="1" locked="0" layoutInCell="1" allowOverlap="1" wp14:anchorId="06C76E1E" wp14:editId="2BD82F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443" name="Picture 443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BC4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BE4BC4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B95AB0">
        <w:rPr>
          <w:rFonts w:ascii="Arial Rounded MT Bold" w:hAnsi="Arial Rounded MT Bold"/>
          <w:sz w:val="32"/>
          <w:szCs w:val="32"/>
        </w:rPr>
        <w:t>Complete the sentence and then draw a detai</w:t>
      </w:r>
      <w:r w:rsidR="00627A6D">
        <w:rPr>
          <w:rFonts w:ascii="Arial Rounded MT Bold" w:hAnsi="Arial Rounded MT Bold"/>
          <w:sz w:val="32"/>
          <w:szCs w:val="32"/>
        </w:rPr>
        <w:t>led and colorful</w:t>
      </w:r>
      <w:r w:rsidRPr="00B95AB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1B3AED4" wp14:editId="7546CEDC">
                <wp:simplePos x="0" y="0"/>
                <wp:positionH relativeFrom="column">
                  <wp:posOffset>-169988</wp:posOffset>
                </wp:positionH>
                <wp:positionV relativeFrom="paragraph">
                  <wp:posOffset>88996</wp:posOffset>
                </wp:positionV>
                <wp:extent cx="8755380" cy="2803585"/>
                <wp:effectExtent l="0" t="0" r="26670" b="15875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5380" cy="280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-13.4pt;margin-top:7pt;width:689.4pt;height:220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" fillcolor="window" strokecolor="windowText" strokeweight="2pt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Penmanship Print" w:hAnsi="Penmanship Print"/>
          <w:noProof/>
          <w:sz w:val="96"/>
          <w:szCs w:val="96"/>
        </w:rPr>
        <w:drawing>
          <wp:anchor distT="0" distB="0" distL="114300" distR="114300" simplePos="0" relativeHeight="251830272" behindDoc="0" locked="0" layoutInCell="1" allowOverlap="1" wp14:anchorId="387AB194" wp14:editId="55FB4492">
            <wp:simplePos x="0" y="0"/>
            <wp:positionH relativeFrom="column">
              <wp:posOffset>7426960</wp:posOffset>
            </wp:positionH>
            <wp:positionV relativeFrom="paragraph">
              <wp:posOffset>280670</wp:posOffset>
            </wp:positionV>
            <wp:extent cx="1112520" cy="1020445"/>
            <wp:effectExtent l="0" t="0" r="0" b="8255"/>
            <wp:wrapTight wrapText="bothSides">
              <wp:wrapPolygon edited="0">
                <wp:start x="0" y="0"/>
                <wp:lineTo x="0" y="21371"/>
                <wp:lineTo x="21082" y="21371"/>
                <wp:lineTo x="21082" y="0"/>
                <wp:lineTo x="0" y="0"/>
              </wp:wrapPolygon>
            </wp:wrapTight>
            <wp:docPr id="444" name="Picture 444" descr="C:\Users\tmctigue\AppData\Local\Microsoft\Windows\Temporary Internet Files\Content.IE5\T7GH8VPL\ear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mctigue\AppData\Local\Microsoft\Windows\Temporary Internet Files\Content.IE5\T7GH8VPL\ears[1]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</w:p>
    <w:p w:rsidR="00B95AB0" w:rsidRPr="00B95AB0" w:rsidRDefault="000C09CD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  <w:r w:rsidRPr="00BE4BC4">
        <w:rPr>
          <w:rFonts w:ascii="Arial Rounded MT Bold" w:hAnsi="Arial Rounded MT Bold"/>
          <w:sz w:val="96"/>
          <w:szCs w:val="96"/>
        </w:rPr>
        <w:t>I can hear</w:t>
      </w:r>
      <w:r>
        <w:rPr>
          <w:rFonts w:ascii="Penmanship Print" w:hAnsi="Penmanship Print"/>
          <w:sz w:val="96"/>
          <w:szCs w:val="96"/>
        </w:rPr>
        <w:t xml:space="preserve"> __________.</w:t>
      </w:r>
      <w:r w:rsidR="00B95AB0" w:rsidRPr="00B95AB0">
        <w:rPr>
          <w:rFonts w:ascii="Penmanship Print" w:hAnsi="Penmanship Print"/>
          <w:sz w:val="96"/>
          <w:szCs w:val="96"/>
        </w:rPr>
        <w:t xml:space="preserve"> </w:t>
      </w:r>
    </w:p>
    <w:p w:rsidR="00B95AB0" w:rsidRPr="00B95AB0" w:rsidRDefault="00B95AB0" w:rsidP="00B95AB0">
      <w:pPr>
        <w:widowControl/>
        <w:spacing w:after="200" w:line="276" w:lineRule="auto"/>
        <w:ind w:firstLine="720"/>
        <w:rPr>
          <w:rFonts w:ascii="Penmanship Print" w:hAnsi="Penmanship Print"/>
          <w:sz w:val="72"/>
          <w:szCs w:val="72"/>
        </w:rPr>
        <w:sectPr w:rsidR="00B95AB0" w:rsidRPr="00B95AB0" w:rsidSect="007101B5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  <w:r w:rsidRPr="00B95AB0">
        <w:lastRenderedPageBreak/>
        <w:t>Unit 3 Week 2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  <w:u w:val="single"/>
        </w:rPr>
        <w:t>The Bus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</w:rPr>
        <w:t>The people on the bus go up and down,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</w:rPr>
        <w:t>Up and down, up and down.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</w:rPr>
        <w:t>The people on the bus go up and down,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proofErr w:type="gramStart"/>
      <w:r w:rsidRPr="00B95AB0">
        <w:rPr>
          <w:rFonts w:ascii="Comic Sans MS" w:hAnsi="Comic Sans MS"/>
          <w:b/>
          <w:sz w:val="40"/>
          <w:szCs w:val="40"/>
        </w:rPr>
        <w:t>All through the town.</w:t>
      </w:r>
      <w:proofErr w:type="gramEnd"/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</w:rPr>
        <w:t>The wheels on the bus go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</w:rPr>
        <w:t>‘</w:t>
      </w:r>
      <w:proofErr w:type="gramStart"/>
      <w:r w:rsidRPr="00B95AB0">
        <w:rPr>
          <w:rFonts w:ascii="Comic Sans MS" w:hAnsi="Comic Sans MS"/>
          <w:b/>
          <w:sz w:val="40"/>
          <w:szCs w:val="40"/>
        </w:rPr>
        <w:t>round</w:t>
      </w:r>
      <w:proofErr w:type="gramEnd"/>
      <w:r w:rsidRPr="00B95AB0">
        <w:rPr>
          <w:rFonts w:ascii="Comic Sans MS" w:hAnsi="Comic Sans MS"/>
          <w:b/>
          <w:sz w:val="40"/>
          <w:szCs w:val="40"/>
        </w:rPr>
        <w:t xml:space="preserve"> and ‘round…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</w:rPr>
        <w:t>The lights on the bus go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</w:rPr>
        <w:t>“Blink, blink, blink…”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</w:rPr>
        <w:t>The horn on the bus goes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proofErr w:type="gramStart"/>
      <w:r w:rsidRPr="00B95AB0">
        <w:rPr>
          <w:rFonts w:ascii="Comic Sans MS" w:hAnsi="Comic Sans MS"/>
          <w:b/>
          <w:sz w:val="40"/>
          <w:szCs w:val="40"/>
        </w:rPr>
        <w:t>“Beep!</w:t>
      </w:r>
      <w:proofErr w:type="gramEnd"/>
      <w:r w:rsidRPr="00B95AB0">
        <w:rPr>
          <w:rFonts w:ascii="Comic Sans MS" w:hAnsi="Comic Sans MS"/>
          <w:b/>
          <w:sz w:val="40"/>
          <w:szCs w:val="40"/>
        </w:rPr>
        <w:t xml:space="preserve"> Beep! Beep</w:t>
      </w:r>
      <w:proofErr w:type="gramStart"/>
      <w:r w:rsidRPr="00B95AB0">
        <w:rPr>
          <w:rFonts w:ascii="Comic Sans MS" w:hAnsi="Comic Sans MS"/>
          <w:b/>
          <w:sz w:val="40"/>
          <w:szCs w:val="40"/>
        </w:rPr>
        <w:t>!...</w:t>
      </w:r>
      <w:proofErr w:type="gramEnd"/>
      <w:r w:rsidRPr="00B95AB0">
        <w:rPr>
          <w:rFonts w:ascii="Comic Sans MS" w:hAnsi="Comic Sans MS"/>
          <w:b/>
          <w:sz w:val="40"/>
          <w:szCs w:val="40"/>
        </w:rPr>
        <w:t>”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B95AB0">
        <w:rPr>
          <w:rFonts w:ascii="Comic Sans MS" w:hAnsi="Comic Sans MS"/>
          <w:b/>
          <w:sz w:val="40"/>
          <w:szCs w:val="40"/>
        </w:rPr>
        <w:t>The wiper on the bus goes</w:t>
      </w:r>
    </w:p>
    <w:p w:rsidR="00B95AB0" w:rsidRPr="00B95AB0" w:rsidRDefault="00B95AB0" w:rsidP="00E42CFD">
      <w:pPr>
        <w:widowControl/>
        <w:spacing w:after="200" w:line="276" w:lineRule="auto"/>
        <w:jc w:val="center"/>
        <w:rPr>
          <w:rFonts w:ascii="Comic Sans MS" w:hAnsi="Comic Sans MS"/>
          <w:b/>
          <w:sz w:val="40"/>
          <w:szCs w:val="40"/>
        </w:rPr>
      </w:pPr>
      <w:proofErr w:type="gramStart"/>
      <w:r w:rsidRPr="00B95AB0">
        <w:rPr>
          <w:rFonts w:ascii="Comic Sans MS" w:hAnsi="Comic Sans MS"/>
          <w:b/>
          <w:sz w:val="40"/>
          <w:szCs w:val="40"/>
        </w:rPr>
        <w:t>“Swish!</w:t>
      </w:r>
      <w:proofErr w:type="gramEnd"/>
      <w:r w:rsidRPr="00B95AB0">
        <w:rPr>
          <w:rFonts w:ascii="Comic Sans MS" w:hAnsi="Comic Sans MS"/>
          <w:b/>
          <w:sz w:val="40"/>
          <w:szCs w:val="40"/>
        </w:rPr>
        <w:t xml:space="preserve"> Swish! Swish</w:t>
      </w:r>
      <w:proofErr w:type="gramStart"/>
      <w:r w:rsidRPr="00B95AB0">
        <w:rPr>
          <w:rFonts w:ascii="Comic Sans MS" w:hAnsi="Comic Sans MS"/>
          <w:b/>
          <w:sz w:val="40"/>
          <w:szCs w:val="40"/>
        </w:rPr>
        <w:t>!...</w:t>
      </w:r>
      <w:proofErr w:type="gramEnd"/>
    </w:p>
    <w:p w:rsidR="00B95AB0" w:rsidRPr="00B95AB0" w:rsidRDefault="00B95AB0" w:rsidP="00E42CFD">
      <w:pPr>
        <w:widowControl/>
        <w:spacing w:after="200" w:line="276" w:lineRule="auto"/>
        <w:jc w:val="center"/>
        <w:rPr>
          <w:sz w:val="52"/>
          <w:szCs w:val="52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5E7EF3FC" wp14:editId="476304FB">
            <wp:extent cx="774996" cy="941291"/>
            <wp:effectExtent l="0" t="0" r="6350" b="0"/>
            <wp:docPr id="445" name="Picture 445" descr="Cartoon School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School Bu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96" cy="94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</w:pPr>
      <w:r w:rsidRPr="00BE4BC4">
        <w:rPr>
          <w:rFonts w:ascii="Arial Rounded MT Bold" w:hAnsi="Arial Rounded MT Bold"/>
          <w:sz w:val="44"/>
          <w:szCs w:val="44"/>
        </w:rPr>
        <w:lastRenderedPageBreak/>
        <w:t>Name:</w:t>
      </w:r>
      <w:r w:rsidRPr="00B95AB0">
        <w:rPr>
          <w:rFonts w:ascii="Penmanship Print" w:hAnsi="Penmanship Print"/>
          <w:sz w:val="44"/>
          <w:szCs w:val="44"/>
        </w:rPr>
        <w:t xml:space="preserve"> ______________________ </w:t>
      </w:r>
      <w:r w:rsidRPr="00B95AB0">
        <w:t>Unit 3 Week 2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sz w:val="44"/>
          <w:szCs w:val="44"/>
        </w:rPr>
        <w:t xml:space="preserve">Draw a picture of something you hear when you are on the bus.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CC2E361" wp14:editId="1B99E40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0;margin-top:0;width:393pt;height:334pt;z-index:2518312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79CE51BC" wp14:editId="7B228E08">
            <wp:extent cx="1610275" cy="1955800"/>
            <wp:effectExtent l="0" t="0" r="9525" b="6350"/>
            <wp:docPr id="446" name="Picture 446" descr="Cartoon School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School Bus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E4BC4" w:rsidRDefault="00B95AB0" w:rsidP="00E42CFD">
      <w:pPr>
        <w:widowControl/>
        <w:spacing w:after="200" w:line="276" w:lineRule="auto"/>
        <w:ind w:left="7920" w:firstLine="720"/>
        <w:jc w:val="center"/>
        <w:rPr>
          <w:rFonts w:ascii="Arial Rounded MT Bold" w:hAnsi="Arial Rounded MT Bold"/>
          <w:sz w:val="44"/>
          <w:szCs w:val="44"/>
        </w:rPr>
      </w:pPr>
      <w:r w:rsidRPr="00BE4BC4">
        <w:rPr>
          <w:rFonts w:ascii="Arial Rounded MT Bold" w:hAnsi="Arial Rounded MT Bold"/>
          <w:sz w:val="24"/>
          <w:szCs w:val="24"/>
        </w:rPr>
        <w:lastRenderedPageBreak/>
        <w:t>Unit 3 Week 2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BE4BC4">
        <w:rPr>
          <w:rFonts w:ascii="Arial Rounded MT Bold" w:hAnsi="Arial Rounded MT Bold"/>
          <w:sz w:val="52"/>
          <w:szCs w:val="52"/>
        </w:rPr>
        <w:t>Name:</w:t>
      </w:r>
      <w:r w:rsidRPr="00B95AB0">
        <w:rPr>
          <w:rFonts w:ascii="Penmanship Print" w:hAnsi="Penmanship Print"/>
          <w:sz w:val="52"/>
          <w:szCs w:val="52"/>
        </w:rPr>
        <w:t xml:space="preserve"> 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B95AB0">
        <w:rPr>
          <w:rFonts w:ascii="Comic Sans MS" w:hAnsi="Comic Sans MS"/>
          <w:sz w:val="32"/>
          <w:szCs w:val="32"/>
        </w:rPr>
        <w:t xml:space="preserve">Draw a picture of something you hear when you are on the bus and complete the sentence.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B95AB0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7AFC8F5" wp14:editId="2DBD492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0;margin-top:0;width:396pt;height:253pt;z-index:2518323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  <w:r w:rsidRPr="00BE4BC4">
        <w:rPr>
          <w:rFonts w:ascii="Arial Rounded MT Bold" w:hAnsi="Arial Rounded MT Bold"/>
          <w:sz w:val="72"/>
          <w:szCs w:val="72"/>
        </w:rPr>
        <w:t>I hear the</w:t>
      </w:r>
      <w:r w:rsidRPr="00B95AB0">
        <w:rPr>
          <w:rFonts w:ascii="Penmanship Print" w:hAnsi="Penmanship Print"/>
          <w:sz w:val="72"/>
          <w:szCs w:val="72"/>
        </w:rPr>
        <w:t xml:space="preserve"> _____________.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lastRenderedPageBreak/>
        <w:drawing>
          <wp:inline distT="0" distB="0" distL="0" distR="0" wp14:anchorId="51AD2C06" wp14:editId="7B7EB280">
            <wp:extent cx="1307041" cy="1587500"/>
            <wp:effectExtent l="0" t="0" r="7620" b="0"/>
            <wp:docPr id="447" name="Picture 447" descr="Cartoon School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 School Bu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62" cy="15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  <w:sectPr w:rsidR="00B95AB0" w:rsidRPr="00B95AB0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</w:t>
      </w:r>
      <w:r w:rsidR="00556368">
        <w:rPr>
          <w:rFonts w:ascii="Comic Sans MS" w:eastAsia="Times New Roman" w:hAnsi="Comic Sans MS" w:cs="Times New Roman"/>
          <w:sz w:val="40"/>
          <w:szCs w:val="24"/>
        </w:rPr>
        <w:t>__________________________Unit 3</w:t>
      </w:r>
      <w:r w:rsidRPr="00B95AB0">
        <w:rPr>
          <w:rFonts w:ascii="Comic Sans MS" w:eastAsia="Times New Roman" w:hAnsi="Comic Sans MS" w:cs="Times New Roman"/>
          <w:sz w:val="40"/>
          <w:szCs w:val="24"/>
        </w:rPr>
        <w:t xml:space="preserve"> Week 2</w:t>
      </w:r>
    </w:p>
    <w:p w:rsidR="00B95AB0" w:rsidRPr="00B95AB0" w:rsidRDefault="00E42CFD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>Treasu</w:t>
      </w:r>
      <w:r w:rsidR="00B31CA7">
        <w:rPr>
          <w:rFonts w:ascii="Times New Roman" w:eastAsia="Times New Roman" w:hAnsi="Times New Roman" w:cs="Times New Roman"/>
          <w:b/>
          <w:sz w:val="52"/>
          <w:szCs w:val="24"/>
        </w:rPr>
        <w:t>re Word: familiar</w:t>
      </w: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  <w:r w:rsidR="00B95AB0" w:rsidRPr="00B95AB0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B95AB0" w:rsidRPr="00B95AB0" w:rsidRDefault="00556368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t xml:space="preserve">Something that </w:t>
      </w:r>
      <w:r w:rsidR="00B31CA7">
        <w:rPr>
          <w:rFonts w:ascii="Times New Roman" w:eastAsia="Times New Roman" w:hAnsi="Times New Roman" w:cs="Times New Roman"/>
          <w:b/>
          <w:sz w:val="44"/>
          <w:szCs w:val="24"/>
        </w:rPr>
        <w:t>you know well is familiar to you.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21A2BD5" wp14:editId="51105E5F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8122920" cy="2320290"/>
                <wp:effectExtent l="9525" t="13970" r="11430" b="889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something that is </w:t>
                            </w:r>
                            <w:r w:rsidRPr="00B31CA7">
                              <w:rPr>
                                <w:b/>
                                <w:sz w:val="32"/>
                              </w:rPr>
                              <w:t>familiar</w:t>
                            </w:r>
                            <w:r>
                              <w:rPr>
                                <w:sz w:val="32"/>
                              </w:rPr>
                              <w:t xml:space="preserve"> to you.</w:t>
                            </w:r>
                            <w:r w:rsidRPr="00DE4D1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D07E30" w:rsidRPr="004E5F2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D63D0" wp14:editId="6CBAD0B7">
                                  <wp:extent cx="981075" cy="1276350"/>
                                  <wp:effectExtent l="0" t="0" r="9525" b="0"/>
                                  <wp:docPr id="470" name="Picture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98" type="#_x0000_t202" style="position:absolute;margin-left:0;margin-top:3.35pt;width:639.6pt;height:182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">
                <v:textbox>
                  <w:txbxContent>
                    <w:p w:rsidR="00D07E3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something that is </w:t>
                      </w:r>
                      <w:r w:rsidRPr="00B31CA7">
                        <w:rPr>
                          <w:b/>
                          <w:sz w:val="32"/>
                        </w:rPr>
                        <w:t>familiar</w:t>
                      </w:r>
                      <w:r>
                        <w:rPr>
                          <w:sz w:val="32"/>
                        </w:rPr>
                        <w:t xml:space="preserve"> to you.</w:t>
                      </w:r>
                      <w:r w:rsidRPr="00DE4D1A">
                        <w:rPr>
                          <w:sz w:val="32"/>
                        </w:rPr>
                        <w:t xml:space="preserve"> </w:t>
                      </w:r>
                    </w:p>
                    <w:p w:rsidR="00D07E30" w:rsidRPr="004E5F2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0D63D0" wp14:editId="6CBAD0B7">
                            <wp:extent cx="981075" cy="1276350"/>
                            <wp:effectExtent l="0" t="0" r="9525" b="0"/>
                            <wp:docPr id="470" name="Picture 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31CA7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="00B31CA7">
        <w:rPr>
          <w:rFonts w:ascii="Comic Sans MS" w:eastAsia="Times New Roman" w:hAnsi="Comic Sans MS" w:cs="Times New Roman"/>
          <w:sz w:val="36"/>
          <w:szCs w:val="36"/>
          <w:u w:val="single"/>
        </w:rPr>
        <w:t>familiar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Pr="00B95AB0">
        <w:rPr>
          <w:rFonts w:ascii="Comic Sans MS" w:eastAsia="Times New Roman" w:hAnsi="Comic Sans MS" w:cs="Times New Roman"/>
          <w:sz w:val="48"/>
          <w:szCs w:val="24"/>
        </w:rPr>
        <w:t xml:space="preserve"> </w:t>
      </w:r>
      <w:r w:rsidRPr="00B95AB0">
        <w:rPr>
          <w:rFonts w:ascii="Comic Sans MS" w:eastAsia="Times New Roman" w:hAnsi="Comic Sans MS" w:cs="Times New Roman"/>
          <w:noProof/>
          <w:sz w:val="48"/>
          <w:szCs w:val="24"/>
        </w:rPr>
        <w:drawing>
          <wp:inline distT="0" distB="0" distL="0" distR="0" wp14:anchorId="7C01541A" wp14:editId="5A04515F">
            <wp:extent cx="627907" cy="619125"/>
            <wp:effectExtent l="0" t="0" r="1270" b="0"/>
            <wp:docPr id="448" name="Picture 448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7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A7" w:rsidRPr="00B31CA7" w:rsidRDefault="00B31CA7" w:rsidP="00B95AB0">
      <w:pPr>
        <w:widowControl/>
        <w:rPr>
          <w:rFonts w:ascii="Penmanship Print" w:eastAsia="Times New Roman" w:hAnsi="Penmanship Print" w:cs="Times New Roman"/>
          <w:sz w:val="72"/>
          <w:szCs w:val="72"/>
        </w:rPr>
      </w:pPr>
      <w:r w:rsidRPr="00BE4BC4">
        <w:rPr>
          <w:rFonts w:ascii="Arial Rounded MT Bold" w:eastAsia="Times New Roman" w:hAnsi="Arial Rounded MT Bold" w:cs="Times New Roman"/>
          <w:sz w:val="72"/>
          <w:szCs w:val="72"/>
        </w:rPr>
        <w:t>Something that is familiar to me is</w:t>
      </w:r>
      <w:r w:rsidRPr="00B31CA7">
        <w:rPr>
          <w:rFonts w:ascii="Penmanship Print" w:eastAsia="Times New Roman" w:hAnsi="Penmanship Print" w:cs="Times New Roman"/>
          <w:sz w:val="72"/>
          <w:szCs w:val="72"/>
        </w:rPr>
        <w:t xml:space="preserve"> </w:t>
      </w:r>
      <w:r>
        <w:rPr>
          <w:rFonts w:ascii="Penmanship Print" w:eastAsia="Times New Roman" w:hAnsi="Penmanship Print" w:cs="Times New Roman"/>
          <w:sz w:val="72"/>
          <w:szCs w:val="72"/>
        </w:rPr>
        <w:t>______________________.</w:t>
      </w:r>
    </w:p>
    <w:p w:rsidR="00B31CA7" w:rsidRDefault="00B31CA7" w:rsidP="00B95AB0">
      <w:pPr>
        <w:widowControl/>
        <w:rPr>
          <w:rFonts w:ascii="Penmanship Print" w:eastAsia="Times New Roman" w:hAnsi="Penmanship Print" w:cs="Times New Roman"/>
          <w:sz w:val="96"/>
          <w:szCs w:val="96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31CA7" w:rsidRDefault="00B31CA7" w:rsidP="00B95AB0">
      <w:pPr>
        <w:widowControl/>
        <w:jc w:val="center"/>
        <w:rPr>
          <w:rFonts w:ascii="Comic Sans MS" w:eastAsia="Times New Roman" w:hAnsi="Comic Sans MS" w:cs="Times New Roman"/>
          <w:sz w:val="40"/>
          <w:szCs w:val="24"/>
        </w:rPr>
      </w:pPr>
    </w:p>
    <w:p w:rsidR="00944F96" w:rsidRDefault="00944F96" w:rsidP="00944F96">
      <w:pPr>
        <w:widowControl/>
        <w:tabs>
          <w:tab w:val="left" w:pos="3135"/>
        </w:tabs>
        <w:rPr>
          <w:rFonts w:ascii="Times New Roman" w:eastAsia="Times New Roman" w:hAnsi="Times New Roman" w:cs="Times New Roman"/>
          <w:b/>
          <w:sz w:val="52"/>
          <w:szCs w:val="24"/>
        </w:rPr>
      </w:pPr>
      <w:r w:rsidRPr="00944F96">
        <w:rPr>
          <w:rFonts w:ascii="Comic Sans MS" w:eastAsia="Times New Roman" w:hAnsi="Comic Sans MS" w:cs="Times New Roman"/>
          <w:sz w:val="52"/>
          <w:szCs w:val="24"/>
        </w:rPr>
        <w:t>Name:</w:t>
      </w: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 ____________________________</w:t>
      </w:r>
      <w:r w:rsidR="000E43C0">
        <w:rPr>
          <w:rFonts w:ascii="Times New Roman" w:eastAsia="Times New Roman" w:hAnsi="Times New Roman" w:cs="Times New Roman"/>
          <w:b/>
          <w:sz w:val="52"/>
          <w:szCs w:val="24"/>
        </w:rPr>
        <w:t xml:space="preserve">        </w:t>
      </w:r>
      <w:r w:rsidRPr="004B1AE1">
        <w:rPr>
          <w:rFonts w:ascii="Comic Sans MS" w:eastAsia="Times New Roman" w:hAnsi="Comic Sans MS" w:cs="Times New Roman"/>
          <w:sz w:val="32"/>
          <w:szCs w:val="32"/>
        </w:rPr>
        <w:t>Unit 3 Week 2</w:t>
      </w:r>
    </w:p>
    <w:p w:rsidR="00944F96" w:rsidRPr="00944F96" w:rsidRDefault="00944F96" w:rsidP="00B95AB0">
      <w:pPr>
        <w:widowControl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4"/>
        </w:rPr>
      </w:pPr>
    </w:p>
    <w:p w:rsidR="00B95AB0" w:rsidRPr="00B95AB0" w:rsidRDefault="00556368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</w:t>
      </w:r>
      <w:r w:rsidR="00944F96">
        <w:rPr>
          <w:rFonts w:ascii="Times New Roman" w:eastAsia="Times New Roman" w:hAnsi="Times New Roman" w:cs="Times New Roman"/>
          <w:b/>
          <w:sz w:val="52"/>
          <w:szCs w:val="24"/>
        </w:rPr>
        <w:t>familiar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2: Write a sentence using the word </w:t>
      </w:r>
      <w:r w:rsidR="00944F96">
        <w:rPr>
          <w:rFonts w:ascii="Comic Sans MS" w:eastAsia="Times New Roman" w:hAnsi="Comic Sans MS" w:cs="Times New Roman"/>
          <w:sz w:val="36"/>
          <w:szCs w:val="36"/>
          <w:u w:val="single"/>
        </w:rPr>
        <w:t>familiar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______________.</w:t>
      </w:r>
    </w:p>
    <w:p w:rsidR="00944F96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="00944F96">
        <w:rPr>
          <w:rFonts w:ascii="Comic Sans MS" w:eastAsia="Times New Roman" w:hAnsi="Comic Sans MS" w:cs="Times New Roman"/>
          <w:sz w:val="36"/>
          <w:szCs w:val="36"/>
          <w:u w:val="single"/>
        </w:rPr>
        <w:t>familiar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="00944F96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944F96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 xml:space="preserve"> </w:t>
      </w:r>
    </w:p>
    <w:p w:rsidR="00B95AB0" w:rsidRPr="00BE4BC4" w:rsidRDefault="00B95AB0" w:rsidP="00944F96">
      <w:pPr>
        <w:widowControl/>
        <w:rPr>
          <w:rFonts w:ascii="Arial Rounded MT Bold" w:hAnsi="Arial Rounded MT Bold"/>
          <w:sz w:val="96"/>
          <w:szCs w:val="96"/>
        </w:rPr>
        <w:sectPr w:rsidR="00B95AB0" w:rsidRPr="00BE4BC4" w:rsidSect="007101B5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  <w:r w:rsidRPr="00BE4BC4">
        <w:rPr>
          <w:rFonts w:ascii="Arial Rounded MT Bold" w:eastAsia="Times New Roman" w:hAnsi="Arial Rounded MT Bold" w:cs="Times New Roman"/>
          <w:sz w:val="96"/>
          <w:szCs w:val="96"/>
        </w:rPr>
        <w:lastRenderedPageBreak/>
        <w:t>________</w:t>
      </w:r>
      <w:r w:rsidR="00944F96" w:rsidRPr="00BE4BC4">
        <w:rPr>
          <w:rFonts w:ascii="Arial Rounded MT Bold" w:eastAsia="Times New Roman" w:hAnsi="Arial Rounded MT Bold" w:cs="Times New Roman"/>
          <w:sz w:val="96"/>
          <w:szCs w:val="96"/>
        </w:rPr>
        <w:t xml:space="preserve">_______ is not familiar to me.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834368" behindDoc="0" locked="0" layoutInCell="1" allowOverlap="1" wp14:anchorId="33BF8897" wp14:editId="55E7CA0B">
                <wp:simplePos x="0" y="0"/>
                <wp:positionH relativeFrom="column">
                  <wp:posOffset>883285</wp:posOffset>
                </wp:positionH>
                <wp:positionV relativeFrom="paragraph">
                  <wp:posOffset>1313180</wp:posOffset>
                </wp:positionV>
                <wp:extent cx="2766060" cy="1165860"/>
                <wp:effectExtent l="16510" t="8255" r="8255" b="16510"/>
                <wp:wrapNone/>
                <wp:docPr id="4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69.55pt;margin-top:103.4pt;width:217.8pt;height:91.8pt;z-index:251834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5392" behindDoc="0" locked="0" layoutInCell="1" allowOverlap="1" wp14:anchorId="383EE2E3" wp14:editId="5F92DE9A">
                <wp:simplePos x="0" y="0"/>
                <wp:positionH relativeFrom="column">
                  <wp:posOffset>866140</wp:posOffset>
                </wp:positionH>
                <wp:positionV relativeFrom="paragraph">
                  <wp:posOffset>2733675</wp:posOffset>
                </wp:positionV>
                <wp:extent cx="2766060" cy="1165860"/>
                <wp:effectExtent l="8890" t="9525" r="15875" b="15240"/>
                <wp:wrapNone/>
                <wp:docPr id="4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seven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68.2pt;margin-top:215.25pt;width:217.8pt;height:91.8pt;z-index:251835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seven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6416" behindDoc="0" locked="0" layoutInCell="1" allowOverlap="1" wp14:anchorId="2072A65E" wp14:editId="6965379E">
                <wp:simplePos x="0" y="0"/>
                <wp:positionH relativeFrom="column">
                  <wp:posOffset>894715</wp:posOffset>
                </wp:positionH>
                <wp:positionV relativeFrom="paragraph">
                  <wp:posOffset>-133350</wp:posOffset>
                </wp:positionV>
                <wp:extent cx="2766060" cy="1165860"/>
                <wp:effectExtent l="8890" t="9525" r="15875" b="15240"/>
                <wp:wrapNone/>
                <wp:docPr id="4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70.45pt;margin-top:-10.5pt;width:217.8pt;height:91.8pt;z-index:251836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7440" behindDoc="0" locked="0" layoutInCell="1" allowOverlap="1" wp14:anchorId="6B138F93" wp14:editId="6877D8CF">
                <wp:simplePos x="0" y="0"/>
                <wp:positionH relativeFrom="column">
                  <wp:posOffset>598805</wp:posOffset>
                </wp:positionH>
                <wp:positionV relativeFrom="paragraph">
                  <wp:posOffset>5406390</wp:posOffset>
                </wp:positionV>
                <wp:extent cx="6561455" cy="3224530"/>
                <wp:effectExtent l="0" t="0" r="2540" b="0"/>
                <wp:wrapNone/>
                <wp:docPr id="4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1455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Please practice reading these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sight words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at home. Please make word cards.  It is important that students learn these words before we move on to new words.</w:t>
                            </w: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Thank you!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  <w:t>Unit 3 Week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2" type="#_x0000_t202" style="position:absolute;left:0;text-align:left;margin-left:47.15pt;margin-top:425.7pt;width:516.65pt;height:253.9pt;z-index:251837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" filled="f" stroked="f" strokecolor="black [0]" insetpen="t">
                <v:textbox inset="2.88pt,2.88pt,2.88pt,2.88pt">
                  <w:txbxContent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Please practice reading these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  <w:u w:val="single"/>
                        </w:rPr>
                        <w:t>sight words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at home. Please make word cards.  It is important that students learn these words before we move on to new words.</w:t>
                      </w: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Thank you!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  <w:t>Unit 3 Week 2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8464" behindDoc="0" locked="0" layoutInCell="1" allowOverlap="1" wp14:anchorId="58C5784E" wp14:editId="2AA532E3">
                <wp:simplePos x="0" y="0"/>
                <wp:positionH relativeFrom="column">
                  <wp:posOffset>861695</wp:posOffset>
                </wp:positionH>
                <wp:positionV relativeFrom="paragraph">
                  <wp:posOffset>4171950</wp:posOffset>
                </wp:positionV>
                <wp:extent cx="2766060" cy="1165860"/>
                <wp:effectExtent l="13970" t="9525" r="10795" b="15240"/>
                <wp:wrapNone/>
                <wp:docPr id="4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brown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67.85pt;margin-top:328.5pt;width:217.8pt;height:91.8pt;z-index:251838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brown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ind w:firstLine="720"/>
        <w:rPr>
          <w:rFonts w:ascii="Penmanship Print" w:hAnsi="Penmanship Print"/>
          <w:sz w:val="72"/>
          <w:szCs w:val="72"/>
        </w:rPr>
      </w:pP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  <w:r w:rsidRPr="00B95AB0">
        <w:rPr>
          <w:rFonts w:ascii="Penmanship Print" w:hAnsi="Penmanship Print"/>
          <w:sz w:val="72"/>
          <w:szCs w:val="72"/>
        </w:rPr>
        <w:tab/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rFonts w:ascii="Arial Rounded MT Bold" w:hAnsi="Arial Rounded MT Bold"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9DED2F" wp14:editId="2BA0D8D3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3</w:t>
                            </w:r>
                          </w:p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427.9pt;margin-top:-41.45pt;width:80.95pt;height:54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2CKAIAAE4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">
                <v:textbox>
                  <w:txbxContent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3</w:t>
                      </w:r>
                    </w:p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Arial Rounded MT Bold" w:hAnsi="Arial Rounded MT Bold"/>
          <w:sz w:val="72"/>
          <w:szCs w:val="72"/>
          <w:u w:val="single"/>
        </w:rPr>
        <w:t>Sight Word Sentences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sz w:val="36"/>
          <w:szCs w:val="36"/>
        </w:rPr>
        <w:lastRenderedPageBreak/>
        <w:t>Read and review the sight word sentences to help build fluency.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noProof/>
          <w:color w:val="0000FF"/>
        </w:rPr>
        <w:drawing>
          <wp:inline distT="0" distB="0" distL="0" distR="0" wp14:anchorId="54AAEBB2" wp14:editId="3C20EBB9">
            <wp:extent cx="1699260" cy="1147445"/>
            <wp:effectExtent l="0" t="0" r="0" b="0"/>
            <wp:docPr id="449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I have a cat and a dog.</w:t>
      </w:r>
    </w:p>
    <w:p w:rsidR="00B95AB0" w:rsidRPr="00B95AB0" w:rsidRDefault="00B95AB0" w:rsidP="00B95AB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I go in my bed.</w:t>
      </w:r>
    </w:p>
    <w:p w:rsidR="00B95AB0" w:rsidRPr="00B95AB0" w:rsidRDefault="00B95AB0" w:rsidP="00B95AB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There are seven days.</w:t>
      </w:r>
    </w:p>
    <w:p w:rsidR="00B95AB0" w:rsidRPr="00B95AB0" w:rsidRDefault="00B95AB0" w:rsidP="00B95AB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I see the brown cow.</w:t>
      </w:r>
    </w:p>
    <w:p w:rsidR="00B95AB0" w:rsidRDefault="00B95AB0" w:rsidP="00B95AB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Can we go in the car?</w:t>
      </w:r>
    </w:p>
    <w:p w:rsidR="00BD6769" w:rsidRPr="00B95AB0" w:rsidRDefault="00BD6769" w:rsidP="00BD6769">
      <w:pPr>
        <w:widowControl/>
        <w:spacing w:after="200" w:line="276" w:lineRule="auto"/>
        <w:ind w:left="720"/>
        <w:contextualSpacing/>
        <w:rPr>
          <w:rFonts w:ascii="Arial Rounded MT Bold" w:hAnsi="Arial Rounded MT Bold"/>
          <w:sz w:val="72"/>
          <w:szCs w:val="72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noProof/>
          <w:color w:val="0000FF"/>
        </w:rPr>
        <w:drawing>
          <wp:inline distT="0" distB="0" distL="0" distR="0" wp14:anchorId="55FFECCD" wp14:editId="562C5115">
            <wp:extent cx="1507879" cy="1780612"/>
            <wp:effectExtent l="0" t="0" r="0" b="0"/>
            <wp:docPr id="450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85" cy="17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D6769" w:rsidRDefault="00B95AB0" w:rsidP="001E3EEA">
      <w:pPr>
        <w:widowControl/>
        <w:spacing w:after="200" w:line="276" w:lineRule="auto"/>
        <w:jc w:val="center"/>
        <w:rPr>
          <w:b/>
          <w:sz w:val="52"/>
          <w:szCs w:val="52"/>
          <w:u w:val="single"/>
        </w:rPr>
      </w:pPr>
      <w:r w:rsidRPr="00BD6769">
        <w:rPr>
          <w:b/>
          <w:noProof/>
          <w:sz w:val="52"/>
          <w:szCs w:val="52"/>
        </w:rPr>
        <w:drawing>
          <wp:anchor distT="0" distB="0" distL="114300" distR="114300" simplePos="0" relativeHeight="251840512" behindDoc="0" locked="0" layoutInCell="1" allowOverlap="1" wp14:anchorId="7D2F7FF2" wp14:editId="224C67A5">
            <wp:simplePos x="0" y="0"/>
            <wp:positionH relativeFrom="margin">
              <wp:posOffset>5286375</wp:posOffset>
            </wp:positionH>
            <wp:positionV relativeFrom="margin">
              <wp:posOffset>-504825</wp:posOffset>
            </wp:positionV>
            <wp:extent cx="1425575" cy="1066800"/>
            <wp:effectExtent l="0" t="0" r="3175" b="0"/>
            <wp:wrapSquare wrapText="bothSides"/>
            <wp:docPr id="451" name="Picture 451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EA">
        <w:rPr>
          <w:rFonts w:ascii="Penmanship Print" w:hAnsi="Penmanship Print"/>
          <w:sz w:val="72"/>
          <w:szCs w:val="72"/>
        </w:rPr>
        <w:t xml:space="preserve">  </w:t>
      </w:r>
      <w:r w:rsidR="00F65508">
        <w:rPr>
          <w:rFonts w:ascii="Penmanship Print" w:hAnsi="Penmanship Print"/>
          <w:sz w:val="72"/>
          <w:szCs w:val="72"/>
        </w:rPr>
        <w:t xml:space="preserve">    </w:t>
      </w:r>
      <w:r w:rsidRPr="00BD6769">
        <w:rPr>
          <w:b/>
          <w:sz w:val="52"/>
          <w:szCs w:val="52"/>
          <w:u w:val="single"/>
        </w:rPr>
        <w:t>Kindergarten Exit Ticket</w:t>
      </w:r>
    </w:p>
    <w:p w:rsidR="00B95AB0" w:rsidRPr="00B95AB0" w:rsidRDefault="00B95AB0" w:rsidP="00B95AB0">
      <w:pPr>
        <w:widowControl/>
        <w:spacing w:after="200" w:line="276" w:lineRule="auto"/>
        <w:rPr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sz w:val="36"/>
          <w:szCs w:val="36"/>
        </w:rPr>
        <w:t>Name_____________________________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B95AB0">
        <w:rPr>
          <w:b/>
          <w:sz w:val="36"/>
          <w:szCs w:val="36"/>
          <w:u w:val="single"/>
        </w:rPr>
        <w:t>WONDERS UNIT 3: WEEK 2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b/>
          <w:sz w:val="36"/>
          <w:szCs w:val="36"/>
          <w:u w:val="single"/>
        </w:rPr>
        <w:t>Essential Question:</w:t>
      </w:r>
      <w:r w:rsidRPr="00B95AB0">
        <w:rPr>
          <w:sz w:val="36"/>
          <w:szCs w:val="36"/>
        </w:rPr>
        <w:t xml:space="preserve"> What are the different sounds we hear?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</w:p>
    <w:p w:rsidR="00B95AB0" w:rsidRPr="00B95AB0" w:rsidRDefault="00B95AB0" w:rsidP="00B95AB0">
      <w:pPr>
        <w:widowControl/>
        <w:numPr>
          <w:ilvl w:val="0"/>
          <w:numId w:val="9"/>
        </w:numPr>
        <w:spacing w:after="200" w:line="276" w:lineRule="auto"/>
        <w:contextualSpacing/>
        <w:rPr>
          <w:sz w:val="40"/>
          <w:szCs w:val="40"/>
        </w:rPr>
      </w:pPr>
      <w:r w:rsidRPr="00B95AB0">
        <w:rPr>
          <w:noProof/>
          <w:sz w:val="40"/>
          <w:szCs w:val="40"/>
        </w:rPr>
        <w:drawing>
          <wp:anchor distT="0" distB="0" distL="114300" distR="114300" simplePos="0" relativeHeight="251841536" behindDoc="0" locked="0" layoutInCell="1" allowOverlap="1" wp14:anchorId="6830DAAA" wp14:editId="35418EAA">
            <wp:simplePos x="0" y="0"/>
            <wp:positionH relativeFrom="margin">
              <wp:posOffset>5765165</wp:posOffset>
            </wp:positionH>
            <wp:positionV relativeFrom="margin">
              <wp:posOffset>3060065</wp:posOffset>
            </wp:positionV>
            <wp:extent cx="847725" cy="598805"/>
            <wp:effectExtent l="0" t="0" r="9525" b="0"/>
            <wp:wrapSquare wrapText="bothSides"/>
            <wp:docPr id="452" name="Picture 452" descr="C:\Users\pkellehe.INST.007\AppData\Local\Microsoft\Windows\Temporary Internet Files\Content.IE5\EEAM93PD\megaphon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.007\AppData\Local\Microsoft\Windows\Temporary Internet Files\Content.IE5\EEAM93PD\megaphone[1]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AB0">
        <w:rPr>
          <w:sz w:val="36"/>
          <w:szCs w:val="36"/>
        </w:rPr>
        <w:t xml:space="preserve">Name something that makes a </w:t>
      </w:r>
      <w:r w:rsidRPr="00B95AB0">
        <w:rPr>
          <w:sz w:val="72"/>
          <w:szCs w:val="72"/>
          <w:u w:val="single"/>
        </w:rPr>
        <w:t>loud</w:t>
      </w:r>
      <w:r w:rsidRPr="00B95AB0">
        <w:rPr>
          <w:sz w:val="72"/>
          <w:szCs w:val="72"/>
        </w:rPr>
        <w:t xml:space="preserve"> </w:t>
      </w:r>
      <w:r w:rsidRPr="00B95AB0">
        <w:rPr>
          <w:sz w:val="40"/>
          <w:szCs w:val="40"/>
        </w:rPr>
        <w:t xml:space="preserve">sound. </w:t>
      </w: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0"/>
          <w:szCs w:val="40"/>
        </w:rPr>
      </w:pP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0"/>
          <w:szCs w:val="40"/>
        </w:rPr>
      </w:pPr>
      <w:r w:rsidRPr="00B95AB0">
        <w:rPr>
          <w:sz w:val="40"/>
          <w:szCs w:val="40"/>
        </w:rPr>
        <w:t>_____________________________________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rFonts w:asciiTheme="majorHAnsi" w:hAnsiTheme="majorHAnsi"/>
          <w:noProof/>
          <w:sz w:val="48"/>
          <w:szCs w:val="48"/>
        </w:rPr>
        <w:drawing>
          <wp:anchor distT="0" distB="0" distL="114300" distR="114300" simplePos="0" relativeHeight="251842560" behindDoc="0" locked="0" layoutInCell="1" allowOverlap="1" wp14:anchorId="2F0AE09B" wp14:editId="4F5773C6">
            <wp:simplePos x="0" y="0"/>
            <wp:positionH relativeFrom="margin">
              <wp:posOffset>6047740</wp:posOffset>
            </wp:positionH>
            <wp:positionV relativeFrom="margin">
              <wp:posOffset>4841240</wp:posOffset>
            </wp:positionV>
            <wp:extent cx="569595" cy="803910"/>
            <wp:effectExtent l="0" t="0" r="1905" b="0"/>
            <wp:wrapSquare wrapText="bothSides"/>
            <wp:docPr id="453" name="Picture 453" descr="C:\Users\pkellehe.INST.007\AppData\Local\Microsoft\Windows\Temporary Internet Files\Content.IE5\D1A2ZALY\quiet_l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ellehe.INST.007\AppData\Local\Microsoft\Windows\Temporary Internet Files\Content.IE5\D1A2ZALY\quiet_l[1]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AB0" w:rsidRPr="00B95AB0" w:rsidRDefault="00B95AB0" w:rsidP="00B95AB0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Theme="majorHAnsi" w:hAnsiTheme="majorHAnsi"/>
          <w:sz w:val="36"/>
          <w:szCs w:val="36"/>
        </w:rPr>
      </w:pPr>
      <w:r w:rsidRPr="00B95AB0">
        <w:rPr>
          <w:sz w:val="48"/>
          <w:szCs w:val="48"/>
        </w:rPr>
        <w:t xml:space="preserve">Name something that makes a </w:t>
      </w:r>
      <w:r w:rsidRPr="00B95AB0">
        <w:rPr>
          <w:sz w:val="36"/>
          <w:szCs w:val="36"/>
          <w:u w:val="single"/>
        </w:rPr>
        <w:t>soft</w:t>
      </w:r>
      <w:r w:rsidRPr="00B95AB0">
        <w:rPr>
          <w:sz w:val="36"/>
          <w:szCs w:val="36"/>
        </w:rPr>
        <w:t xml:space="preserve"> </w:t>
      </w:r>
      <w:r w:rsidRPr="00B95AB0">
        <w:rPr>
          <w:sz w:val="48"/>
          <w:szCs w:val="48"/>
        </w:rPr>
        <w:t>sound</w:t>
      </w:r>
      <w:r w:rsidRPr="00B95AB0">
        <w:rPr>
          <w:rFonts w:asciiTheme="majorHAnsi" w:hAnsiTheme="majorHAnsi"/>
          <w:sz w:val="48"/>
          <w:szCs w:val="48"/>
        </w:rPr>
        <w:t>.</w:t>
      </w: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rFonts w:asciiTheme="majorHAnsi" w:hAnsiTheme="majorHAnsi"/>
          <w:sz w:val="48"/>
          <w:szCs w:val="48"/>
        </w:rPr>
      </w:pP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rFonts w:asciiTheme="majorHAnsi" w:hAnsiTheme="majorHAnsi"/>
          <w:sz w:val="48"/>
          <w:szCs w:val="48"/>
        </w:rPr>
      </w:pP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rFonts w:asciiTheme="majorHAnsi" w:hAnsiTheme="majorHAnsi"/>
          <w:sz w:val="36"/>
          <w:szCs w:val="36"/>
        </w:rPr>
      </w:pPr>
      <w:r w:rsidRPr="00B95AB0">
        <w:rPr>
          <w:rFonts w:asciiTheme="majorHAnsi" w:hAnsiTheme="majorHAnsi"/>
          <w:sz w:val="48"/>
          <w:szCs w:val="48"/>
        </w:rPr>
        <w:t>___________________________________________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</w:p>
    <w:p w:rsidR="00B95AB0" w:rsidRPr="00B95AB0" w:rsidRDefault="00B95AB0" w:rsidP="00B95AB0">
      <w:pPr>
        <w:spacing w:before="15"/>
        <w:ind w:left="274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3C323C" w:rsidRDefault="003C323C" w:rsidP="003C323C">
      <w:pPr>
        <w:spacing w:before="15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B95AB0" w:rsidRPr="00B95AB0" w:rsidRDefault="00B95AB0" w:rsidP="003C323C">
      <w:pPr>
        <w:spacing w:before="15"/>
        <w:jc w:val="center"/>
        <w:rPr>
          <w:rFonts w:ascii="Times New Roman" w:hAnsi="Times New Roman" w:cs="Times New Roman"/>
          <w:b/>
          <w:sz w:val="24"/>
          <w:szCs w:val="24"/>
          <w:u w:val="thick" w:color="000000"/>
        </w:rPr>
      </w:pPr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>Wonders Unit 3 Week 3</w:t>
      </w:r>
    </w:p>
    <w:p w:rsidR="00B95AB0" w:rsidRPr="00B95AB0" w:rsidRDefault="00B95AB0" w:rsidP="00B95AB0">
      <w:pPr>
        <w:spacing w:before="15"/>
        <w:ind w:left="2745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5AB0" w:rsidRPr="00B95AB0" w:rsidRDefault="00B95AB0" w:rsidP="00336960">
      <w:pPr>
        <w:spacing w:before="199"/>
        <w:ind w:firstLine="720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B95AB0">
        <w:rPr>
          <w:rFonts w:ascii="Times New Roman" w:hAnsi="Times New Roman" w:cs="Times New Roman"/>
          <w:sz w:val="24"/>
          <w:szCs w:val="24"/>
        </w:rPr>
        <w:t xml:space="preserve"> What places do you go to during the week?</w:t>
      </w:r>
    </w:p>
    <w:p w:rsidR="00B95AB0" w:rsidRPr="00B95AB0" w:rsidRDefault="00B95AB0" w:rsidP="00B95AB0">
      <w:pPr>
        <w:spacing w:before="199"/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B95AB0" w:rsidP="00336960">
      <w:pPr>
        <w:ind w:firstLine="720"/>
        <w:rPr>
          <w:rFonts w:ascii="Times New Roman" w:hAnsi="Times New Roman" w:cs="Times New Roman"/>
          <w:spacing w:val="-4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4"/>
          <w:sz w:val="24"/>
          <w:szCs w:val="24"/>
        </w:rPr>
        <w:t>The Places We Go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336960">
      <w:pPr>
        <w:ind w:firstLine="720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Please Take Me for a Walk </w:t>
      </w:r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(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fantasy);   </w:t>
      </w:r>
      <w:r w:rsidRPr="009D5C0A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A Neighborhood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  <w:u w:val="single"/>
        </w:rPr>
        <w:t xml:space="preserve"> 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  </w:t>
      </w:r>
      <w:proofErr w:type="gramStart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( informational</w:t>
      </w:r>
      <w:proofErr w:type="gramEnd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</w:p>
    <w:p w:rsidR="00B95AB0" w:rsidRPr="00B95AB0" w:rsidRDefault="00B95AB0" w:rsidP="00336960">
      <w:pPr>
        <w:ind w:firstLine="720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RL.K.6, RL.K.10, RI.K.1, RI.K.3; 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33696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   </w:t>
      </w:r>
      <w:r w:rsidR="00B95AB0" w:rsidRPr="00B95AB0">
        <w:rPr>
          <w:rFonts w:ascii="Times New Roman" w:hAnsi="Times New Roman" w:cs="Times New Roman"/>
          <w:b/>
          <w:spacing w:val="-1"/>
          <w:sz w:val="24"/>
          <w:szCs w:val="24"/>
        </w:rPr>
        <w:t>Poem and Poetry Response:</w:t>
      </w:r>
      <w:r w:rsidR="00B95AB0"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  <w:u w:val="single"/>
        </w:rPr>
        <w:t>To Market, To Market</w:t>
      </w:r>
    </w:p>
    <w:p w:rsidR="00B95AB0" w:rsidRPr="00B95AB0" w:rsidRDefault="0033696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          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</w:rPr>
        <w:t>SL.K.2, RF.K.2, L.K.6, L.K.5c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33696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   </w:t>
      </w:r>
      <w:r w:rsidR="00B95AB0" w:rsidRPr="00B95AB0">
        <w:rPr>
          <w:rFonts w:ascii="Times New Roman" w:hAnsi="Times New Roman" w:cs="Times New Roman"/>
          <w:b/>
          <w:spacing w:val="-1"/>
          <w:sz w:val="24"/>
          <w:szCs w:val="24"/>
        </w:rPr>
        <w:t xml:space="preserve">Independent Writing: </w:t>
      </w:r>
      <w:r w:rsidR="00B95AB0" w:rsidRPr="00B565FF">
        <w:rPr>
          <w:rFonts w:ascii="Times New Roman" w:hAnsi="Times New Roman" w:cs="Times New Roman"/>
          <w:spacing w:val="-1"/>
          <w:sz w:val="24"/>
          <w:szCs w:val="24"/>
        </w:rPr>
        <w:t>Opinion Sentence</w:t>
      </w:r>
    </w:p>
    <w:p w:rsidR="00B95AB0" w:rsidRPr="00B95AB0" w:rsidRDefault="0033696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           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</w:rPr>
        <w:t>W.K.1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9D5C0A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  </w:t>
      </w:r>
      <w:r w:rsidR="00336960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B95AB0" w:rsidRPr="00B95AB0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="00B95AB0"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="00B95AB0" w:rsidRPr="00B95AB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4A4434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routine     neighborhood</w:t>
      </w:r>
      <w:r w:rsidR="00F46ED3">
        <w:rPr>
          <w:rFonts w:ascii="Times New Roman" w:hAnsi="Times New Roman" w:cs="Times New Roman"/>
          <w:spacing w:val="-1"/>
          <w:sz w:val="24"/>
          <w:szCs w:val="24"/>
        </w:rPr>
        <w:t xml:space="preserve">     local     intelligent     volunteer</w:t>
      </w:r>
    </w:p>
    <w:p w:rsidR="00B95AB0" w:rsidRPr="00B95AB0" w:rsidRDefault="0033696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           </w:t>
      </w:r>
      <w:r w:rsidR="00B95AB0" w:rsidRPr="00B95AB0">
        <w:rPr>
          <w:rFonts w:ascii="Times New Roman" w:hAnsi="Times New Roman" w:cs="Times New Roman"/>
          <w:i/>
          <w:spacing w:val="-2"/>
          <w:sz w:val="24"/>
          <w:szCs w:val="24"/>
        </w:rPr>
        <w:t>RLK.10</w:t>
      </w:r>
      <w:r w:rsidR="00B95AB0" w:rsidRPr="00B95AB0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33696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D5C0A">
        <w:rPr>
          <w:rFonts w:ascii="Times New Roman" w:hAnsi="Times New Roman" w:cs="Times New Roman"/>
          <w:b/>
          <w:sz w:val="24"/>
          <w:szCs w:val="24"/>
        </w:rPr>
        <w:t>High-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Frequency</w:t>
      </w:r>
      <w:r w:rsidR="00B95AB0" w:rsidRPr="00B95AB0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9D5C0A">
        <w:rPr>
          <w:rFonts w:ascii="Times New Roman" w:hAnsi="Times New Roman" w:cs="Times New Roman"/>
          <w:b/>
          <w:sz w:val="24"/>
          <w:szCs w:val="24"/>
        </w:rPr>
        <w:t>W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 xml:space="preserve">ords:  </w:t>
      </w:r>
      <w:r w:rsidR="009D5C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5C0A" w:rsidRDefault="009D5C0A" w:rsidP="009D5C0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B95AB0" w:rsidRPr="00B95AB0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9D5C0A" w:rsidRDefault="009D5C0A" w:rsidP="009D5C0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Wonders Unit 3 Week 3 high-frequency word: go</w:t>
      </w:r>
    </w:p>
    <w:p w:rsidR="009D5C0A" w:rsidRPr="001B5ED5" w:rsidRDefault="009D5C0A" w:rsidP="009D5C0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Supplemental high-frequency words: down, eight, black</w:t>
      </w:r>
    </w:p>
    <w:p w:rsidR="009D5C0A" w:rsidRPr="00B95AB0" w:rsidRDefault="009D5C0A" w:rsidP="009D5C0A"/>
    <w:p w:rsidR="009D5C0A" w:rsidRDefault="009D5C0A" w:rsidP="009D5C0A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</w:p>
    <w:p w:rsidR="00B95AB0" w:rsidRPr="009D5C0A" w:rsidRDefault="009D5C0A" w:rsidP="009D5C0A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33696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95AB0" w:rsidRPr="00B95AB0">
        <w:rPr>
          <w:rFonts w:ascii="Times New Roman" w:eastAsia="Calibri" w:hAnsi="Times New Roman" w:cs="Times New Roman"/>
          <w:b/>
          <w:sz w:val="24"/>
          <w:szCs w:val="24"/>
        </w:rPr>
        <w:t>Differentiated Readers: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B95AB0" w:rsidRPr="00B95AB0" w:rsidRDefault="00B95AB0" w:rsidP="00B95AB0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F46ED3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We Can </w:t>
      </w:r>
      <w:proofErr w:type="gramStart"/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Go</w:t>
      </w:r>
      <w:proofErr w:type="gramEnd"/>
      <w:r w:rsidRPr="00B95AB0">
        <w:rPr>
          <w:rFonts w:ascii="Times New Roman" w:eastAsia="Calibri" w:hAnsi="Times New Roman" w:cs="Times New Roman"/>
          <w:sz w:val="24"/>
          <w:szCs w:val="24"/>
        </w:rPr>
        <w:t>–</w:t>
      </w:r>
      <w:r w:rsidRPr="00B95AB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(</w:t>
      </w:r>
      <w:r w:rsidRPr="00B95AB0">
        <w:rPr>
          <w:rFonts w:ascii="Times New Roman" w:eastAsia="Calibri" w:hAnsi="Times New Roman" w:cs="Times New Roman"/>
          <w:sz w:val="24"/>
          <w:szCs w:val="24"/>
        </w:rPr>
        <w:t>approaching)</w:t>
      </w:r>
    </w:p>
    <w:p w:rsidR="00B95AB0" w:rsidRPr="00B95AB0" w:rsidRDefault="009D5C0A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9D5C0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9D5C0A"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="00F46ED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Going By Cab 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>- (on</w:t>
      </w:r>
      <w:r w:rsidR="00B95AB0"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>level; ELL)</w:t>
      </w:r>
    </w:p>
    <w:p w:rsidR="00B95AB0" w:rsidRDefault="009D5C0A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9D5C0A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Cal’s Busy Week</w:t>
      </w:r>
      <w:r w:rsidR="00B95AB0"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="00B95AB0" w:rsidRPr="00B95AB0">
        <w:rPr>
          <w:rFonts w:ascii="Times New Roman" w:eastAsia="Calibri" w:hAnsi="Times New Roman" w:cs="Times New Roman"/>
          <w:sz w:val="24"/>
          <w:szCs w:val="24"/>
        </w:rPr>
        <w:t xml:space="preserve"> (beyond)</w:t>
      </w:r>
    </w:p>
    <w:p w:rsidR="001B5ED5" w:rsidRDefault="001B5ED5" w:rsidP="00B95AB0">
      <w:pPr>
        <w:ind w:left="82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B565FF" w:rsidRPr="00B565FF" w:rsidRDefault="00B565FF" w:rsidP="00B95AB0">
      <w:pPr>
        <w:ind w:left="824"/>
        <w:rPr>
          <w:rFonts w:ascii="Times New Roman" w:eastAsia="Calibri" w:hAnsi="Times New Roman" w:cs="Times New Roman"/>
          <w:b/>
          <w:sz w:val="24"/>
          <w:szCs w:val="24"/>
        </w:rPr>
      </w:pPr>
      <w:r w:rsidRPr="00B565FF">
        <w:rPr>
          <w:rFonts w:ascii="Times New Roman" w:eastAsia="Calibri" w:hAnsi="Times New Roman" w:cs="Times New Roman"/>
          <w:b/>
          <w:sz w:val="24"/>
          <w:szCs w:val="24"/>
        </w:rPr>
        <w:t>Assessment: Exit Ticket</w:t>
      </w:r>
    </w:p>
    <w:p w:rsidR="001B5ED5" w:rsidRDefault="001B5ED5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B95AB0" w:rsidRDefault="00B95AB0" w:rsidP="00B95AB0">
      <w:pPr>
        <w:widowControl/>
        <w:spacing w:after="200" w:line="276" w:lineRule="auto"/>
        <w:ind w:firstLine="720"/>
        <w:rPr>
          <w:rFonts w:ascii="Penmanship Print" w:hAnsi="Penmanship Print"/>
          <w:sz w:val="72"/>
          <w:szCs w:val="72"/>
        </w:rPr>
      </w:pPr>
    </w:p>
    <w:p w:rsidR="001B5ED5" w:rsidRPr="001B5ED5" w:rsidRDefault="001B5ED5" w:rsidP="00B95AB0">
      <w:pPr>
        <w:widowControl/>
        <w:spacing w:after="200" w:line="276" w:lineRule="auto"/>
        <w:ind w:firstLine="720"/>
        <w:rPr>
          <w:rFonts w:ascii="Times New Roman" w:hAnsi="Times New Roman" w:cs="Times New Roman"/>
          <w:sz w:val="24"/>
          <w:szCs w:val="24"/>
        </w:rPr>
        <w:sectPr w:rsidR="001B5ED5" w:rsidRPr="001B5ED5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B95AB0" w:rsidRPr="00BE4BC4" w:rsidRDefault="00B95AB0" w:rsidP="00B95AB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BE4BC4">
        <w:rPr>
          <w:rFonts w:ascii="Arial Rounded MT Bold" w:hAnsi="Arial Rounded MT Bold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747518" wp14:editId="61BD1C2B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r>
                              <w:t>Unit 3</w:t>
                            </w:r>
                          </w:p>
                          <w:p w:rsidR="00D07E30" w:rsidRDefault="00D07E30" w:rsidP="00B95AB0">
                            <w:r>
                              <w:t>Week 3</w:t>
                            </w:r>
                          </w:p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533.35pt;margin-top:-36pt;width:57.2pt;height:48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">
                <v:textbox>
                  <w:txbxContent>
                    <w:p w:rsidR="00D07E30" w:rsidRDefault="00D07E30" w:rsidP="00B95AB0">
                      <w:r>
                        <w:t>Unit 3</w:t>
                      </w:r>
                    </w:p>
                    <w:p w:rsidR="00D07E30" w:rsidRDefault="00D07E30" w:rsidP="00B95AB0">
                      <w:r>
                        <w:t>Week 3</w:t>
                      </w:r>
                    </w:p>
                    <w:p w:rsidR="00D07E30" w:rsidRDefault="00D07E30" w:rsidP="00B95AB0"/>
                  </w:txbxContent>
                </v:textbox>
              </v:shape>
            </w:pict>
          </mc:Fallback>
        </mc:AlternateContent>
      </w:r>
      <w:r w:rsidRPr="00BE4BC4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843584" behindDoc="1" locked="0" layoutInCell="1" allowOverlap="1" wp14:anchorId="2EEE809A" wp14:editId="0EC86B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454" name="Picture 454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BC4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BE4BC4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B95AB0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676B82">
        <w:rPr>
          <w:rFonts w:ascii="Arial Rounded MT Bold" w:hAnsi="Arial Rounded MT Bold"/>
          <w:sz w:val="32"/>
          <w:szCs w:val="32"/>
        </w:rPr>
        <w:t>then draw a detailed and colorful</w:t>
      </w:r>
      <w:r w:rsidRPr="00B95AB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3FE6C15" wp14:editId="128549EF">
                <wp:simplePos x="0" y="0"/>
                <wp:positionH relativeFrom="column">
                  <wp:posOffset>-169988</wp:posOffset>
                </wp:positionH>
                <wp:positionV relativeFrom="paragraph">
                  <wp:posOffset>88996</wp:posOffset>
                </wp:positionV>
                <wp:extent cx="8759952" cy="2807208"/>
                <wp:effectExtent l="0" t="0" r="22225" b="12700"/>
                <wp:wrapNone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9952" cy="2807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-13.4pt;margin-top:7pt;width:689.75pt;height:221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" fillcolor="window" strokecolor="windowText" strokeweight="2pt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</w:p>
    <w:p w:rsidR="00B95AB0" w:rsidRPr="002B6F66" w:rsidRDefault="00F46ED3" w:rsidP="00B95AB0">
      <w:pPr>
        <w:widowControl/>
        <w:spacing w:after="200" w:line="276" w:lineRule="auto"/>
        <w:rPr>
          <w:rFonts w:ascii="Penmanship Print" w:hAnsi="Penmanship Print"/>
          <w:sz w:val="56"/>
          <w:szCs w:val="56"/>
        </w:rPr>
        <w:sectPr w:rsidR="00B95AB0" w:rsidRPr="002B6F66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E4BC4">
        <w:rPr>
          <w:rFonts w:ascii="Arial Rounded MT Bold" w:hAnsi="Arial Rounded MT Bold"/>
          <w:sz w:val="56"/>
          <w:szCs w:val="56"/>
        </w:rPr>
        <w:t>My favorite place</w:t>
      </w:r>
      <w:r w:rsidR="00103936" w:rsidRPr="00BE4BC4">
        <w:rPr>
          <w:rFonts w:ascii="Arial Rounded MT Bold" w:hAnsi="Arial Rounded MT Bold"/>
          <w:sz w:val="56"/>
          <w:szCs w:val="56"/>
        </w:rPr>
        <w:t xml:space="preserve"> to go in my neighborhood is</w:t>
      </w:r>
      <w:r w:rsidR="00103936" w:rsidRPr="002B6F66">
        <w:rPr>
          <w:rFonts w:ascii="Penmanship Print" w:hAnsi="Penmanship Print"/>
          <w:sz w:val="56"/>
          <w:szCs w:val="56"/>
        </w:rPr>
        <w:t xml:space="preserve"> ___</w:t>
      </w:r>
      <w:r w:rsidR="002C7012" w:rsidRPr="002B6F66">
        <w:rPr>
          <w:rFonts w:ascii="Penmanship Print" w:hAnsi="Penmanship Print"/>
          <w:sz w:val="56"/>
          <w:szCs w:val="56"/>
        </w:rPr>
        <w:t>______</w:t>
      </w:r>
      <w:r w:rsidRPr="002B6F66">
        <w:rPr>
          <w:rFonts w:ascii="Penmanship Print" w:hAnsi="Penmanship Print"/>
          <w:sz w:val="56"/>
          <w:szCs w:val="56"/>
        </w:rPr>
        <w:t>______</w:t>
      </w:r>
      <w:r w:rsidR="002C7012" w:rsidRPr="002B6F66">
        <w:rPr>
          <w:rFonts w:ascii="Penmanship Print" w:hAnsi="Penmanship Print"/>
          <w:sz w:val="56"/>
          <w:szCs w:val="56"/>
        </w:rPr>
        <w:t>_____.</w:t>
      </w:r>
      <w:r w:rsidR="00B95AB0" w:rsidRPr="002B6F66">
        <w:rPr>
          <w:rFonts w:ascii="Penmanship Print" w:hAnsi="Penmanship Print"/>
          <w:sz w:val="56"/>
          <w:szCs w:val="56"/>
        </w:rPr>
        <w:t xml:space="preserve"> 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  <w:r w:rsidRPr="00B95AB0">
        <w:lastRenderedPageBreak/>
        <w:t>Unit 3 Week 3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color w:val="3E352C"/>
          <w:sz w:val="52"/>
          <w:szCs w:val="52"/>
          <w:u w:val="single"/>
        </w:rPr>
      </w:pPr>
      <w:r w:rsidRPr="00B95AB0">
        <w:rPr>
          <w:rFonts w:ascii="Comic Sans MS" w:hAnsi="Comic Sans MS"/>
          <w:b/>
          <w:noProof/>
          <w:color w:val="3E352C"/>
          <w:sz w:val="52"/>
          <w:szCs w:val="52"/>
          <w:u w:val="single"/>
        </w:rPr>
        <w:t>To Market, To Market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  <w:r w:rsidRPr="00B95AB0">
        <w:rPr>
          <w:rFonts w:ascii="Comic Sans MS" w:hAnsi="Comic Sans MS"/>
          <w:noProof/>
          <w:color w:val="3E352C"/>
          <w:sz w:val="52"/>
          <w:szCs w:val="52"/>
        </w:rPr>
        <w:t xml:space="preserve">To market, to market, to buy a fat pig,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  <w:r w:rsidRPr="00B95AB0">
        <w:rPr>
          <w:rFonts w:ascii="Comic Sans MS" w:hAnsi="Comic Sans MS"/>
          <w:noProof/>
          <w:color w:val="3E352C"/>
          <w:sz w:val="52"/>
          <w:szCs w:val="52"/>
        </w:rPr>
        <w:t>Home again, home again, jiggety jig.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  <w:r w:rsidRPr="00B95AB0">
        <w:rPr>
          <w:rFonts w:ascii="Comic Sans MS" w:hAnsi="Comic Sans MS"/>
          <w:noProof/>
          <w:color w:val="3E352C"/>
          <w:sz w:val="52"/>
          <w:szCs w:val="52"/>
        </w:rPr>
        <w:t xml:space="preserve">To market, to market, to buy a fine hog,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  <w:r w:rsidRPr="00B95AB0">
        <w:rPr>
          <w:rFonts w:ascii="Comic Sans MS" w:hAnsi="Comic Sans MS"/>
          <w:noProof/>
          <w:color w:val="3E352C"/>
          <w:sz w:val="52"/>
          <w:szCs w:val="52"/>
        </w:rPr>
        <w:t>Home again, home again, joggety jog.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2"/>
          <w:szCs w:val="52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2564F0B3" wp14:editId="2C72C5B7">
            <wp:extent cx="1614932" cy="2374900"/>
            <wp:effectExtent l="0" t="0" r="4445" b="6350"/>
            <wp:docPr id="456" name="Picture 456" descr="Cute Cute 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Cute Pi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32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</w:pPr>
      <w:r w:rsidRPr="00BE4BC4">
        <w:rPr>
          <w:rFonts w:ascii="Arial Rounded MT Bold" w:hAnsi="Arial Rounded MT Bold"/>
          <w:sz w:val="44"/>
          <w:szCs w:val="44"/>
        </w:rPr>
        <w:lastRenderedPageBreak/>
        <w:t>Name:</w:t>
      </w:r>
      <w:r w:rsidRPr="00B95AB0">
        <w:rPr>
          <w:rFonts w:ascii="Penmanship Print" w:hAnsi="Penmanship Print"/>
          <w:sz w:val="44"/>
          <w:szCs w:val="44"/>
        </w:rPr>
        <w:t xml:space="preserve"> _____________________</w:t>
      </w:r>
      <w:proofErr w:type="gramStart"/>
      <w:r w:rsidRPr="00B95AB0">
        <w:rPr>
          <w:rFonts w:ascii="Penmanship Print" w:hAnsi="Penmanship Print"/>
          <w:sz w:val="44"/>
          <w:szCs w:val="44"/>
        </w:rPr>
        <w:t xml:space="preserve">_  </w:t>
      </w:r>
      <w:r w:rsidRPr="00B95AB0">
        <w:t>Unit</w:t>
      </w:r>
      <w:proofErr w:type="gramEnd"/>
      <w:r w:rsidRPr="00B95AB0">
        <w:t xml:space="preserve"> 3 Week 3</w:t>
      </w:r>
    </w:p>
    <w:p w:rsidR="00B95AB0" w:rsidRPr="00B95AB0" w:rsidRDefault="00B95AB0" w:rsidP="00B95AB0">
      <w:pPr>
        <w:widowControl/>
        <w:spacing w:after="200" w:line="276" w:lineRule="auto"/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sz w:val="44"/>
          <w:szCs w:val="44"/>
        </w:rPr>
        <w:t xml:space="preserve">Draw a picture of where the person went after leaving the market.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A17CA48" wp14:editId="0DB80CF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0;margin-top:0;width:393pt;height:334pt;z-index:251847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lastRenderedPageBreak/>
        <w:drawing>
          <wp:inline distT="0" distB="0" distL="0" distR="0" wp14:anchorId="68D62D47" wp14:editId="7B93FCEB">
            <wp:extent cx="1219200" cy="1792943"/>
            <wp:effectExtent l="0" t="0" r="0" b="0"/>
            <wp:docPr id="457" name="Picture 457" descr="Cute Cute 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te Cute Pi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94" cy="18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E4BC4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noProof/>
          <w:color w:val="3E352C"/>
          <w:sz w:val="56"/>
          <w:szCs w:val="56"/>
        </w:rPr>
      </w:pPr>
      <w:r w:rsidRPr="00BE4BC4">
        <w:rPr>
          <w:rFonts w:ascii="Arial Rounded MT Bold" w:hAnsi="Arial Rounded MT Bold"/>
          <w:noProof/>
          <w:color w:val="3E352C"/>
          <w:sz w:val="52"/>
          <w:szCs w:val="52"/>
        </w:rPr>
        <w:t xml:space="preserve"> </w:t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noProof/>
          <w:color w:val="3E352C"/>
          <w:sz w:val="56"/>
          <w:szCs w:val="56"/>
        </w:rPr>
        <w:tab/>
      </w:r>
      <w:r w:rsidRPr="00BE4BC4">
        <w:rPr>
          <w:rFonts w:ascii="Arial Rounded MT Bold" w:hAnsi="Arial Rounded MT Bold"/>
          <w:sz w:val="24"/>
          <w:szCs w:val="24"/>
        </w:rPr>
        <w:t>Unit 3 Week 3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BE4BC4">
        <w:rPr>
          <w:rFonts w:ascii="Arial Rounded MT Bold" w:hAnsi="Arial Rounded MT Bold"/>
          <w:sz w:val="52"/>
          <w:szCs w:val="52"/>
        </w:rPr>
        <w:t>Name:</w:t>
      </w:r>
      <w:r w:rsidRPr="00B95AB0">
        <w:rPr>
          <w:rFonts w:ascii="Penmanship Print" w:hAnsi="Penmanship Print"/>
          <w:sz w:val="52"/>
          <w:szCs w:val="52"/>
        </w:rPr>
        <w:t xml:space="preserve"> 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B95AB0">
        <w:rPr>
          <w:rFonts w:ascii="Comic Sans MS" w:hAnsi="Comic Sans MS"/>
          <w:sz w:val="32"/>
          <w:szCs w:val="32"/>
        </w:rPr>
        <w:t xml:space="preserve">Draw a picture of where the person went after leaving the market and complete the sentence.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B95AB0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75AB46F" wp14:editId="6DC90A4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0;margin-top:0;width:396pt;height:253pt;z-index:251848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  <w:r w:rsidRPr="00BE4BC4">
        <w:rPr>
          <w:rFonts w:ascii="Arial Rounded MT Bold" w:hAnsi="Arial Rounded MT Bold"/>
          <w:sz w:val="72"/>
          <w:szCs w:val="72"/>
        </w:rPr>
        <w:lastRenderedPageBreak/>
        <w:t>The person went _________ after the market</w:t>
      </w:r>
      <w:r w:rsidRPr="00B95AB0">
        <w:rPr>
          <w:rFonts w:ascii="Penmanship Print" w:hAnsi="Penmanship Print"/>
          <w:sz w:val="72"/>
          <w:szCs w:val="72"/>
        </w:rPr>
        <w:t>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72"/>
          <w:szCs w:val="72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549BF453" wp14:editId="7DF8E658">
            <wp:extent cx="820420" cy="1206500"/>
            <wp:effectExtent l="0" t="0" r="0" b="0"/>
            <wp:docPr id="458" name="Picture 458" descr="Cute Cute 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Cute Pi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94" cy="12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3 Week 3</w:t>
      </w:r>
    </w:p>
    <w:p w:rsidR="00B95AB0" w:rsidRPr="00B95AB0" w:rsidRDefault="00C56E26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neighborhood </w:t>
      </w:r>
      <w:r w:rsidR="00B95AB0" w:rsidRPr="00B95AB0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44"/>
          <w:szCs w:val="24"/>
        </w:rPr>
        <w:t>A neighborhood is a part of town.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C955108" wp14:editId="67528DE6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8122920" cy="2320290"/>
                <wp:effectExtent l="9525" t="13970" r="11430" b="8890"/>
                <wp:wrapNone/>
                <wp:docPr id="42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your </w:t>
                            </w:r>
                            <w:r w:rsidRPr="00C56E26">
                              <w:rPr>
                                <w:b/>
                                <w:sz w:val="32"/>
                              </w:rPr>
                              <w:t>neighborhood.</w:t>
                            </w:r>
                          </w:p>
                          <w:p w:rsidR="00D07E30" w:rsidRPr="004E5F2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9FD6E" wp14:editId="337C28B2">
                                  <wp:extent cx="981075" cy="1276350"/>
                                  <wp:effectExtent l="0" t="0" r="9525" b="0"/>
                                  <wp:docPr id="471" name="Picture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109" type="#_x0000_t202" style="position:absolute;margin-left:0;margin-top:3.35pt;width:639.6pt;height:182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">
                <v:textbox>
                  <w:txbxContent>
                    <w:p w:rsidR="00D07E3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your </w:t>
                      </w:r>
                      <w:r w:rsidRPr="00C56E26">
                        <w:rPr>
                          <w:b/>
                          <w:sz w:val="32"/>
                        </w:rPr>
                        <w:t>neighborhood.</w:t>
                      </w:r>
                    </w:p>
                    <w:p w:rsidR="00D07E30" w:rsidRPr="004E5F2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F9FD6E" wp14:editId="337C28B2">
                            <wp:extent cx="981075" cy="1276350"/>
                            <wp:effectExtent l="0" t="0" r="9525" b="0"/>
                            <wp:docPr id="471" name="Picture 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95AB0" w:rsidRPr="00B95AB0" w:rsidRDefault="00C56E26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noProof/>
          <w:sz w:val="48"/>
          <w:szCs w:val="24"/>
        </w:rPr>
        <w:drawing>
          <wp:anchor distT="0" distB="0" distL="114300" distR="114300" simplePos="0" relativeHeight="251850752" behindDoc="0" locked="0" layoutInCell="1" allowOverlap="1" wp14:anchorId="651AA345" wp14:editId="49F66B6D">
            <wp:simplePos x="0" y="0"/>
            <wp:positionH relativeFrom="column">
              <wp:posOffset>6829425</wp:posOffset>
            </wp:positionH>
            <wp:positionV relativeFrom="paragraph">
              <wp:posOffset>265430</wp:posOffset>
            </wp:positionV>
            <wp:extent cx="494030" cy="487045"/>
            <wp:effectExtent l="0" t="0" r="1270" b="8255"/>
            <wp:wrapTight wrapText="bothSides">
              <wp:wrapPolygon edited="0">
                <wp:start x="0" y="0"/>
                <wp:lineTo x="0" y="21121"/>
                <wp:lineTo x="20823" y="21121"/>
                <wp:lineTo x="20823" y="0"/>
                <wp:lineTo x="0" y="0"/>
              </wp:wrapPolygon>
            </wp:wrapTight>
            <wp:docPr id="459" name="Picture 459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neighborhood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Pr="00B95AB0">
        <w:rPr>
          <w:rFonts w:ascii="Comic Sans MS" w:eastAsia="Times New Roman" w:hAnsi="Comic Sans MS" w:cs="Times New Roman"/>
          <w:sz w:val="48"/>
          <w:szCs w:val="24"/>
        </w:rPr>
        <w:t xml:space="preserve"> </w:t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E4BC4">
        <w:rPr>
          <w:rFonts w:ascii="Arial Rounded MT Bold" w:eastAsia="Times New Roman" w:hAnsi="Arial Rounded MT Bold" w:cs="Times New Roman"/>
          <w:sz w:val="96"/>
          <w:szCs w:val="96"/>
        </w:rPr>
        <w:t xml:space="preserve"> My neighborhood has</w:t>
      </w:r>
      <w:r w:rsidRPr="00B95AB0">
        <w:rPr>
          <w:rFonts w:ascii="Penmanship Print" w:eastAsia="Times New Roman" w:hAnsi="Penmanship Print" w:cs="Times New Roman"/>
          <w:sz w:val="96"/>
          <w:szCs w:val="96"/>
        </w:rPr>
        <w:t xml:space="preserve">    </w:t>
      </w:r>
      <w:r w:rsidRPr="00B95AB0">
        <w:rPr>
          <w:rFonts w:ascii="Penmanship Print" w:eastAsia="Times New Roman" w:hAnsi="Penmanship Print" w:cs="Times New Roman"/>
          <w:sz w:val="144"/>
          <w:szCs w:val="144"/>
        </w:rPr>
        <w:lastRenderedPageBreak/>
        <w:t>______________.</w:t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t>Name: _____________</w:t>
      </w:r>
      <w:r w:rsidR="00676B82">
        <w:rPr>
          <w:rFonts w:ascii="Comic Sans MS" w:eastAsia="Times New Roman" w:hAnsi="Comic Sans MS" w:cs="Times New Roman"/>
          <w:sz w:val="40"/>
          <w:szCs w:val="24"/>
        </w:rPr>
        <w:t>_____________________Unit 3 Week 3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52"/>
          <w:szCs w:val="24"/>
        </w:rPr>
        <w:t>Treasure Word: neighborhood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2: Write a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neighborhood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lastRenderedPageBreak/>
        <w:t>______________.</w:t>
      </w:r>
    </w:p>
    <w:p w:rsidR="00676B82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proofErr w:type="gramStart"/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neighborhood</w:t>
      </w:r>
      <w:r w:rsidR="00676B82">
        <w:rPr>
          <w:rFonts w:ascii="Comic Sans MS" w:eastAsia="Times New Roman" w:hAnsi="Comic Sans MS" w:cs="Times New Roman"/>
          <w:sz w:val="36"/>
          <w:szCs w:val="36"/>
        </w:rPr>
        <w:t xml:space="preserve">  and</w:t>
      </w:r>
      <w:proofErr w:type="gramEnd"/>
      <w:r w:rsidR="00676B82">
        <w:rPr>
          <w:rFonts w:ascii="Comic Sans MS" w:eastAsia="Times New Roman" w:hAnsi="Comic Sans MS" w:cs="Times New Roman"/>
          <w:sz w:val="36"/>
          <w:szCs w:val="36"/>
        </w:rPr>
        <w:t xml:space="preserve">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="00676B82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E4BC4" w:rsidRDefault="00676B82" w:rsidP="00B95AB0">
      <w:pPr>
        <w:widowControl/>
        <w:rPr>
          <w:rFonts w:ascii="Arial Rounded MT Bold" w:eastAsia="Times New Roman" w:hAnsi="Arial Rounded MT Bold" w:cs="Times New Roman"/>
          <w:sz w:val="36"/>
          <w:szCs w:val="36"/>
        </w:rPr>
      </w:pPr>
      <w:r w:rsidRPr="00BE4BC4">
        <w:rPr>
          <w:rFonts w:ascii="Arial Rounded MT Bold" w:eastAsia="Times New Roman" w:hAnsi="Arial Rounded MT Bold" w:cs="Times New Roman"/>
          <w:sz w:val="96"/>
          <w:szCs w:val="96"/>
        </w:rPr>
        <w:t>I do not see _________ in my neighborhood.</w:t>
      </w:r>
      <w:r w:rsidR="00B95AB0" w:rsidRPr="00BE4BC4">
        <w:rPr>
          <w:rFonts w:ascii="Arial Rounded MT Bold" w:eastAsia="Times New Roman" w:hAnsi="Arial Rounded MT Bold" w:cs="Times New Roman"/>
          <w:sz w:val="144"/>
          <w:szCs w:val="144"/>
        </w:rPr>
        <w:t xml:space="preserve">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  <w:sectPr w:rsidR="00B95AB0" w:rsidRPr="00B95AB0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1776" behindDoc="0" locked="0" layoutInCell="1" allowOverlap="1" wp14:anchorId="5AF3D45B" wp14:editId="572688FD">
                <wp:simplePos x="0" y="0"/>
                <wp:positionH relativeFrom="column">
                  <wp:posOffset>521335</wp:posOffset>
                </wp:positionH>
                <wp:positionV relativeFrom="paragraph">
                  <wp:posOffset>1043940</wp:posOffset>
                </wp:positionV>
                <wp:extent cx="2766060" cy="1165860"/>
                <wp:effectExtent l="16510" t="8255" r="8255" b="16510"/>
                <wp:wrapNone/>
                <wp:docPr id="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down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41.05pt;margin-top:82.2pt;width:217.8pt;height:91.8pt;z-index:251851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down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2800" behindDoc="0" locked="0" layoutInCell="1" allowOverlap="1" wp14:anchorId="7C623B42" wp14:editId="5F883BA6">
                <wp:simplePos x="0" y="0"/>
                <wp:positionH relativeFrom="column">
                  <wp:posOffset>504190</wp:posOffset>
                </wp:positionH>
                <wp:positionV relativeFrom="paragraph">
                  <wp:posOffset>2464435</wp:posOffset>
                </wp:positionV>
                <wp:extent cx="2766060" cy="1165860"/>
                <wp:effectExtent l="8890" t="9525" r="15875" b="15240"/>
                <wp:wrapNone/>
                <wp:docPr id="4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eight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39.7pt;margin-top:194.05pt;width:217.8pt;height:91.8pt;z-index:251852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eight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3824" behindDoc="0" locked="0" layoutInCell="1" allowOverlap="1" wp14:anchorId="08654612" wp14:editId="303DD032">
                <wp:simplePos x="0" y="0"/>
                <wp:positionH relativeFrom="column">
                  <wp:posOffset>532765</wp:posOffset>
                </wp:positionH>
                <wp:positionV relativeFrom="paragraph">
                  <wp:posOffset>-402590</wp:posOffset>
                </wp:positionV>
                <wp:extent cx="2766060" cy="1165860"/>
                <wp:effectExtent l="8890" t="9525" r="15875" b="15240"/>
                <wp:wrapNone/>
                <wp:docPr id="4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go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41.95pt;margin-top:-31.7pt;width:217.8pt;height:91.8pt;z-index:251853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A15A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go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4848" behindDoc="0" locked="0" layoutInCell="1" allowOverlap="1" wp14:anchorId="4E68D5B8" wp14:editId="26DBDF98">
                <wp:simplePos x="0" y="0"/>
                <wp:positionH relativeFrom="column">
                  <wp:posOffset>236855</wp:posOffset>
                </wp:positionH>
                <wp:positionV relativeFrom="paragraph">
                  <wp:posOffset>5137150</wp:posOffset>
                </wp:positionV>
                <wp:extent cx="6561455" cy="3224530"/>
                <wp:effectExtent l="0" t="0" r="2540" b="0"/>
                <wp:wrapNone/>
                <wp:docPr id="4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1455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Please practice reading these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sight words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at home. Please make word cards. It is important that students learn these words before we move on to new words.</w:t>
                            </w: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D07E30" w:rsidRDefault="00D07E30" w:rsidP="00B95A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Thank you!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  <w:t>Unit 3 Week 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18.65pt;margin-top:404.5pt;width:516.65pt;height:253.9pt;z-index:25185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Please practice reading these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  <w:u w:val="single"/>
                        </w:rPr>
                        <w:t>sight words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at home. Please make word cards. It is important that students learn these words before we move on to new words.</w:t>
                      </w: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</w:p>
                    <w:p w:rsidR="00D07E30" w:rsidRDefault="00D07E30" w:rsidP="00B95AB0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Thank you!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  <w:t>Unit 3 Week 3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5872" behindDoc="0" locked="0" layoutInCell="1" allowOverlap="1" wp14:anchorId="5C1D8556" wp14:editId="73911A24">
                <wp:simplePos x="0" y="0"/>
                <wp:positionH relativeFrom="column">
                  <wp:posOffset>499745</wp:posOffset>
                </wp:positionH>
                <wp:positionV relativeFrom="paragraph">
                  <wp:posOffset>3902710</wp:posOffset>
                </wp:positionV>
                <wp:extent cx="2766060" cy="1165860"/>
                <wp:effectExtent l="13970" t="9525" r="10795" b="15240"/>
                <wp:wrapNone/>
                <wp:docPr id="4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black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39.35pt;margin-top:307.3pt;width:217.8pt;height:91.8pt;z-index:25185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PvP5A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black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0"/>
          <w:szCs w:val="40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72"/>
          <w:szCs w:val="72"/>
        </w:rPr>
      </w:pPr>
    </w:p>
    <w:p w:rsidR="00B95AB0" w:rsidRPr="00B95AB0" w:rsidRDefault="00B95AB0" w:rsidP="00B95AB0">
      <w:pPr>
        <w:widowControl/>
        <w:spacing w:after="120" w:line="285" w:lineRule="auto"/>
        <w:jc w:val="center"/>
        <w:rPr>
          <w:rFonts w:ascii="Penmanship Print" w:hAnsi="Penmanship Print"/>
          <w:sz w:val="96"/>
          <w:szCs w:val="96"/>
        </w:rPr>
      </w:pP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</w:p>
    <w:p w:rsidR="00B95AB0" w:rsidRPr="00B95AB0" w:rsidRDefault="00B95AB0" w:rsidP="00B95AB0">
      <w:pPr>
        <w:widowControl/>
        <w:spacing w:after="120" w:line="285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rFonts w:ascii="Arial Rounded MT Bold" w:hAnsi="Arial Rounded MT Bold"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0A4D87B" wp14:editId="6F11B4D5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3</w:t>
                            </w:r>
                          </w:p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427.9pt;margin-top:-41.45pt;width:80.95pt;height:54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">
                <v:textbox>
                  <w:txbxContent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3</w:t>
                      </w:r>
                    </w:p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3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Arial Rounded MT Bold" w:hAnsi="Arial Rounded MT Bold"/>
          <w:sz w:val="72"/>
          <w:szCs w:val="72"/>
          <w:u w:val="single"/>
        </w:rPr>
        <w:t>Sight Word Sentences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sz w:val="36"/>
          <w:szCs w:val="36"/>
        </w:rPr>
        <w:lastRenderedPageBreak/>
        <w:t>Read and review the sight word sentences to help build fluency.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noProof/>
          <w:color w:val="0000FF"/>
        </w:rPr>
        <w:drawing>
          <wp:inline distT="0" distB="0" distL="0" distR="0" wp14:anchorId="15533A87" wp14:editId="34F91D24">
            <wp:extent cx="1699260" cy="1147445"/>
            <wp:effectExtent l="0" t="0" r="0" b="0"/>
            <wp:docPr id="460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We go to the park.</w:t>
      </w:r>
    </w:p>
    <w:p w:rsidR="00B95AB0" w:rsidRPr="00B95AB0" w:rsidRDefault="00B95AB0" w:rsidP="00B95AB0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I go down the hill.</w:t>
      </w:r>
    </w:p>
    <w:p w:rsidR="00B95AB0" w:rsidRPr="00B95AB0" w:rsidRDefault="00B95AB0" w:rsidP="00B95AB0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We have eight pets.</w:t>
      </w:r>
    </w:p>
    <w:p w:rsidR="00C56E26" w:rsidRDefault="00B95AB0" w:rsidP="00B95AB0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 xml:space="preserve">The cat is black and </w:t>
      </w:r>
      <w:r w:rsidR="00C56E26">
        <w:rPr>
          <w:rFonts w:ascii="Arial Rounded MT Bold" w:hAnsi="Arial Rounded MT Bold"/>
          <w:sz w:val="72"/>
          <w:szCs w:val="72"/>
        </w:rPr>
        <w:t xml:space="preserve"> </w:t>
      </w:r>
    </w:p>
    <w:p w:rsidR="00B95AB0" w:rsidRPr="00B95AB0" w:rsidRDefault="00C56E26" w:rsidP="00C56E26">
      <w:pPr>
        <w:widowControl/>
        <w:spacing w:after="200" w:line="276" w:lineRule="auto"/>
        <w:ind w:left="720"/>
        <w:contextualSpacing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 xml:space="preserve">    </w:t>
      </w:r>
      <w:proofErr w:type="gramStart"/>
      <w:r w:rsidR="00B95AB0" w:rsidRPr="00B95AB0">
        <w:rPr>
          <w:rFonts w:ascii="Arial Rounded MT Bold" w:hAnsi="Arial Rounded MT Bold"/>
          <w:sz w:val="72"/>
          <w:szCs w:val="72"/>
        </w:rPr>
        <w:t>brown</w:t>
      </w:r>
      <w:proofErr w:type="gramEnd"/>
      <w:r w:rsidR="00B95AB0" w:rsidRPr="00B95AB0">
        <w:rPr>
          <w:rFonts w:ascii="Arial Rounded MT Bold" w:hAnsi="Arial Rounded MT Bold"/>
          <w:sz w:val="72"/>
          <w:szCs w:val="72"/>
        </w:rPr>
        <w:t>.</w:t>
      </w:r>
    </w:p>
    <w:p w:rsidR="00B95AB0" w:rsidRPr="00B95AB0" w:rsidRDefault="00B95AB0" w:rsidP="00B95AB0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Am I good?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noProof/>
          <w:color w:val="0000FF"/>
        </w:rPr>
        <w:drawing>
          <wp:inline distT="0" distB="0" distL="0" distR="0" wp14:anchorId="53DFCE96" wp14:editId="4C052888">
            <wp:extent cx="1280569" cy="1512189"/>
            <wp:effectExtent l="0" t="0" r="0" b="0"/>
            <wp:docPr id="461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39" cy="15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C56E26" w:rsidRDefault="00B95AB0" w:rsidP="00B95AB0">
      <w:pPr>
        <w:widowControl/>
        <w:spacing w:after="120" w:line="285" w:lineRule="auto"/>
        <w:jc w:val="right"/>
        <w:rPr>
          <w:b/>
          <w:sz w:val="52"/>
          <w:szCs w:val="52"/>
          <w:u w:val="single"/>
        </w:rPr>
      </w:pPr>
      <w:r w:rsidRPr="00B95AB0">
        <w:rPr>
          <w:rFonts w:ascii="Penmanship Print" w:hAnsi="Penmanship Print"/>
          <w:sz w:val="96"/>
          <w:szCs w:val="96"/>
        </w:rPr>
        <w:tab/>
      </w:r>
      <w:r w:rsidRPr="00C56E26">
        <w:rPr>
          <w:b/>
          <w:noProof/>
          <w:sz w:val="52"/>
          <w:szCs w:val="52"/>
        </w:rPr>
        <w:drawing>
          <wp:anchor distT="0" distB="0" distL="114300" distR="114300" simplePos="0" relativeHeight="251857920" behindDoc="0" locked="0" layoutInCell="1" allowOverlap="1" wp14:anchorId="7CF0D3A7" wp14:editId="3DF49D3D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462" name="Picture 462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6E26">
        <w:rPr>
          <w:b/>
          <w:sz w:val="52"/>
          <w:szCs w:val="52"/>
          <w:u w:val="single"/>
        </w:rPr>
        <w:t>Kindergarten Exit Ticket</w:t>
      </w:r>
    </w:p>
    <w:p w:rsidR="00B95AB0" w:rsidRPr="00B95AB0" w:rsidRDefault="00B95AB0" w:rsidP="00B95AB0">
      <w:pPr>
        <w:widowControl/>
        <w:spacing w:after="200" w:line="276" w:lineRule="auto"/>
        <w:rPr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sz w:val="36"/>
          <w:szCs w:val="36"/>
        </w:rPr>
        <w:t>Name_____________________________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B95AB0">
        <w:rPr>
          <w:b/>
          <w:sz w:val="36"/>
          <w:szCs w:val="36"/>
          <w:u w:val="single"/>
        </w:rPr>
        <w:t>WONDERS UNIT 3: WEEK 3</w:t>
      </w:r>
    </w:p>
    <w:p w:rsidR="00B95AB0" w:rsidRPr="00B95AB0" w:rsidRDefault="00B95AB0" w:rsidP="00B95AB0">
      <w:pPr>
        <w:widowControl/>
        <w:spacing w:after="200" w:line="276" w:lineRule="auto"/>
        <w:rPr>
          <w:sz w:val="40"/>
          <w:szCs w:val="40"/>
        </w:rPr>
      </w:pPr>
      <w:r w:rsidRPr="00B95AB0">
        <w:rPr>
          <w:b/>
          <w:sz w:val="36"/>
          <w:szCs w:val="36"/>
          <w:u w:val="single"/>
        </w:rPr>
        <w:t>Essential Question:</w:t>
      </w:r>
      <w:r w:rsidRPr="00B95AB0">
        <w:rPr>
          <w:sz w:val="36"/>
          <w:szCs w:val="36"/>
        </w:rPr>
        <w:t xml:space="preserve"> What places do you go to during the week?</w:t>
      </w:r>
      <w:r w:rsidRPr="00B95AB0">
        <w:rPr>
          <w:sz w:val="40"/>
          <w:szCs w:val="40"/>
        </w:rPr>
        <w:t xml:space="preserve"> </w:t>
      </w: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0"/>
          <w:szCs w:val="40"/>
        </w:rPr>
      </w:pPr>
    </w:p>
    <w:p w:rsidR="00B95AB0" w:rsidRPr="00B95AB0" w:rsidRDefault="00B95AB0" w:rsidP="00B95AB0">
      <w:pPr>
        <w:widowControl/>
        <w:spacing w:after="200" w:line="276" w:lineRule="auto"/>
        <w:rPr>
          <w:b/>
          <w:sz w:val="44"/>
          <w:szCs w:val="44"/>
        </w:rPr>
      </w:pPr>
      <w:r w:rsidRPr="00B95AB0">
        <w:rPr>
          <w:b/>
          <w:sz w:val="44"/>
          <w:szCs w:val="44"/>
        </w:rPr>
        <w:t>Circle the pictures of places in your neighborhood.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 wp14:anchorId="6C40F277" wp14:editId="12A2C01C">
            <wp:simplePos x="0" y="0"/>
            <wp:positionH relativeFrom="margin">
              <wp:posOffset>4606290</wp:posOffset>
            </wp:positionH>
            <wp:positionV relativeFrom="margin">
              <wp:posOffset>3845560</wp:posOffset>
            </wp:positionV>
            <wp:extent cx="1567815" cy="1152525"/>
            <wp:effectExtent l="0" t="0" r="0" b="9525"/>
            <wp:wrapSquare wrapText="bothSides"/>
            <wp:docPr id="463" name="Picture 463" descr="C:\Users\pkellehe.INST.007\AppData\Local\Microsoft\Windows\Temporary Internet Files\Content.IE5\EEAM93PD\Zoo-Animal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ellehe.INST.007\AppData\Local\Microsoft\Windows\Temporary Internet Files\Content.IE5\EEAM93PD\Zoo-Animals[1]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 wp14:anchorId="08B0B5D6" wp14:editId="7E3C870A">
            <wp:simplePos x="0" y="0"/>
            <wp:positionH relativeFrom="margin">
              <wp:posOffset>-53975</wp:posOffset>
            </wp:positionH>
            <wp:positionV relativeFrom="margin">
              <wp:posOffset>3621405</wp:posOffset>
            </wp:positionV>
            <wp:extent cx="1192530" cy="1200785"/>
            <wp:effectExtent l="0" t="0" r="7620" b="0"/>
            <wp:wrapSquare wrapText="bothSides"/>
            <wp:docPr id="464" name="Picture 464" descr="C:\Users\pkellehe.INST.007\AppData\Local\Microsoft\Windows\Temporary Internet Files\Content.IE5\D1A2ZALY\schoolhou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ellehe.INST.007\AppData\Local\Microsoft\Windows\Temporary Internet Files\Content.IE5\D1A2ZALY\schoolhouse[1]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 wp14:anchorId="73158297" wp14:editId="1B3FD3B8">
            <wp:simplePos x="0" y="0"/>
            <wp:positionH relativeFrom="margin">
              <wp:posOffset>4707890</wp:posOffset>
            </wp:positionH>
            <wp:positionV relativeFrom="margin">
              <wp:posOffset>5525770</wp:posOffset>
            </wp:positionV>
            <wp:extent cx="1245235" cy="1036955"/>
            <wp:effectExtent l="0" t="0" r="0" b="0"/>
            <wp:wrapSquare wrapText="bothSides"/>
            <wp:docPr id="465" name="Picture 465" descr="C:\Users\pkellehe.INST.007\AppData\Local\Microsoft\Windows\Temporary Internet Files\Content.IE5\NGOVHR8Z\pizza-cartoon-photoxpress_18240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ellehe.INST.007\AppData\Local\Microsoft\Windows\Temporary Internet Files\Content.IE5\NGOVHR8Z\pizza-cartoon-photoxpress_18240012[1]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864064" behindDoc="0" locked="0" layoutInCell="1" allowOverlap="1" wp14:anchorId="7AA9ECDE" wp14:editId="63F0F53C">
            <wp:simplePos x="0" y="0"/>
            <wp:positionH relativeFrom="margin">
              <wp:posOffset>4584700</wp:posOffset>
            </wp:positionH>
            <wp:positionV relativeFrom="margin">
              <wp:posOffset>7169150</wp:posOffset>
            </wp:positionV>
            <wp:extent cx="1590040" cy="1189990"/>
            <wp:effectExtent l="0" t="0" r="0" b="0"/>
            <wp:wrapSquare wrapText="bothSides"/>
            <wp:docPr id="466" name="Picture 466" descr="C:\Users\pkellehe.INST.007\AppData\Local\Microsoft\Windows\Temporary Internet Files\Content.IE5\EEAM93PD\Modular%2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ellehe.INST.007\AppData\Local\Microsoft\Windows\Temporary Internet Files\Content.IE5\EEAM93PD\Modular%202[1]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36"/>
          <w:szCs w:val="36"/>
        </w:rPr>
        <w:drawing>
          <wp:anchor distT="0" distB="0" distL="114300" distR="114300" simplePos="0" relativeHeight="251862016" behindDoc="0" locked="0" layoutInCell="1" allowOverlap="1" wp14:anchorId="05085460" wp14:editId="2B99A524">
            <wp:simplePos x="0" y="0"/>
            <wp:positionH relativeFrom="margin">
              <wp:posOffset>-49530</wp:posOffset>
            </wp:positionH>
            <wp:positionV relativeFrom="margin">
              <wp:posOffset>5241290</wp:posOffset>
            </wp:positionV>
            <wp:extent cx="1298575" cy="1582420"/>
            <wp:effectExtent l="0" t="0" r="0" b="0"/>
            <wp:wrapSquare wrapText="bothSides"/>
            <wp:docPr id="468" name="Picture 468" descr="C:\Users\pkellehe.INST.007\AppData\Local\Microsoft\Windows\Temporary Internet Files\Content.IE5\YTJ6TC8R\5385206945_19786fe472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ellehe.INST.007\AppData\Local\Microsoft\Windows\Temporary Internet Files\Content.IE5\YTJ6TC8R\5385206945_19786fe472_z[1]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Default="00B95AB0" w:rsidP="00B95AB0"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  <w:r w:rsidRPr="00B95AB0">
        <w:rPr>
          <w:rFonts w:ascii="Penmanship Print" w:hAnsi="Penmanship Print"/>
          <w:sz w:val="96"/>
          <w:szCs w:val="96"/>
        </w:rPr>
        <w:tab/>
      </w:r>
    </w:p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E4BC4" w:rsidRDefault="00BE4BC4">
      <w:r w:rsidRPr="00B95AB0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</w:rPr>
        <w:drawing>
          <wp:anchor distT="0" distB="0" distL="114300" distR="114300" simplePos="0" relativeHeight="251868160" behindDoc="1" locked="0" layoutInCell="1" allowOverlap="1" wp14:anchorId="23046179" wp14:editId="7A1C2742">
            <wp:simplePos x="0" y="0"/>
            <wp:positionH relativeFrom="column">
              <wp:posOffset>876300</wp:posOffset>
            </wp:positionH>
            <wp:positionV relativeFrom="paragraph">
              <wp:posOffset>32385</wp:posOffset>
            </wp:positionV>
            <wp:extent cx="7200900" cy="5229225"/>
            <wp:effectExtent l="190500" t="228600" r="228600" b="257175"/>
            <wp:wrapNone/>
            <wp:docPr id="498" name="irc_mi" descr="http://mamanyc.net/wp-content/uploads/2012/09/good_neighbor_day_2012.jpe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manyc.net/wp-content/uploads/2012/09/good_neighbor_day_2012.jpe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29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BC4" w:rsidRDefault="00BE4BC4"/>
    <w:p w:rsidR="00B95AB0" w:rsidRDefault="00B95AB0"/>
    <w:p w:rsidR="00B95AB0" w:rsidRDefault="00BE4BC4"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s1040" type="#_x0000_t136" style="position:absolute;margin-left:44pt;margin-top:13.05pt;width:454pt;height:94pt;z-index:251866112;mso-wrap-distance-left:2.88pt;mso-wrap-distance-top:2.88pt;mso-wrap-distance-right:2.88pt;mso-wrap-distance-bottom:2.88pt;mso-position-horizontal-relative:text;mso-position-vertical-relative:text" fillcolor="#00b0f0" strokecolor="#0070c0" strokeweight="2.4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a5a5a" opacity=".5" offset="1pt,3pt" offset2="-2pt,2pt"/>
            <v:textpath style="font-family:&quot;Jokerman&quot;;font-size:40pt;font-weight:bold;v-text-kern:t" trim="t" fitpath="t" string="Wonders Unit 4"/>
          </v:shape>
        </w:pict>
      </w:r>
    </w:p>
    <w:p w:rsidR="00B95AB0" w:rsidRDefault="00BE4BC4">
      <w:r w:rsidRPr="00B95AB0">
        <w:rPr>
          <w:noProof/>
          <w:sz w:val="36"/>
          <w:szCs w:val="36"/>
        </w:rPr>
        <w:drawing>
          <wp:anchor distT="0" distB="0" distL="114300" distR="114300" simplePos="0" relativeHeight="251863040" behindDoc="0" locked="0" layoutInCell="1" allowOverlap="1" wp14:anchorId="2A72B80A" wp14:editId="0E0B257D">
            <wp:simplePos x="0" y="0"/>
            <wp:positionH relativeFrom="margin">
              <wp:posOffset>-527050</wp:posOffset>
            </wp:positionH>
            <wp:positionV relativeFrom="margin">
              <wp:posOffset>7240270</wp:posOffset>
            </wp:positionV>
            <wp:extent cx="1603375" cy="1225550"/>
            <wp:effectExtent l="0" t="0" r="0" b="0"/>
            <wp:wrapSquare wrapText="bothSides"/>
            <wp:docPr id="467" name="Picture 467" descr="C:\Users\pkellehe.INST.007\AppData\Local\Microsoft\Windows\Temporary Internet Files\Content.IE5\EEAM93PD\mountains_1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ellehe.INST.007\AppData\Local\Microsoft\Windows\Temporary Internet Files\Content.IE5\EEAM93PD\mountains_11[1]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Default="00B95AB0"/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7136" behindDoc="0" locked="0" layoutInCell="1" allowOverlap="1" wp14:anchorId="0FE513D6" wp14:editId="6236AB78">
                <wp:simplePos x="0" y="0"/>
                <wp:positionH relativeFrom="column">
                  <wp:posOffset>-15875</wp:posOffset>
                </wp:positionH>
                <wp:positionV relativeFrom="paragraph">
                  <wp:posOffset>5305425</wp:posOffset>
                </wp:positionV>
                <wp:extent cx="6248400" cy="2971800"/>
                <wp:effectExtent l="0" t="0" r="0" b="0"/>
                <wp:wrapNone/>
                <wp:docPr id="47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Around the Neighborhood</w:t>
                            </w:r>
                          </w:p>
                          <w:p w:rsidR="00D07E30" w:rsidRDefault="00D07E30" w:rsidP="00B95AB0">
                            <w:pPr>
                              <w:jc w:val="center"/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:rsidR="00D07E30" w:rsidRDefault="00D07E30" w:rsidP="00B95A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Time for Work</w:t>
                            </w:r>
                          </w:p>
                          <w:p w:rsidR="00D07E30" w:rsidRDefault="00D07E30" w:rsidP="00B95A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Meet Your Neighbors</w:t>
                            </w:r>
                          </w:p>
                          <w:p w:rsidR="00D07E30" w:rsidRPr="00CD3AEF" w:rsidRDefault="00D07E30" w:rsidP="00B95A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Pitch 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-1.25pt;margin-top:417.75pt;width:492pt;height:234pt;z-index:251867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:u w:val="single"/>
                        </w:rPr>
                        <w:t>Around the Neighborhood</w:t>
                      </w:r>
                    </w:p>
                    <w:p w:rsidR="00D07E30" w:rsidRDefault="00D07E30" w:rsidP="00B95AB0">
                      <w:pPr>
                        <w:jc w:val="center"/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</w:p>
                    <w:p w:rsidR="00D07E30" w:rsidRDefault="00D07E30" w:rsidP="00B95AB0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Time for Work</w:t>
                      </w:r>
                    </w:p>
                    <w:p w:rsidR="00D07E30" w:rsidRDefault="00D07E30" w:rsidP="00B95AB0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Meet Your Neighbors</w:t>
                      </w:r>
                    </w:p>
                    <w:p w:rsidR="00D07E30" w:rsidRPr="00CD3AEF" w:rsidRDefault="00D07E30" w:rsidP="00B95AB0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Pitch In</w:t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B95AB0" w:rsidRDefault="00B95AB0" w:rsidP="00C56E26">
      <w:pPr>
        <w:spacing w:before="1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lastRenderedPageBreak/>
        <w:t xml:space="preserve">Wonders Unit </w:t>
      </w:r>
      <w:proofErr w:type="gramStart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>4  Week</w:t>
      </w:r>
      <w:proofErr w:type="gramEnd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 1</w:t>
      </w:r>
    </w:p>
    <w:p w:rsidR="00B95AB0" w:rsidRPr="00B95AB0" w:rsidRDefault="00B95AB0" w:rsidP="00B95AB0">
      <w:pPr>
        <w:spacing w:before="199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Pr="00B95AB0">
        <w:rPr>
          <w:rFonts w:ascii="Times New Roman" w:hAnsi="Times New Roman" w:cs="Times New Roman"/>
          <w:sz w:val="24"/>
          <w:szCs w:val="24"/>
        </w:rPr>
        <w:t xml:space="preserve"> What do people use to do their jobs?</w:t>
      </w:r>
    </w:p>
    <w:p w:rsidR="00B95AB0" w:rsidRPr="00B95AB0" w:rsidRDefault="00B95AB0" w:rsidP="00B95AB0">
      <w:pPr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B95AB0" w:rsidP="00B95AB0">
      <w:pPr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4"/>
          <w:sz w:val="24"/>
          <w:szCs w:val="24"/>
        </w:rPr>
        <w:t>Time for Work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Whose Shoes?</w:t>
      </w:r>
      <w:r w:rsidR="00D2257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A Shoe for Every Job</w:t>
      </w:r>
      <w:r w:rsidRPr="00B95AB0">
        <w:rPr>
          <w:rFonts w:ascii="Times New Roman" w:eastAsia="Calibri" w:hAnsi="Times New Roman" w:cs="Times New Roman"/>
          <w:i/>
          <w:spacing w:val="45"/>
          <w:sz w:val="24"/>
          <w:szCs w:val="24"/>
        </w:rPr>
        <w:t xml:space="preserve"> </w:t>
      </w:r>
      <w:r w:rsidRPr="00F8206E">
        <w:rPr>
          <w:rFonts w:ascii="Times New Roman" w:eastAsia="Calibri" w:hAnsi="Times New Roman" w:cs="Times New Roman"/>
          <w:i/>
          <w:spacing w:val="-3"/>
          <w:sz w:val="24"/>
          <w:szCs w:val="24"/>
        </w:rPr>
        <w:t>(</w:t>
      </w:r>
      <w:r w:rsidRPr="00F8206E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nformational); 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                  </w:t>
      </w:r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Workers and Their Tools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( informational</w:t>
      </w:r>
      <w:proofErr w:type="gramEnd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</w:rPr>
        <w:t>RL.K.1;   RL K.1</w:t>
      </w:r>
      <w:r w:rsidR="00C36503">
        <w:rPr>
          <w:rFonts w:ascii="Times New Roman" w:eastAsia="Calibri" w:hAnsi="Times New Roman" w:cs="Times New Roman"/>
          <w:i/>
          <w:sz w:val="24"/>
          <w:szCs w:val="24"/>
        </w:rPr>
        <w:t xml:space="preserve">0; </w:t>
      </w:r>
      <w:r w:rsidRPr="00B95AB0">
        <w:rPr>
          <w:rFonts w:ascii="Times New Roman" w:eastAsia="Calibri" w:hAnsi="Times New Roman" w:cs="Times New Roman"/>
          <w:i/>
          <w:sz w:val="24"/>
          <w:szCs w:val="24"/>
        </w:rPr>
        <w:t>RI.K.7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A80F4C" w:rsidRPr="00B95AB0" w:rsidRDefault="00A80F4C" w:rsidP="00A80F4C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Independent Writing:</w:t>
      </w: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>Descriptive Sentence</w:t>
      </w:r>
    </w:p>
    <w:p w:rsidR="00A80F4C" w:rsidRPr="00B95AB0" w:rsidRDefault="00A80F4C" w:rsidP="00A80F4C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>L.K.1f</w:t>
      </w:r>
    </w:p>
    <w:p w:rsidR="00A80F4C" w:rsidRDefault="00A80F4C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Poem and Poetry Response: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 xml:space="preserve">Firefighters </w:t>
      </w:r>
    </w:p>
    <w:p w:rsidR="00B95AB0" w:rsidRPr="00B95AB0" w:rsidRDefault="00C36503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SL.K.2;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</w:rPr>
        <w:t>RF.K.2c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 equipment  </w:t>
      </w:r>
      <w:r w:rsidR="00D53331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uniform  </w:t>
      </w:r>
      <w:r w:rsidR="00D53331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expect</w:t>
      </w:r>
      <w:r w:rsidR="00D53331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  remained  </w:t>
      </w:r>
      <w:r w:rsidR="00D53331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 utensils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>L.K.5c</w:t>
      </w: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D53331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High-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Frequency</w:t>
      </w:r>
      <w:r w:rsidR="00B95AB0" w:rsidRPr="00B95AB0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Words:</w:t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z w:val="24"/>
          <w:szCs w:val="24"/>
        </w:rPr>
        <w:t>RF.K.3c</w:t>
      </w:r>
    </w:p>
    <w:p w:rsidR="00D53331" w:rsidRDefault="00D53331" w:rsidP="00D5333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Wonders Unit 4 Week 1 high-frequency word: you</w:t>
      </w:r>
    </w:p>
    <w:p w:rsidR="00D53331" w:rsidRPr="00B95AB0" w:rsidRDefault="00D53331" w:rsidP="00D5333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Supplemental high frequency words: up, nine, pink</w:t>
      </w:r>
    </w:p>
    <w:p w:rsidR="00D53331" w:rsidRPr="00B95AB0" w:rsidRDefault="00D53331" w:rsidP="00D53331">
      <w:pPr>
        <w:ind w:left="104"/>
        <w:rPr>
          <w:rFonts w:ascii="Times New Roman" w:eastAsia="Calibri" w:hAnsi="Times New Roman" w:cs="Times New Roman"/>
          <w:sz w:val="24"/>
          <w:szCs w:val="24"/>
        </w:rPr>
      </w:pPr>
    </w:p>
    <w:p w:rsidR="00D53331" w:rsidRPr="00B95AB0" w:rsidRDefault="00D53331" w:rsidP="00D53331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D53331" w:rsidRDefault="00B95AB0" w:rsidP="00D53331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Differentiated Readers:</w:t>
      </w:r>
      <w:r w:rsidRPr="00B95AB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B95AB0" w:rsidRPr="00B95AB0" w:rsidRDefault="00B95AB0" w:rsidP="00B95AB0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You Cook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B95AB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(</w:t>
      </w:r>
      <w:r w:rsidRPr="00B95AB0">
        <w:rPr>
          <w:rFonts w:ascii="Times New Roman" w:eastAsia="Calibri" w:hAnsi="Times New Roman" w:cs="Times New Roman"/>
          <w:sz w:val="24"/>
          <w:szCs w:val="24"/>
        </w:rPr>
        <w:t>approaching)</w:t>
      </w:r>
    </w:p>
    <w:p w:rsidR="00B95AB0" w:rsidRPr="00B95AB0" w:rsidRDefault="00B95AB0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On the Job</w:t>
      </w: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sz w:val="24"/>
          <w:szCs w:val="24"/>
        </w:rPr>
        <w:t>- (on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sz w:val="24"/>
          <w:szCs w:val="24"/>
        </w:rPr>
        <w:t>level; ELL)</w:t>
      </w:r>
    </w:p>
    <w:p w:rsidR="00B95AB0" w:rsidRDefault="00B95AB0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The Neighborhood</w:t>
      </w: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(beyond)</w:t>
      </w:r>
    </w:p>
    <w:p w:rsidR="00C36503" w:rsidRDefault="00C36503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C36503" w:rsidRPr="00B95AB0" w:rsidRDefault="00C36503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B95AB0" w:rsidRDefault="00C36503" w:rsidP="00B95AB0">
      <w:pPr>
        <w:rPr>
          <w:rFonts w:ascii="Times New Roman" w:eastAsia="Calibri" w:hAnsi="Times New Roman" w:cs="Times New Roman"/>
          <w:sz w:val="24"/>
          <w:szCs w:val="24"/>
        </w:rPr>
      </w:pPr>
      <w:r w:rsidRPr="00C36503">
        <w:rPr>
          <w:rFonts w:ascii="Times New Roman" w:eastAsia="Calibri" w:hAnsi="Times New Roman" w:cs="Times New Roman"/>
          <w:b/>
          <w:sz w:val="24"/>
          <w:szCs w:val="24"/>
          <w:u w:val="single"/>
        </w:rPr>
        <w:t>Assessment:</w:t>
      </w:r>
      <w:r>
        <w:rPr>
          <w:rFonts w:ascii="Times New Roman" w:eastAsia="Calibri" w:hAnsi="Times New Roman" w:cs="Times New Roman"/>
          <w:sz w:val="24"/>
          <w:szCs w:val="24"/>
        </w:rPr>
        <w:t xml:space="preserve"> Exit Ticket</w:t>
      </w:r>
    </w:p>
    <w:p w:rsidR="00C36503" w:rsidRDefault="00C36503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D53331" w:rsidP="00D53331">
      <w:pPr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/>
    <w:p w:rsidR="00B95AB0" w:rsidRPr="00B95AB0" w:rsidRDefault="00B95AB0" w:rsidP="00B95AB0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BE4BC4" w:rsidRDefault="00B95AB0" w:rsidP="00B95AB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BE4BC4">
        <w:rPr>
          <w:rFonts w:ascii="Arial Rounded MT Bold" w:hAnsi="Arial Rounded MT Bold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A37EC2" wp14:editId="2342A1E9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r>
                              <w:t>Unit 4</w:t>
                            </w:r>
                          </w:p>
                          <w:p w:rsidR="00D07E30" w:rsidRDefault="00D07E30" w:rsidP="00B95AB0">
                            <w:r>
                              <w:t>Week 1</w:t>
                            </w:r>
                          </w:p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533.35pt;margin-top:-36pt;width:57.2pt;height:48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aiJwIAAE0EAAAOAAAAZHJzL2Uyb0RvYy54bWysVNtu2zAMfR+wfxD0vtjxkrQ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">
                <v:textbox>
                  <w:txbxContent>
                    <w:p w:rsidR="00D07E30" w:rsidRDefault="00D07E30" w:rsidP="00B95AB0">
                      <w:r>
                        <w:t>Unit 4</w:t>
                      </w:r>
                    </w:p>
                    <w:p w:rsidR="00D07E30" w:rsidRDefault="00D07E30" w:rsidP="00B95AB0">
                      <w:r>
                        <w:t>Week 1</w:t>
                      </w:r>
                    </w:p>
                    <w:p w:rsidR="00D07E30" w:rsidRDefault="00D07E30" w:rsidP="00B95AB0"/>
                  </w:txbxContent>
                </v:textbox>
              </v:shape>
            </w:pict>
          </mc:Fallback>
        </mc:AlternateContent>
      </w:r>
      <w:r w:rsidRPr="00BE4BC4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869184" behindDoc="1" locked="0" layoutInCell="1" allowOverlap="1" wp14:anchorId="4E4A1B6B" wp14:editId="0C0AC5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499" name="Picture 499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BC4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BE4BC4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B95AB0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C56E26">
        <w:rPr>
          <w:rFonts w:ascii="Arial Rounded MT Bold" w:hAnsi="Arial Rounded MT Bold"/>
          <w:sz w:val="32"/>
          <w:szCs w:val="32"/>
        </w:rPr>
        <w:t>then draw a detailed and color</w:t>
      </w:r>
      <w:r w:rsidR="000A5968">
        <w:rPr>
          <w:rFonts w:ascii="Arial Rounded MT Bold" w:hAnsi="Arial Rounded MT Bold"/>
          <w:sz w:val="32"/>
          <w:szCs w:val="32"/>
        </w:rPr>
        <w:t>ful</w:t>
      </w:r>
      <w:r w:rsidRPr="00B95AB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07C38A1" wp14:editId="4895685B">
                <wp:simplePos x="0" y="0"/>
                <wp:positionH relativeFrom="column">
                  <wp:posOffset>-169988</wp:posOffset>
                </wp:positionH>
                <wp:positionV relativeFrom="paragraph">
                  <wp:posOffset>88996</wp:posOffset>
                </wp:positionV>
                <wp:extent cx="8759952" cy="2807208"/>
                <wp:effectExtent l="0" t="0" r="22225" b="12700"/>
                <wp:wrapNone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9952" cy="2807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-13.4pt;margin-top:7pt;width:689.75pt;height:221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" fillcolor="window" strokecolor="windowText" strokeweight="2pt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Georgia" w:hAnsi="Georgia"/>
          <w:noProof/>
          <w:color w:val="FFFFFF"/>
          <w:sz w:val="21"/>
          <w:szCs w:val="21"/>
        </w:rPr>
        <w:drawing>
          <wp:anchor distT="0" distB="0" distL="114300" distR="114300" simplePos="0" relativeHeight="251872256" behindDoc="0" locked="0" layoutInCell="1" allowOverlap="1" wp14:anchorId="26D14C2B" wp14:editId="4663D0AF">
            <wp:simplePos x="0" y="0"/>
            <wp:positionH relativeFrom="column">
              <wp:posOffset>7980680</wp:posOffset>
            </wp:positionH>
            <wp:positionV relativeFrom="paragraph">
              <wp:posOffset>344170</wp:posOffset>
            </wp:positionV>
            <wp:extent cx="60388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123" y="21427"/>
                <wp:lineTo x="21123" y="0"/>
                <wp:lineTo x="0" y="0"/>
              </wp:wrapPolygon>
            </wp:wrapTight>
            <wp:docPr id="500" name="Picture 500" descr="Black and White Girl Police Officer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and White Girl Police Officer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</w:p>
    <w:p w:rsidR="00B95AB0" w:rsidRPr="00A22372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  <w:sectPr w:rsidR="00B95AB0" w:rsidRPr="00A22372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E4BC4">
        <w:rPr>
          <w:rFonts w:ascii="Arial Rounded MT Bold" w:hAnsi="Arial Rounded MT Bold"/>
          <w:sz w:val="72"/>
          <w:szCs w:val="72"/>
        </w:rPr>
        <w:t>If I wore a uniform</w:t>
      </w:r>
      <w:r w:rsidR="00A22372" w:rsidRPr="00BE4BC4">
        <w:rPr>
          <w:rFonts w:ascii="Arial Rounded MT Bold" w:hAnsi="Arial Rounded MT Bold"/>
          <w:sz w:val="72"/>
          <w:szCs w:val="72"/>
        </w:rPr>
        <w:t>,</w:t>
      </w:r>
      <w:r w:rsidRPr="00BE4BC4">
        <w:rPr>
          <w:rFonts w:ascii="Arial Rounded MT Bold" w:hAnsi="Arial Rounded MT Bold"/>
          <w:sz w:val="72"/>
          <w:szCs w:val="72"/>
        </w:rPr>
        <w:t xml:space="preserve"> I would be a</w:t>
      </w:r>
      <w:r w:rsidRPr="00A22372">
        <w:rPr>
          <w:rFonts w:ascii="Penmanship Print" w:hAnsi="Penmanship Print"/>
          <w:sz w:val="72"/>
          <w:szCs w:val="72"/>
        </w:rPr>
        <w:t xml:space="preserve"> _____________________</w:t>
      </w:r>
      <w:r w:rsidR="00A22372">
        <w:rPr>
          <w:rFonts w:ascii="Penmanship Print" w:hAnsi="Penmanship Print"/>
          <w:sz w:val="72"/>
          <w:szCs w:val="72"/>
        </w:rPr>
        <w:t>_</w:t>
      </w:r>
      <w:r w:rsidR="00C56E26" w:rsidRPr="00A22372">
        <w:rPr>
          <w:rFonts w:ascii="Penmanship Print" w:hAnsi="Penmanship Print"/>
          <w:sz w:val="72"/>
          <w:szCs w:val="72"/>
        </w:rPr>
        <w:t>.</w:t>
      </w:r>
      <w:r w:rsidRPr="00A22372">
        <w:rPr>
          <w:rFonts w:ascii="Penmanship Print" w:hAnsi="Penmanship Print"/>
          <w:sz w:val="72"/>
          <w:szCs w:val="72"/>
        </w:rPr>
        <w:t xml:space="preserve"> 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  <w:r w:rsidRPr="00B95AB0">
        <w:lastRenderedPageBreak/>
        <w:t>Unit 4 Week 1</w:t>
      </w:r>
    </w:p>
    <w:p w:rsidR="00B95AB0" w:rsidRPr="007101B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  <w:u w:val="single"/>
        </w:rPr>
      </w:pPr>
      <w:r w:rsidRPr="007101B5">
        <w:rPr>
          <w:rFonts w:ascii="Comic Sans MS" w:hAnsi="Comic Sans MS"/>
          <w:b/>
          <w:noProof/>
          <w:sz w:val="52"/>
          <w:szCs w:val="52"/>
          <w:u w:val="single"/>
        </w:rPr>
        <w:t>Firefighters</w:t>
      </w:r>
    </w:p>
    <w:p w:rsidR="00B95AB0" w:rsidRPr="007101B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7101B5">
        <w:rPr>
          <w:rFonts w:ascii="Comic Sans MS" w:hAnsi="Comic Sans MS"/>
          <w:b/>
          <w:noProof/>
          <w:sz w:val="52"/>
          <w:szCs w:val="52"/>
        </w:rPr>
        <w:t>Up onto their loud, loud truck</w:t>
      </w:r>
    </w:p>
    <w:p w:rsidR="00B95AB0" w:rsidRPr="007101B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7101B5">
        <w:rPr>
          <w:rFonts w:ascii="Comic Sans MS" w:hAnsi="Comic Sans MS"/>
          <w:b/>
          <w:noProof/>
          <w:sz w:val="52"/>
          <w:szCs w:val="52"/>
        </w:rPr>
        <w:t>The firefighters climb.</w:t>
      </w:r>
    </w:p>
    <w:p w:rsidR="00B95AB0" w:rsidRPr="007101B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7101B5">
        <w:rPr>
          <w:rFonts w:ascii="Comic Sans MS" w:hAnsi="Comic Sans MS"/>
          <w:b/>
          <w:noProof/>
          <w:sz w:val="52"/>
          <w:szCs w:val="52"/>
        </w:rPr>
        <w:t>They’re in an awful hurry,</w:t>
      </w:r>
    </w:p>
    <w:p w:rsidR="00B95AB0" w:rsidRPr="007101B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7101B5">
        <w:rPr>
          <w:rFonts w:ascii="Comic Sans MS" w:hAnsi="Comic Sans MS"/>
          <w:b/>
          <w:noProof/>
          <w:sz w:val="52"/>
          <w:szCs w:val="52"/>
        </w:rPr>
        <w:t>They move in quick, quick time.</w:t>
      </w:r>
    </w:p>
    <w:p w:rsidR="00B95AB0" w:rsidRPr="007101B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7101B5">
        <w:rPr>
          <w:rFonts w:ascii="Comic Sans MS" w:hAnsi="Comic Sans MS"/>
          <w:b/>
          <w:noProof/>
          <w:sz w:val="52"/>
          <w:szCs w:val="52"/>
        </w:rPr>
        <w:t>They’re going to put out a fire,</w:t>
      </w:r>
    </w:p>
    <w:p w:rsidR="00B95AB0" w:rsidRPr="007101B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7101B5">
        <w:rPr>
          <w:rFonts w:ascii="Comic Sans MS" w:hAnsi="Comic Sans MS"/>
          <w:b/>
          <w:noProof/>
          <w:sz w:val="52"/>
          <w:szCs w:val="52"/>
        </w:rPr>
        <w:t>Help is on the way.</w:t>
      </w:r>
    </w:p>
    <w:p w:rsidR="00B95AB0" w:rsidRPr="007101B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7101B5">
        <w:rPr>
          <w:rFonts w:ascii="Comic Sans MS" w:hAnsi="Comic Sans MS"/>
          <w:b/>
          <w:noProof/>
          <w:sz w:val="52"/>
          <w:szCs w:val="52"/>
        </w:rPr>
        <w:t>They’ll get there with their water hose</w:t>
      </w:r>
    </w:p>
    <w:p w:rsidR="00B95AB0" w:rsidRPr="007101B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7101B5">
        <w:rPr>
          <w:rFonts w:ascii="Comic Sans MS" w:hAnsi="Comic Sans MS"/>
          <w:b/>
          <w:noProof/>
          <w:sz w:val="52"/>
          <w:szCs w:val="52"/>
        </w:rPr>
        <w:t>And spray and spray and spray.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65C95871" wp14:editId="7852D485">
            <wp:extent cx="1828800" cy="1293448"/>
            <wp:effectExtent l="0" t="0" r="0" b="2540"/>
            <wp:docPr id="501" name="Picture 501" descr="C:\Users\acangelo\AppData\Local\Microsoft\Windows\Temporary Internet Files\Content.IE5\3ZJ5E033\firetruck_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ngelo\AppData\Local\Microsoft\Windows\Temporary Internet Files\Content.IE5\3ZJ5E033\firetruck_0[1]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12" cy="13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</w:pPr>
      <w:r w:rsidRPr="00BE4BC4">
        <w:rPr>
          <w:rFonts w:ascii="Arial Rounded MT Bold" w:hAnsi="Arial Rounded MT Bold"/>
          <w:sz w:val="44"/>
          <w:szCs w:val="44"/>
        </w:rPr>
        <w:lastRenderedPageBreak/>
        <w:t>Name: ______________________</w:t>
      </w:r>
      <w:r w:rsidRPr="00B95AB0">
        <w:rPr>
          <w:rFonts w:ascii="Penmanship Print" w:hAnsi="Penmanship Print"/>
          <w:sz w:val="44"/>
          <w:szCs w:val="44"/>
        </w:rPr>
        <w:t xml:space="preserve"> </w:t>
      </w:r>
      <w:r w:rsidRPr="00B95AB0">
        <w:t>Unit 4 Week 1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sz w:val="44"/>
          <w:szCs w:val="44"/>
        </w:rPr>
        <w:t xml:space="preserve">Draw a picture of the tool the firefighter uses in the poem.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CAFDA9E" wp14:editId="2162B33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0;margin-top:0;width:393pt;height:334pt;z-index:2518732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80"/>
          <w:szCs w:val="80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80"/>
          <w:szCs w:val="80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80"/>
          <w:szCs w:val="80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80"/>
          <w:szCs w:val="80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80"/>
          <w:szCs w:val="80"/>
        </w:rPr>
      </w:pPr>
      <w:r w:rsidRPr="00B95AB0">
        <w:rPr>
          <w:rFonts w:ascii="Comic Sans MS" w:eastAsia="Times New Roman" w:hAnsi="Comic Sans MS" w:cs="Times New Roman"/>
          <w:noProof/>
          <w:color w:val="000000"/>
          <w:kern w:val="28"/>
          <w:sz w:val="44"/>
          <w:szCs w:val="44"/>
          <w14:ligatures w14:val="standard"/>
          <w14:cntxtAlts/>
        </w:rPr>
        <w:drawing>
          <wp:inline distT="0" distB="0" distL="0" distR="0" wp14:anchorId="6283352D" wp14:editId="5E9BEF84">
            <wp:extent cx="2336800" cy="1684443"/>
            <wp:effectExtent l="0" t="0" r="6350" b="0"/>
            <wp:docPr id="502" name="Picture 502" descr="C:\Users\acangelo\AppData\Local\Microsoft\Windows\Temporary Internet Files\Content.IE5\QPMEFA18\Fire_Tru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angelo\AppData\Local\Microsoft\Windows\Temporary Internet Files\Content.IE5\QPMEFA18\Fire_Truck[1]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6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  <w:rPr>
          <w:sz w:val="24"/>
          <w:szCs w:val="24"/>
        </w:rPr>
      </w:pP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  <w:rPr>
          <w:sz w:val="24"/>
          <w:szCs w:val="24"/>
        </w:rPr>
      </w:pP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  <w:rPr>
          <w:sz w:val="24"/>
          <w:szCs w:val="24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  <w:rPr>
          <w:sz w:val="24"/>
          <w:szCs w:val="24"/>
        </w:rPr>
      </w:pPr>
      <w:r w:rsidRPr="00B95AB0">
        <w:rPr>
          <w:sz w:val="24"/>
          <w:szCs w:val="24"/>
        </w:rPr>
        <w:lastRenderedPageBreak/>
        <w:t>Unit 4 Week 1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BE4BC4">
        <w:rPr>
          <w:rFonts w:ascii="Arial Rounded MT Bold" w:hAnsi="Arial Rounded MT Bold"/>
          <w:sz w:val="52"/>
          <w:szCs w:val="52"/>
        </w:rPr>
        <w:t>Name:</w:t>
      </w:r>
      <w:r w:rsidRPr="00B95AB0">
        <w:rPr>
          <w:rFonts w:ascii="Penmanship Print" w:hAnsi="Penmanship Print"/>
          <w:sz w:val="52"/>
          <w:szCs w:val="52"/>
        </w:rPr>
        <w:t xml:space="preserve"> 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B95AB0">
        <w:rPr>
          <w:rFonts w:ascii="Comic Sans MS" w:hAnsi="Comic Sans MS"/>
          <w:sz w:val="32"/>
          <w:szCs w:val="32"/>
        </w:rPr>
        <w:t xml:space="preserve">Draw a picture of the tool the firefighter uses and complete the sentence.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B95AB0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AB0F7B8" wp14:editId="721C482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0;margin-top:0;width:396pt;height:253pt;z-index:2518743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  <w:r w:rsidRPr="00BE4BC4">
        <w:rPr>
          <w:rFonts w:ascii="Arial Rounded MT Bold" w:hAnsi="Arial Rounded MT Bold"/>
          <w:sz w:val="72"/>
          <w:szCs w:val="72"/>
        </w:rPr>
        <w:t>The firefighter uses a ________ to put out the fire</w:t>
      </w:r>
      <w:r w:rsidRPr="00B95AB0">
        <w:rPr>
          <w:rFonts w:ascii="Penmanship Print" w:hAnsi="Penmanship Print"/>
          <w:sz w:val="72"/>
          <w:szCs w:val="72"/>
        </w:rPr>
        <w:t xml:space="preserve">. 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80"/>
          <w:szCs w:val="80"/>
        </w:rPr>
      </w:pPr>
      <w:r w:rsidRPr="00B95AB0">
        <w:rPr>
          <w:rFonts w:ascii="Penmanship Print" w:eastAsia="Times New Roman" w:hAnsi="Penmanship Print" w:cs="Times New Roman"/>
          <w:noProof/>
          <w:color w:val="000000"/>
          <w:kern w:val="28"/>
          <w:sz w:val="36"/>
          <w:szCs w:val="36"/>
          <w14:ligatures w14:val="standard"/>
          <w14:cntxtAlts/>
        </w:rPr>
        <w:drawing>
          <wp:inline distT="0" distB="0" distL="0" distR="0" wp14:anchorId="4207DE40" wp14:editId="42E60302">
            <wp:extent cx="1097280" cy="714057"/>
            <wp:effectExtent l="0" t="0" r="7620" b="0"/>
            <wp:docPr id="503" name="Picture 503" descr="C:\Users\acangelo\AppData\Local\Microsoft\Windows\Temporary Internet Files\Content.IE5\QPMEFA18\Fire_Tru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ngelo\AppData\Local\Microsoft\Windows\Temporary Internet Files\Content.IE5\QPMEFA18\Fire_Truck[1]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7724" cy="72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80"/>
          <w:szCs w:val="80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4 Week 1</w:t>
      </w:r>
    </w:p>
    <w:p w:rsidR="00B95AB0" w:rsidRPr="00B95AB0" w:rsidRDefault="00215533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equipment </w:t>
      </w:r>
      <w:r w:rsidR="00B95AB0" w:rsidRPr="00B95AB0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44"/>
          <w:szCs w:val="24"/>
        </w:rPr>
        <w:t>Equipment is special tools that someone uses to do a job.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AB15D6B" wp14:editId="51599575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8122920" cy="2133600"/>
                <wp:effectExtent l="0" t="0" r="11430" b="1905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</w:t>
                            </w:r>
                            <w:r w:rsidRPr="00215533">
                              <w:rPr>
                                <w:b/>
                                <w:sz w:val="32"/>
                              </w:rPr>
                              <w:t>equipment</w:t>
                            </w:r>
                            <w:r>
                              <w:rPr>
                                <w:sz w:val="32"/>
                              </w:rPr>
                              <w:t xml:space="preserve"> used to do a job.</w:t>
                            </w:r>
                            <w:r w:rsidRPr="00DE4D1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D07E30" w:rsidRPr="004E5F2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5F295" wp14:editId="02E82E60">
                                  <wp:extent cx="975360" cy="1264920"/>
                                  <wp:effectExtent l="0" t="0" r="0" b="0"/>
                                  <wp:docPr id="530" name="Picture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121" type="#_x0000_t202" style="position:absolute;margin-left:0;margin-top:3.05pt;width:639.6pt;height:16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">
                <v:textbox>
                  <w:txbxContent>
                    <w:p w:rsidR="00D07E3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</w:t>
                      </w:r>
                      <w:r w:rsidRPr="00215533">
                        <w:rPr>
                          <w:b/>
                          <w:sz w:val="32"/>
                        </w:rPr>
                        <w:t>equipment</w:t>
                      </w:r>
                      <w:r>
                        <w:rPr>
                          <w:sz w:val="32"/>
                        </w:rPr>
                        <w:t xml:space="preserve"> used to do a job.</w:t>
                      </w:r>
                      <w:r w:rsidRPr="00DE4D1A">
                        <w:rPr>
                          <w:sz w:val="32"/>
                        </w:rPr>
                        <w:t xml:space="preserve"> </w:t>
                      </w:r>
                    </w:p>
                    <w:p w:rsidR="00D07E30" w:rsidRPr="004E5F2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75F295" wp14:editId="02E82E60">
                            <wp:extent cx="975360" cy="1264920"/>
                            <wp:effectExtent l="0" t="0" r="0" b="0"/>
                            <wp:docPr id="530" name="Picture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36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equipment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Pr="00B95AB0">
        <w:rPr>
          <w:rFonts w:ascii="Comic Sans MS" w:eastAsia="Times New Roman" w:hAnsi="Comic Sans MS" w:cs="Times New Roman"/>
          <w:sz w:val="48"/>
          <w:szCs w:val="24"/>
        </w:rPr>
        <w:t xml:space="preserve"> </w:t>
      </w:r>
      <w:r w:rsidRPr="00B95AB0">
        <w:rPr>
          <w:rFonts w:ascii="Comic Sans MS" w:eastAsia="Times New Roman" w:hAnsi="Comic Sans MS" w:cs="Times New Roman"/>
          <w:noProof/>
          <w:sz w:val="48"/>
          <w:szCs w:val="24"/>
        </w:rPr>
        <w:drawing>
          <wp:inline distT="0" distB="0" distL="0" distR="0" wp14:anchorId="74C77D32" wp14:editId="241AE33F">
            <wp:extent cx="701040" cy="685461"/>
            <wp:effectExtent l="0" t="0" r="3810" b="635"/>
            <wp:docPr id="504" name="Picture 504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8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E4BC4">
        <w:rPr>
          <w:rFonts w:ascii="Arial Rounded MT Bold" w:eastAsia="Times New Roman" w:hAnsi="Arial Rounded MT Bold" w:cs="Times New Roman"/>
          <w:sz w:val="96"/>
          <w:szCs w:val="96"/>
        </w:rPr>
        <w:t>Firefighters need equipment to</w:t>
      </w:r>
      <w:r w:rsidR="000A5968">
        <w:rPr>
          <w:rFonts w:ascii="Penmanship Print" w:eastAsia="Times New Roman" w:hAnsi="Penmanship Print" w:cs="Times New Roman"/>
          <w:sz w:val="96"/>
          <w:szCs w:val="96"/>
        </w:rPr>
        <w:t xml:space="preserve"> _________</w:t>
      </w:r>
      <w:r w:rsidRPr="00B95AB0">
        <w:rPr>
          <w:rFonts w:ascii="Penmanship Print" w:eastAsia="Times New Roman" w:hAnsi="Penmanship Print" w:cs="Times New Roman"/>
          <w:sz w:val="96"/>
          <w:szCs w:val="96"/>
        </w:rPr>
        <w:t xml:space="preserve"> </w:t>
      </w:r>
      <w:r w:rsidRPr="00B95AB0">
        <w:rPr>
          <w:rFonts w:ascii="Penmanship Print" w:eastAsia="Times New Roman" w:hAnsi="Penmanship Print" w:cs="Times New Roman"/>
          <w:sz w:val="144"/>
          <w:szCs w:val="144"/>
        </w:rPr>
        <w:lastRenderedPageBreak/>
        <w:t>______________.</w:t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t>Name: ______</w:t>
      </w:r>
      <w:r w:rsidR="006510C7">
        <w:rPr>
          <w:rFonts w:ascii="Comic Sans MS" w:eastAsia="Times New Roman" w:hAnsi="Comic Sans MS" w:cs="Times New Roman"/>
          <w:sz w:val="40"/>
          <w:szCs w:val="24"/>
        </w:rPr>
        <w:t>____________________________Unit 4 Week 1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52"/>
          <w:szCs w:val="24"/>
        </w:rPr>
        <w:t>Treasure Word: equipment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2: Write a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equipment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lastRenderedPageBreak/>
        <w:t>______________.</w:t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equipment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E4BC4" w:rsidRDefault="00053CC2" w:rsidP="00B95AB0">
      <w:pPr>
        <w:widowControl/>
        <w:rPr>
          <w:rFonts w:ascii="Arial Rounded MT Bold" w:eastAsia="Times New Roman" w:hAnsi="Arial Rounded MT Bold" w:cs="Times New Roman"/>
          <w:sz w:val="96"/>
          <w:szCs w:val="96"/>
        </w:rPr>
      </w:pPr>
      <w:r w:rsidRPr="00BE4BC4">
        <w:rPr>
          <w:rFonts w:ascii="Arial Rounded MT Bold" w:eastAsia="Times New Roman" w:hAnsi="Arial Rounded MT Bold" w:cs="Times New Roman"/>
          <w:sz w:val="96"/>
          <w:szCs w:val="96"/>
        </w:rPr>
        <w:t>A gardener’s equipment does</w:t>
      </w:r>
      <w:r w:rsidR="00B95AB0" w:rsidRPr="00BE4BC4">
        <w:rPr>
          <w:rFonts w:ascii="Arial Rounded MT Bold" w:eastAsia="Times New Roman" w:hAnsi="Arial Rounded MT Bold" w:cs="Times New Roman"/>
          <w:sz w:val="96"/>
          <w:szCs w:val="96"/>
        </w:rPr>
        <w:t xml:space="preserve"> not</w:t>
      </w:r>
      <w:r w:rsidRPr="00BE4BC4">
        <w:rPr>
          <w:rFonts w:ascii="Arial Rounded MT Bold" w:eastAsia="Times New Roman" w:hAnsi="Arial Rounded MT Bold" w:cs="Times New Roman"/>
          <w:sz w:val="96"/>
          <w:szCs w:val="96"/>
        </w:rPr>
        <w:t xml:space="preserve"> include a</w:t>
      </w:r>
    </w:p>
    <w:p w:rsidR="00053CC2" w:rsidRPr="00B95AB0" w:rsidRDefault="00053CC2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>
        <w:rPr>
          <w:rFonts w:ascii="Penmanship Print" w:eastAsia="Times New Roman" w:hAnsi="Penmanship Print" w:cs="Times New Roman"/>
          <w:sz w:val="96"/>
          <w:szCs w:val="96"/>
        </w:rPr>
        <w:t>_____________________.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  <w:sectPr w:rsidR="00B95AB0" w:rsidRPr="00B95AB0" w:rsidSect="007101B5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876352" behindDoc="0" locked="0" layoutInCell="1" allowOverlap="1" wp14:anchorId="27EC68C5" wp14:editId="337C0F81">
                <wp:simplePos x="0" y="0"/>
                <wp:positionH relativeFrom="column">
                  <wp:posOffset>742315</wp:posOffset>
                </wp:positionH>
                <wp:positionV relativeFrom="paragraph">
                  <wp:posOffset>-285750</wp:posOffset>
                </wp:positionV>
                <wp:extent cx="2766060" cy="1165860"/>
                <wp:effectExtent l="8890" t="9525" r="15875" b="15240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you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58.45pt;margin-top:-22.5pt;width:217.8pt;height:91.8pt;z-index:251876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6E5AIAAOw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you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7376" behindDoc="0" locked="0" layoutInCell="1" allowOverlap="1" wp14:anchorId="396B9BB5" wp14:editId="70415268">
                <wp:simplePos x="0" y="0"/>
                <wp:positionH relativeFrom="column">
                  <wp:posOffset>730885</wp:posOffset>
                </wp:positionH>
                <wp:positionV relativeFrom="paragraph">
                  <wp:posOffset>-635</wp:posOffset>
                </wp:positionV>
                <wp:extent cx="2766060" cy="1165860"/>
                <wp:effectExtent l="16510" t="8255" r="8255" b="16510"/>
                <wp:wrapNone/>
                <wp:docPr id="47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up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margin-left:57.55pt;margin-top:-.05pt;width:217.8pt;height:91.8pt;z-index:251877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up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8400" behindDoc="0" locked="0" layoutInCell="1" allowOverlap="1" wp14:anchorId="15034FF4" wp14:editId="3B1EF3F8">
                <wp:simplePos x="0" y="0"/>
                <wp:positionH relativeFrom="column">
                  <wp:posOffset>713740</wp:posOffset>
                </wp:positionH>
                <wp:positionV relativeFrom="paragraph">
                  <wp:posOffset>-321945</wp:posOffset>
                </wp:positionV>
                <wp:extent cx="2766060" cy="1165860"/>
                <wp:effectExtent l="8890" t="9525" r="15875" b="15240"/>
                <wp:wrapNone/>
                <wp:docPr id="4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nine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margin-left:56.2pt;margin-top:-25.35pt;width:217.8pt;height:91.8pt;z-index:251878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nine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9424" behindDoc="0" locked="0" layoutInCell="1" allowOverlap="1" wp14:anchorId="2D825101" wp14:editId="7B6A5A04">
                <wp:simplePos x="0" y="0"/>
                <wp:positionH relativeFrom="column">
                  <wp:posOffset>709295</wp:posOffset>
                </wp:positionH>
                <wp:positionV relativeFrom="paragraph">
                  <wp:posOffset>-44450</wp:posOffset>
                </wp:positionV>
                <wp:extent cx="2766060" cy="1165860"/>
                <wp:effectExtent l="13970" t="9525" r="10795" b="15240"/>
                <wp:wrapNone/>
                <wp:docPr id="4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pink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55.85pt;margin-top:-3.5pt;width:217.8pt;height:91.8pt;z-index:251879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pink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</w:pP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 xml:space="preserve">Please practice reading these 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:u w:val="single"/>
          <w14:cntxtAlts/>
        </w:rPr>
        <w:t>sight words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 xml:space="preserve"> at home. Please make word cards.  It is important that students learn these words before we move on to new words.</w: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</w:pP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> </w: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</w:pP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>Thank you!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="0028222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="0028222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="0028222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="006E2185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>Unit 4 W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>eek 1</w:t>
      </w:r>
    </w:p>
    <w:p w:rsidR="00B95AB0" w:rsidRPr="00B95AB0" w:rsidRDefault="00B95AB0" w:rsidP="00B95AB0">
      <w:pPr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  <w:r w:rsidRPr="00B95AB0"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  <w:lastRenderedPageBreak/>
        <w:t> 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rFonts w:ascii="Arial Rounded MT Bold" w:hAnsi="Arial Rounded MT Bold"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A0C56AC" wp14:editId="0665CAB2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4</w:t>
                            </w:r>
                          </w:p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427.9pt;margin-top:-41.45pt;width:80.95pt;height:54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">
                <v:textbox>
                  <w:txbxContent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4</w:t>
                      </w:r>
                    </w:p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Arial Rounded MT Bold" w:hAnsi="Arial Rounded MT Bold"/>
          <w:sz w:val="72"/>
          <w:szCs w:val="72"/>
          <w:u w:val="single"/>
        </w:rPr>
        <w:t>Sight Word Sentences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sz w:val="36"/>
          <w:szCs w:val="36"/>
        </w:rPr>
        <w:t>Read and review the sight word sentences to help build fluency.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noProof/>
          <w:color w:val="0000FF"/>
        </w:rPr>
        <w:drawing>
          <wp:inline distT="0" distB="0" distL="0" distR="0" wp14:anchorId="0A1DC9B6" wp14:editId="33D003B0">
            <wp:extent cx="1699260" cy="1147445"/>
            <wp:effectExtent l="0" t="0" r="0" b="0"/>
            <wp:docPr id="505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58" w:rsidRDefault="00B10258" w:rsidP="00B10258">
      <w:pPr>
        <w:pStyle w:val="ListParagraph"/>
        <w:numPr>
          <w:ilvl w:val="0"/>
          <w:numId w:val="20"/>
        </w:numPr>
        <w:spacing w:after="200" w:line="276" w:lineRule="auto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 xml:space="preserve"> You can run.</w:t>
      </w:r>
    </w:p>
    <w:p w:rsidR="00B10258" w:rsidRDefault="00B10258" w:rsidP="00B10258">
      <w:pPr>
        <w:pStyle w:val="ListParagraph"/>
        <w:numPr>
          <w:ilvl w:val="0"/>
          <w:numId w:val="20"/>
        </w:numPr>
        <w:spacing w:after="200" w:line="276" w:lineRule="auto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 xml:space="preserve"> I go up and down.</w:t>
      </w:r>
    </w:p>
    <w:p w:rsidR="00B10258" w:rsidRDefault="00B10258" w:rsidP="00B10258">
      <w:pPr>
        <w:pStyle w:val="ListParagraph"/>
        <w:numPr>
          <w:ilvl w:val="0"/>
          <w:numId w:val="20"/>
        </w:numPr>
        <w:spacing w:after="200" w:line="276" w:lineRule="auto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 xml:space="preserve"> </w:t>
      </w:r>
      <w:r w:rsidR="00282220" w:rsidRPr="00B10258">
        <w:rPr>
          <w:rFonts w:ascii="Arial Rounded MT Bold" w:hAnsi="Arial Rounded MT Bold"/>
          <w:sz w:val="72"/>
          <w:szCs w:val="72"/>
        </w:rPr>
        <w:t>We see nine blue cars.</w:t>
      </w:r>
    </w:p>
    <w:p w:rsidR="00B10258" w:rsidRPr="00B10258" w:rsidRDefault="00B10258" w:rsidP="00B10258">
      <w:pPr>
        <w:pStyle w:val="ListParagraph"/>
        <w:numPr>
          <w:ilvl w:val="0"/>
          <w:numId w:val="20"/>
        </w:numPr>
        <w:spacing w:after="200" w:line="276" w:lineRule="auto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 xml:space="preserve"> </w:t>
      </w:r>
      <w:r w:rsidR="00282220" w:rsidRPr="00B10258">
        <w:rPr>
          <w:rFonts w:ascii="Arial Rounded MT Bold" w:hAnsi="Arial Rounded MT Bold"/>
          <w:sz w:val="72"/>
          <w:szCs w:val="72"/>
        </w:rPr>
        <w:t>Can you see the pink pig?</w:t>
      </w:r>
    </w:p>
    <w:p w:rsidR="00282220" w:rsidRPr="00B10258" w:rsidRDefault="00B10258" w:rsidP="00B10258">
      <w:pPr>
        <w:pStyle w:val="ListParagraph"/>
        <w:numPr>
          <w:ilvl w:val="0"/>
          <w:numId w:val="20"/>
        </w:numPr>
        <w:spacing w:after="200" w:line="276" w:lineRule="auto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 xml:space="preserve"> </w:t>
      </w:r>
      <w:r w:rsidR="00282220" w:rsidRPr="00B10258">
        <w:rPr>
          <w:rFonts w:ascii="Arial Rounded MT Bold" w:hAnsi="Arial Rounded MT Bold"/>
          <w:sz w:val="72"/>
          <w:szCs w:val="72"/>
        </w:rPr>
        <w:t>Can I go with you?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noProof/>
          <w:color w:val="0000FF"/>
        </w:rPr>
        <w:drawing>
          <wp:inline distT="0" distB="0" distL="0" distR="0" wp14:anchorId="4E2A5619" wp14:editId="4935CAC8">
            <wp:extent cx="1280569" cy="1512189"/>
            <wp:effectExtent l="0" t="0" r="0" b="0"/>
            <wp:docPr id="506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39" cy="15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282220" w:rsidRDefault="00B95AB0" w:rsidP="00B95AB0">
      <w:pPr>
        <w:widowControl/>
        <w:spacing w:after="200" w:line="276" w:lineRule="auto"/>
        <w:jc w:val="right"/>
        <w:rPr>
          <w:b/>
          <w:sz w:val="52"/>
          <w:szCs w:val="52"/>
          <w:u w:val="single"/>
        </w:rPr>
      </w:pPr>
      <w:r w:rsidRPr="00282220"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881472" behindDoc="0" locked="0" layoutInCell="1" allowOverlap="1" wp14:anchorId="2FB1425C" wp14:editId="3E4B85E2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507" name="Picture 507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2220">
        <w:rPr>
          <w:b/>
          <w:sz w:val="52"/>
          <w:szCs w:val="52"/>
          <w:u w:val="single"/>
        </w:rPr>
        <w:t>Kindergarten Exit Ticket</w:t>
      </w:r>
    </w:p>
    <w:p w:rsidR="00B95AB0" w:rsidRPr="00B95AB0" w:rsidRDefault="00B95AB0" w:rsidP="00B95AB0">
      <w:pPr>
        <w:widowControl/>
        <w:spacing w:after="200" w:line="276" w:lineRule="auto"/>
        <w:rPr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sz w:val="36"/>
          <w:szCs w:val="36"/>
        </w:rPr>
        <w:t>Name_____________________________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B95AB0">
        <w:rPr>
          <w:b/>
          <w:sz w:val="36"/>
          <w:szCs w:val="36"/>
          <w:u w:val="single"/>
        </w:rPr>
        <w:t>WONDERS UNIT 4: WEEK 1</w:t>
      </w:r>
    </w:p>
    <w:p w:rsidR="00B95AB0" w:rsidRPr="00B95AB0" w:rsidRDefault="00B95AB0" w:rsidP="00B95AB0">
      <w:pPr>
        <w:widowControl/>
        <w:spacing w:after="200" w:line="276" w:lineRule="auto"/>
        <w:rPr>
          <w:sz w:val="40"/>
          <w:szCs w:val="40"/>
        </w:rPr>
      </w:pPr>
      <w:r w:rsidRPr="00B95AB0">
        <w:rPr>
          <w:b/>
          <w:sz w:val="36"/>
          <w:szCs w:val="36"/>
          <w:u w:val="single"/>
        </w:rPr>
        <w:t>Essential Question:</w:t>
      </w:r>
      <w:r w:rsidRPr="00B95AB0">
        <w:rPr>
          <w:sz w:val="36"/>
          <w:szCs w:val="36"/>
        </w:rPr>
        <w:t xml:space="preserve"> What do people use to do their jobs?</w:t>
      </w: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0"/>
          <w:szCs w:val="40"/>
        </w:rPr>
      </w:pP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b/>
          <w:sz w:val="40"/>
          <w:szCs w:val="40"/>
        </w:rPr>
      </w:pPr>
      <w:r w:rsidRPr="00B95AB0">
        <w:rPr>
          <w:b/>
          <w:sz w:val="40"/>
          <w:szCs w:val="40"/>
        </w:rPr>
        <w:t xml:space="preserve">Name a job that you would like to have one day. </w:t>
      </w: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0"/>
          <w:szCs w:val="40"/>
        </w:rPr>
      </w:pPr>
    </w:p>
    <w:p w:rsidR="00B95AB0" w:rsidRPr="00B95AB0" w:rsidRDefault="00B95AB0" w:rsidP="00B95AB0">
      <w:pPr>
        <w:widowControl/>
        <w:pBdr>
          <w:bottom w:val="single" w:sz="12" w:space="1" w:color="auto"/>
        </w:pBdr>
        <w:spacing w:after="200" w:line="276" w:lineRule="auto"/>
        <w:ind w:left="720"/>
        <w:contextualSpacing/>
        <w:rPr>
          <w:sz w:val="40"/>
          <w:szCs w:val="40"/>
        </w:rPr>
      </w:pP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0"/>
          <w:szCs w:val="40"/>
        </w:rPr>
      </w:pP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b/>
          <w:sz w:val="44"/>
          <w:szCs w:val="44"/>
        </w:rPr>
      </w:pPr>
      <w:r w:rsidRPr="00B95AB0">
        <w:rPr>
          <w:b/>
          <w:sz w:val="44"/>
          <w:szCs w:val="44"/>
        </w:rPr>
        <w:t>Draw 1 thing that you would need for that job.</w:t>
      </w:r>
    </w:p>
    <w:tbl>
      <w:tblPr>
        <w:tblStyle w:val="TableGrid"/>
        <w:tblW w:w="9108" w:type="dxa"/>
        <w:tblInd w:w="720" w:type="dxa"/>
        <w:tblLook w:val="04A0" w:firstRow="1" w:lastRow="0" w:firstColumn="1" w:lastColumn="0" w:noHBand="0" w:noVBand="1"/>
      </w:tblPr>
      <w:tblGrid>
        <w:gridCol w:w="9108"/>
      </w:tblGrid>
      <w:tr w:rsidR="00B95AB0" w:rsidRPr="00B95AB0" w:rsidTr="00700673">
        <w:trPr>
          <w:trHeight w:val="4957"/>
        </w:trPr>
        <w:tc>
          <w:tcPr>
            <w:tcW w:w="9108" w:type="dxa"/>
          </w:tcPr>
          <w:p w:rsidR="00B95AB0" w:rsidRPr="00B95AB0" w:rsidRDefault="00B95AB0" w:rsidP="00B95AB0">
            <w:pPr>
              <w:widowControl/>
              <w:rPr>
                <w:sz w:val="40"/>
                <w:szCs w:val="40"/>
              </w:rPr>
            </w:pPr>
          </w:p>
        </w:tc>
      </w:tr>
    </w:tbl>
    <w:p w:rsidR="00B95AB0" w:rsidRPr="00B95AB0" w:rsidRDefault="00B95AB0" w:rsidP="00B95AB0">
      <w:pPr>
        <w:widowControl/>
        <w:spacing w:after="200" w:line="276" w:lineRule="auto"/>
        <w:rPr>
          <w:sz w:val="40"/>
          <w:szCs w:val="40"/>
        </w:rPr>
      </w:pPr>
    </w:p>
    <w:p w:rsidR="00B95AB0" w:rsidRDefault="00B95AB0" w:rsidP="00282220">
      <w:pPr>
        <w:spacing w:before="15"/>
        <w:jc w:val="center"/>
        <w:rPr>
          <w:rFonts w:ascii="Times New Roman" w:hAnsi="Times New Roman" w:cs="Times New Roman"/>
          <w:b/>
          <w:sz w:val="24"/>
          <w:szCs w:val="24"/>
          <w:u w:val="thick" w:color="000000"/>
        </w:rPr>
      </w:pPr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lastRenderedPageBreak/>
        <w:t xml:space="preserve">Wonders Unit </w:t>
      </w:r>
      <w:proofErr w:type="gramStart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>4  Week</w:t>
      </w:r>
      <w:proofErr w:type="gramEnd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 2</w:t>
      </w:r>
    </w:p>
    <w:p w:rsidR="006E2185" w:rsidRPr="00B95AB0" w:rsidRDefault="006E2185" w:rsidP="00282220">
      <w:pPr>
        <w:spacing w:before="1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5AB0" w:rsidRPr="00B95AB0" w:rsidRDefault="00B95AB0" w:rsidP="00A80F4C">
      <w:pPr>
        <w:spacing w:before="199"/>
        <w:ind w:left="855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="008F20B9">
        <w:rPr>
          <w:rFonts w:ascii="Times New Roman" w:hAnsi="Times New Roman" w:cs="Times New Roman"/>
          <w:sz w:val="24"/>
          <w:szCs w:val="24"/>
        </w:rPr>
        <w:t xml:space="preserve"> Who are your neighbors</w:t>
      </w:r>
      <w:r w:rsidRPr="00B95AB0">
        <w:rPr>
          <w:rFonts w:ascii="Times New Roman" w:hAnsi="Times New Roman" w:cs="Times New Roman"/>
          <w:sz w:val="24"/>
          <w:szCs w:val="24"/>
        </w:rPr>
        <w:t>?</w:t>
      </w:r>
    </w:p>
    <w:p w:rsidR="00B95AB0" w:rsidRPr="00B95AB0" w:rsidRDefault="00B95AB0" w:rsidP="00A80F4C">
      <w:pPr>
        <w:ind w:left="855"/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B95AB0" w:rsidP="00A80F4C">
      <w:pPr>
        <w:ind w:left="855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4"/>
          <w:sz w:val="24"/>
          <w:szCs w:val="24"/>
        </w:rPr>
        <w:t>Meet Your Neighbors</w:t>
      </w:r>
    </w:p>
    <w:p w:rsidR="00B95AB0" w:rsidRPr="00B95AB0" w:rsidRDefault="00B95AB0" w:rsidP="00A80F4C">
      <w:pPr>
        <w:ind w:left="855"/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A80F4C">
      <w:pPr>
        <w:ind w:left="855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What Can You Do with a </w:t>
      </w:r>
      <w:proofErr w:type="spellStart"/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Paleta</w:t>
      </w:r>
      <w:proofErr w:type="spellEnd"/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? </w:t>
      </w:r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(</w:t>
      </w:r>
      <w:proofErr w:type="gramStart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fiction</w:t>
      </w:r>
      <w:proofErr w:type="gramEnd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);  </w:t>
      </w:r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 xml:space="preserve">A World Festival 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( fiction)</w:t>
      </w:r>
    </w:p>
    <w:p w:rsidR="00B95AB0" w:rsidRPr="00B95AB0" w:rsidRDefault="00B95AB0" w:rsidP="00A80F4C">
      <w:pPr>
        <w:ind w:left="855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RF.K.1a;   RI.K.3;    RL.K.4;      RL K.10  </w:t>
      </w:r>
    </w:p>
    <w:p w:rsidR="00B95AB0" w:rsidRPr="00B95AB0" w:rsidRDefault="00B95AB0" w:rsidP="00A80F4C">
      <w:pPr>
        <w:ind w:left="855"/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A80F4C">
      <w:pPr>
        <w:tabs>
          <w:tab w:val="left" w:pos="3441"/>
          <w:tab w:val="left" w:pos="4730"/>
          <w:tab w:val="left" w:pos="6104"/>
          <w:tab w:val="left" w:pos="7755"/>
        </w:tabs>
        <w:ind w:left="855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Poem and Poetry Response: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 xml:space="preserve">La </w:t>
      </w:r>
      <w:r w:rsidR="00590FE5" w:rsidRPr="00B95AB0">
        <w:rPr>
          <w:rFonts w:ascii="Times New Roman" w:hAnsi="Times New Roman" w:cs="Times New Roman"/>
          <w:i/>
          <w:spacing w:val="-1"/>
          <w:sz w:val="24"/>
          <w:szCs w:val="24"/>
        </w:rPr>
        <w:t>Piñata</w:t>
      </w: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</w:p>
    <w:p w:rsidR="00B95AB0" w:rsidRPr="00B95AB0" w:rsidRDefault="006E2185" w:rsidP="00A80F4C">
      <w:pPr>
        <w:tabs>
          <w:tab w:val="left" w:pos="3441"/>
          <w:tab w:val="left" w:pos="4730"/>
          <w:tab w:val="left" w:pos="6104"/>
          <w:tab w:val="left" w:pos="7755"/>
        </w:tabs>
        <w:ind w:left="855"/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SL.K.2;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</w:rPr>
        <w:t>RF.K.2c</w:t>
      </w:r>
    </w:p>
    <w:p w:rsidR="00B95AB0" w:rsidRPr="00B95AB0" w:rsidRDefault="00B95AB0" w:rsidP="00A80F4C">
      <w:pPr>
        <w:tabs>
          <w:tab w:val="left" w:pos="3441"/>
          <w:tab w:val="left" w:pos="4730"/>
          <w:tab w:val="left" w:pos="6104"/>
          <w:tab w:val="left" w:pos="7755"/>
        </w:tabs>
        <w:ind w:left="855"/>
        <w:rPr>
          <w:rFonts w:ascii="Times New Roman" w:hAnsi="Times New Roman" w:cs="Times New Roman"/>
          <w:i/>
          <w:spacing w:val="-1"/>
          <w:sz w:val="24"/>
          <w:szCs w:val="24"/>
        </w:rPr>
      </w:pPr>
    </w:p>
    <w:p w:rsidR="00B95AB0" w:rsidRPr="00B95AB0" w:rsidRDefault="00B95AB0" w:rsidP="00A80F4C">
      <w:pPr>
        <w:tabs>
          <w:tab w:val="left" w:pos="3441"/>
          <w:tab w:val="left" w:pos="4730"/>
          <w:tab w:val="left" w:pos="6104"/>
          <w:tab w:val="left" w:pos="7755"/>
        </w:tabs>
        <w:ind w:left="855"/>
        <w:rPr>
          <w:rFonts w:ascii="Times New Roman" w:hAnsi="Times New Roman" w:cs="Times New Roman"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 xml:space="preserve">Independent Writing: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>Opinion Writing</w:t>
      </w:r>
    </w:p>
    <w:p w:rsidR="00B95AB0" w:rsidRPr="00B95AB0" w:rsidRDefault="00B95AB0" w:rsidP="00A80F4C">
      <w:pPr>
        <w:tabs>
          <w:tab w:val="left" w:pos="3441"/>
          <w:tab w:val="left" w:pos="4730"/>
          <w:tab w:val="left" w:pos="6104"/>
          <w:tab w:val="left" w:pos="7755"/>
        </w:tabs>
        <w:ind w:left="855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>W.K.1</w:t>
      </w:r>
    </w:p>
    <w:p w:rsidR="00B95AB0" w:rsidRPr="00B95AB0" w:rsidRDefault="00B95AB0" w:rsidP="00A80F4C">
      <w:pPr>
        <w:tabs>
          <w:tab w:val="left" w:pos="3441"/>
          <w:tab w:val="left" w:pos="4730"/>
          <w:tab w:val="left" w:pos="6104"/>
          <w:tab w:val="left" w:pos="7755"/>
        </w:tabs>
        <w:ind w:left="855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B95AB0" w:rsidP="00A80F4C">
      <w:pPr>
        <w:tabs>
          <w:tab w:val="left" w:pos="3441"/>
          <w:tab w:val="left" w:pos="4730"/>
          <w:tab w:val="left" w:pos="6104"/>
          <w:tab w:val="left" w:pos="7755"/>
        </w:tabs>
        <w:ind w:left="855"/>
        <w:rPr>
          <w:rFonts w:ascii="Times New Roman" w:hAnsi="Times New Roman" w:cs="Times New Roman"/>
          <w:spacing w:val="-2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 cultures  </w:t>
      </w:r>
      <w:r w:rsidR="006E21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F20B9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>appreciate</w:t>
      </w:r>
      <w:r w:rsidR="008F20B9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6E21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proud  </w:t>
      </w:r>
      <w:r w:rsidR="006E21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F20B9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tradition   </w:t>
      </w:r>
      <w:r w:rsidR="006E21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F20B9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>prefer</w:t>
      </w:r>
    </w:p>
    <w:p w:rsidR="00B95AB0" w:rsidRPr="00B95AB0" w:rsidRDefault="00B95AB0" w:rsidP="00A80F4C">
      <w:pPr>
        <w:tabs>
          <w:tab w:val="left" w:pos="3441"/>
          <w:tab w:val="left" w:pos="4730"/>
          <w:tab w:val="left" w:pos="6104"/>
          <w:tab w:val="left" w:pos="7755"/>
        </w:tabs>
        <w:ind w:left="855"/>
        <w:rPr>
          <w:rFonts w:ascii="Times New Roman" w:eastAsia="Calibri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>L.K.5a; L.K.6;</w:t>
      </w: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B95AB0" w:rsidRPr="00B95AB0" w:rsidRDefault="00B95AB0" w:rsidP="00A80F4C">
      <w:pPr>
        <w:tabs>
          <w:tab w:val="left" w:pos="3569"/>
          <w:tab w:val="left" w:pos="5143"/>
        </w:tabs>
        <w:ind w:left="855"/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8F20B9" w:rsidP="00A80F4C">
      <w:pPr>
        <w:tabs>
          <w:tab w:val="left" w:pos="3569"/>
          <w:tab w:val="left" w:pos="5143"/>
        </w:tabs>
        <w:ind w:left="8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High-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Frequency</w:t>
      </w:r>
      <w:r w:rsidR="00B95AB0" w:rsidRPr="00B95AB0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ords:</w:t>
      </w:r>
      <w:r w:rsidR="00F4535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5AB0" w:rsidRPr="00B95AB0" w:rsidRDefault="00B95AB0" w:rsidP="00A80F4C">
      <w:pPr>
        <w:tabs>
          <w:tab w:val="left" w:pos="3569"/>
          <w:tab w:val="left" w:pos="5143"/>
        </w:tabs>
        <w:ind w:left="855"/>
        <w:rPr>
          <w:rFonts w:ascii="Times New Roman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z w:val="24"/>
          <w:szCs w:val="24"/>
        </w:rPr>
        <w:t>RF.K.3a; RF.K3c</w:t>
      </w:r>
    </w:p>
    <w:p w:rsidR="008F20B9" w:rsidRDefault="008F20B9" w:rsidP="008F20B9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Wonders Unit 4 Week 2 high frequency word: do</w:t>
      </w:r>
    </w:p>
    <w:p w:rsidR="008F20B9" w:rsidRPr="00B95AB0" w:rsidRDefault="008F20B9" w:rsidP="008F20B9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Supplemental high frequency words: jump, ten, white</w:t>
      </w:r>
    </w:p>
    <w:p w:rsidR="00B95AB0" w:rsidRPr="00B95AB0" w:rsidRDefault="00B95AB0" w:rsidP="00A80F4C">
      <w:pPr>
        <w:tabs>
          <w:tab w:val="left" w:pos="3569"/>
          <w:tab w:val="left" w:pos="5143"/>
        </w:tabs>
        <w:ind w:left="855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sz w:val="24"/>
          <w:szCs w:val="24"/>
        </w:rPr>
        <w:tab/>
      </w:r>
    </w:p>
    <w:p w:rsidR="00B95AB0" w:rsidRPr="00B95AB0" w:rsidRDefault="00B95AB0" w:rsidP="00A80F4C">
      <w:pPr>
        <w:tabs>
          <w:tab w:val="left" w:pos="6074"/>
        </w:tabs>
        <w:ind w:left="855" w:right="3895"/>
        <w:rPr>
          <w:rFonts w:ascii="Times New Roman" w:eastAsia="Calibri" w:hAnsi="Times New Roman" w:cs="Times New Roman"/>
          <w:sz w:val="24"/>
          <w:szCs w:val="24"/>
          <w:u w:val="single" w:color="000000"/>
        </w:rPr>
      </w:pPr>
    </w:p>
    <w:p w:rsidR="00B95AB0" w:rsidRPr="00B95AB0" w:rsidRDefault="00B95AB0" w:rsidP="00A80F4C">
      <w:pPr>
        <w:tabs>
          <w:tab w:val="left" w:pos="6074"/>
        </w:tabs>
        <w:ind w:left="855" w:right="3895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Differentiated Readers:</w:t>
      </w:r>
      <w:r w:rsidRPr="00B95AB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B95AB0" w:rsidRPr="00B95AB0" w:rsidRDefault="00B95AB0" w:rsidP="00B95AB0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My Neighbors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B95AB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(</w:t>
      </w:r>
      <w:r w:rsidRPr="00B95AB0">
        <w:rPr>
          <w:rFonts w:ascii="Times New Roman" w:eastAsia="Calibri" w:hAnsi="Times New Roman" w:cs="Times New Roman"/>
          <w:sz w:val="24"/>
          <w:szCs w:val="24"/>
        </w:rPr>
        <w:t>approaching)</w:t>
      </w:r>
    </w:p>
    <w:p w:rsidR="00B95AB0" w:rsidRPr="00B95AB0" w:rsidRDefault="00B95AB0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Neighborhood Party</w:t>
      </w: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sz w:val="24"/>
          <w:szCs w:val="24"/>
        </w:rPr>
        <w:t>- (on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sz w:val="24"/>
          <w:szCs w:val="24"/>
        </w:rPr>
        <w:t>level; ELL)</w:t>
      </w:r>
    </w:p>
    <w:p w:rsidR="00B95AB0" w:rsidRDefault="00B95AB0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Parade Day</w:t>
      </w: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(beyond)</w:t>
      </w:r>
    </w:p>
    <w:p w:rsidR="00F45357" w:rsidRDefault="00F45357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F45357" w:rsidRDefault="00F45357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F45357">
        <w:rPr>
          <w:rFonts w:ascii="Times New Roman" w:eastAsia="Calibri" w:hAnsi="Times New Roman" w:cs="Times New Roman"/>
          <w:b/>
          <w:sz w:val="24"/>
          <w:szCs w:val="24"/>
        </w:rPr>
        <w:t>Assessment</w:t>
      </w:r>
      <w:r>
        <w:rPr>
          <w:rFonts w:ascii="Times New Roman" w:eastAsia="Calibri" w:hAnsi="Times New Roman" w:cs="Times New Roman"/>
          <w:sz w:val="24"/>
          <w:szCs w:val="24"/>
        </w:rPr>
        <w:t>: Exit Ticket</w:t>
      </w:r>
    </w:p>
    <w:p w:rsidR="00F45357" w:rsidRDefault="00F45357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ind w:left="104"/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rPr>
          <w:rFonts w:ascii="Times New Roman" w:hAnsi="Times New Roman" w:cs="Times New Roman"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  <w:sectPr w:rsidR="00B95AB0" w:rsidRPr="00B95AB0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B95AB0" w:rsidRPr="00BE4BC4" w:rsidRDefault="00B95AB0" w:rsidP="00B95AB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BE4BC4">
        <w:rPr>
          <w:rFonts w:ascii="Arial Rounded MT Bold" w:hAnsi="Arial Rounded MT Bold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54AEB23" wp14:editId="462B6067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r>
                              <w:t>Unit 4</w:t>
                            </w:r>
                          </w:p>
                          <w:p w:rsidR="00D07E30" w:rsidRDefault="00D07E30" w:rsidP="00B95AB0">
                            <w:r>
                              <w:t>Week 2</w:t>
                            </w:r>
                          </w:p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533.35pt;margin-top:-36pt;width:57.2pt;height:48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">
                <v:textbox>
                  <w:txbxContent>
                    <w:p w:rsidR="00D07E30" w:rsidRDefault="00D07E30" w:rsidP="00B95AB0">
                      <w:r>
                        <w:t>Unit 4</w:t>
                      </w:r>
                    </w:p>
                    <w:p w:rsidR="00D07E30" w:rsidRDefault="00D07E30" w:rsidP="00B95AB0">
                      <w:r>
                        <w:t>Week 2</w:t>
                      </w:r>
                    </w:p>
                    <w:p w:rsidR="00D07E30" w:rsidRDefault="00D07E30" w:rsidP="00B95AB0"/>
                  </w:txbxContent>
                </v:textbox>
              </v:shape>
            </w:pict>
          </mc:Fallback>
        </mc:AlternateContent>
      </w:r>
      <w:r w:rsidRPr="00BE4BC4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882496" behindDoc="1" locked="0" layoutInCell="1" allowOverlap="1" wp14:anchorId="091E1C39" wp14:editId="632D71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508" name="Picture 508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BC4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BE4BC4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B95AB0">
        <w:rPr>
          <w:rFonts w:ascii="Arial Rounded MT Bold" w:hAnsi="Arial Rounded MT Bold"/>
          <w:sz w:val="32"/>
          <w:szCs w:val="32"/>
        </w:rPr>
        <w:t xml:space="preserve">Complete the sentence and </w:t>
      </w:r>
      <w:r w:rsidR="006E0C91">
        <w:rPr>
          <w:rFonts w:ascii="Arial Rounded MT Bold" w:hAnsi="Arial Rounded MT Bold"/>
          <w:sz w:val="32"/>
          <w:szCs w:val="32"/>
        </w:rPr>
        <w:t>then draw a detailed and colorful</w:t>
      </w:r>
      <w:r w:rsidRPr="00B95AB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BEC7A79" wp14:editId="4A23548A">
                <wp:simplePos x="0" y="0"/>
                <wp:positionH relativeFrom="column">
                  <wp:posOffset>-169988</wp:posOffset>
                </wp:positionH>
                <wp:positionV relativeFrom="paragraph">
                  <wp:posOffset>88996</wp:posOffset>
                </wp:positionV>
                <wp:extent cx="8759952" cy="2807208"/>
                <wp:effectExtent l="0" t="0" r="22225" b="12700"/>
                <wp:wrapNone/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9952" cy="2807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-13.4pt;margin-top:7pt;width:689.75pt;height:221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" fillcolor="window" strokecolor="windowText" strokeweight="2pt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Georgia" w:hAnsi="Georgia"/>
          <w:noProof/>
          <w:color w:val="FFFFFF"/>
          <w:sz w:val="21"/>
          <w:szCs w:val="21"/>
        </w:rPr>
        <w:drawing>
          <wp:anchor distT="0" distB="0" distL="114300" distR="114300" simplePos="0" relativeHeight="251885568" behindDoc="0" locked="0" layoutInCell="1" allowOverlap="1" wp14:anchorId="486F1124" wp14:editId="67F17834">
            <wp:simplePos x="0" y="0"/>
            <wp:positionH relativeFrom="column">
              <wp:posOffset>7858125</wp:posOffset>
            </wp:positionH>
            <wp:positionV relativeFrom="paragraph">
              <wp:posOffset>151765</wp:posOffset>
            </wp:positionV>
            <wp:extent cx="966470" cy="1190625"/>
            <wp:effectExtent l="0" t="0" r="5080" b="9525"/>
            <wp:wrapTight wrapText="bothSides">
              <wp:wrapPolygon edited="0">
                <wp:start x="0" y="0"/>
                <wp:lineTo x="0" y="21427"/>
                <wp:lineTo x="21288" y="21427"/>
                <wp:lineTo x="21288" y="0"/>
                <wp:lineTo x="0" y="0"/>
              </wp:wrapPolygon>
            </wp:wrapTight>
            <wp:docPr id="509" name="Picture 509" descr="Pasta Clip Art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sta Clip Art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80"/>
          <w:szCs w:val="80"/>
        </w:rPr>
      </w:pPr>
      <w:r w:rsidRPr="00BE4BC4">
        <w:rPr>
          <w:rFonts w:ascii="Arial Rounded MT Bold" w:hAnsi="Arial Rounded MT Bold"/>
          <w:sz w:val="80"/>
          <w:szCs w:val="80"/>
        </w:rPr>
        <w:t>I like to eat</w:t>
      </w:r>
      <w:r w:rsidRPr="00B95AB0">
        <w:rPr>
          <w:rFonts w:ascii="Penmanship Print" w:hAnsi="Penmanship Print"/>
          <w:sz w:val="80"/>
          <w:szCs w:val="80"/>
        </w:rPr>
        <w:t xml:space="preserve"> _____________</w:t>
      </w:r>
    </w:p>
    <w:p w:rsidR="00B95AB0" w:rsidRPr="00B95AB0" w:rsidRDefault="00590FE5" w:rsidP="00B95AB0">
      <w:pPr>
        <w:widowControl/>
        <w:spacing w:after="200" w:line="276" w:lineRule="auto"/>
        <w:rPr>
          <w:rFonts w:ascii="Penmanship Print" w:hAnsi="Penmanship Print"/>
          <w:sz w:val="80"/>
          <w:szCs w:val="80"/>
        </w:rPr>
        <w:sectPr w:rsidR="00B95AB0" w:rsidRPr="00B95AB0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Penmanship Print" w:hAnsi="Penmanship Print"/>
          <w:sz w:val="80"/>
          <w:szCs w:val="80"/>
        </w:rPr>
        <w:lastRenderedPageBreak/>
        <w:t>__________________________.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  <w:r w:rsidRPr="00B95AB0">
        <w:lastRenderedPageBreak/>
        <w:t>Unit 4 Week 2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</w:p>
    <w:p w:rsidR="00B95AB0" w:rsidRPr="00590FE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  <w:u w:val="single"/>
        </w:rPr>
      </w:pPr>
      <w:r w:rsidRPr="00590FE5">
        <w:rPr>
          <w:rFonts w:ascii="Comic Sans MS" w:hAnsi="Comic Sans MS"/>
          <w:b/>
          <w:noProof/>
          <w:sz w:val="52"/>
          <w:szCs w:val="52"/>
          <w:u w:val="single"/>
        </w:rPr>
        <w:t>La Pi</w:t>
      </w:r>
      <w:proofErr w:type="spellStart"/>
      <w:r w:rsidR="00590FE5" w:rsidRPr="00590FE5">
        <w:rPr>
          <w:rFonts w:ascii="Comic Sans MS" w:hAnsi="Comic Sans MS"/>
          <w:b/>
          <w:sz w:val="52"/>
          <w:szCs w:val="52"/>
          <w:u w:val="single"/>
        </w:rPr>
        <w:t>ñ</w:t>
      </w:r>
      <w:r w:rsidRPr="00590FE5">
        <w:rPr>
          <w:rFonts w:ascii="Comic Sans MS" w:hAnsi="Comic Sans MS"/>
          <w:b/>
          <w:noProof/>
          <w:sz w:val="52"/>
          <w:szCs w:val="52"/>
          <w:u w:val="single"/>
        </w:rPr>
        <w:t>ata</w:t>
      </w:r>
      <w:proofErr w:type="spellEnd"/>
    </w:p>
    <w:p w:rsidR="00B95AB0" w:rsidRPr="00590FE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  <w:u w:val="single"/>
        </w:rPr>
      </w:pPr>
    </w:p>
    <w:p w:rsidR="00B95AB0" w:rsidRPr="00590FE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sz w:val="56"/>
          <w:szCs w:val="56"/>
        </w:rPr>
      </w:pPr>
      <w:r w:rsidRPr="00590FE5">
        <w:rPr>
          <w:rFonts w:ascii="Comic Sans MS" w:hAnsi="Comic Sans MS"/>
          <w:noProof/>
          <w:sz w:val="56"/>
          <w:szCs w:val="56"/>
        </w:rPr>
        <w:t>Hit it, hit it, hit it</w:t>
      </w:r>
    </w:p>
    <w:p w:rsidR="00B95AB0" w:rsidRPr="00590FE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sz w:val="56"/>
          <w:szCs w:val="56"/>
        </w:rPr>
      </w:pPr>
      <w:r w:rsidRPr="00590FE5">
        <w:rPr>
          <w:rFonts w:ascii="Comic Sans MS" w:hAnsi="Comic Sans MS"/>
          <w:noProof/>
          <w:sz w:val="56"/>
          <w:szCs w:val="56"/>
        </w:rPr>
        <w:t>See that you don’t miss it!</w:t>
      </w:r>
    </w:p>
    <w:p w:rsidR="00B95AB0" w:rsidRPr="00590FE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sz w:val="56"/>
          <w:szCs w:val="56"/>
        </w:rPr>
      </w:pPr>
      <w:r w:rsidRPr="00590FE5">
        <w:rPr>
          <w:rFonts w:ascii="Comic Sans MS" w:hAnsi="Comic Sans MS"/>
          <w:noProof/>
          <w:sz w:val="56"/>
          <w:szCs w:val="56"/>
        </w:rPr>
        <w:t>Try to find the distance</w:t>
      </w:r>
    </w:p>
    <w:p w:rsidR="00B95AB0" w:rsidRPr="00590FE5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sz w:val="56"/>
          <w:szCs w:val="56"/>
        </w:rPr>
      </w:pPr>
      <w:r w:rsidRPr="00590FE5">
        <w:rPr>
          <w:rFonts w:ascii="Comic Sans MS" w:hAnsi="Comic Sans MS"/>
          <w:noProof/>
          <w:sz w:val="56"/>
          <w:szCs w:val="56"/>
        </w:rPr>
        <w:t>So that you can find it.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noProof/>
          <w:color w:val="3E352C"/>
          <w:sz w:val="56"/>
          <w:szCs w:val="56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5AB0">
        <w:rPr>
          <w:rFonts w:ascii="Comic Sans MS" w:hAnsi="Comic Sans MS"/>
          <w:noProof/>
          <w:color w:val="3E352C"/>
          <w:sz w:val="56"/>
          <w:szCs w:val="56"/>
        </w:rPr>
        <w:drawing>
          <wp:inline distT="0" distB="0" distL="0" distR="0" wp14:anchorId="02FA455A" wp14:editId="56433FF9">
            <wp:extent cx="2006600" cy="2169297"/>
            <wp:effectExtent l="0" t="0" r="0" b="2540"/>
            <wp:docPr id="510" name="Picture 510" descr="C:\Users\acangelo\AppData\Local\Microsoft\Windows\Temporary Internet Files\Content.IE5\DX2F8N1O\8497683499_712e6a2830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angelo\AppData\Local\Microsoft\Windows\Temporary Internet Files\Content.IE5\DX2F8N1O\8497683499_712e6a2830_z[1]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</w:pPr>
      <w:r w:rsidRPr="00BE4BC4">
        <w:rPr>
          <w:rFonts w:ascii="Arial Rounded MT Bold" w:hAnsi="Arial Rounded MT Bold"/>
          <w:sz w:val="44"/>
          <w:szCs w:val="44"/>
        </w:rPr>
        <w:lastRenderedPageBreak/>
        <w:t>Name: ______________________</w:t>
      </w:r>
      <w:r w:rsidRPr="00B95AB0">
        <w:rPr>
          <w:rFonts w:ascii="Penmanship Print" w:hAnsi="Penmanship Print"/>
          <w:sz w:val="44"/>
          <w:szCs w:val="44"/>
        </w:rPr>
        <w:t xml:space="preserve"> </w:t>
      </w:r>
      <w:r w:rsidRPr="00B95AB0">
        <w:t>Unit 4 Week 2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sz w:val="44"/>
          <w:szCs w:val="44"/>
        </w:rPr>
        <w:t>Draw a picture of something that comes out of a piñata.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1AC3EDE" wp14:editId="47F484C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0;margin-top:0;width:393pt;height:334pt;z-index:2518865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5AB0"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0A9737CB" wp14:editId="66441B45">
            <wp:extent cx="1536700" cy="1661297"/>
            <wp:effectExtent l="0" t="0" r="6350" b="0"/>
            <wp:docPr id="511" name="Picture 511" descr="C:\Users\acangelo\AppData\Local\Microsoft\Windows\Temporary Internet Files\Content.IE5\DX2F8N1O\8497683499_712e6a2830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ngelo\AppData\Local\Microsoft\Windows\Temporary Internet Files\Content.IE5\DX2F8N1O\8497683499_712e6a2830_z[1]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E4BC4" w:rsidRDefault="00B95AB0" w:rsidP="00BE4BC4">
      <w:pPr>
        <w:widowControl/>
        <w:spacing w:after="200" w:line="276" w:lineRule="auto"/>
        <w:ind w:left="7200"/>
        <w:rPr>
          <w:rFonts w:ascii="Arial Rounded MT Bold" w:hAnsi="Arial Rounded MT Bold"/>
          <w:sz w:val="24"/>
          <w:szCs w:val="24"/>
        </w:rPr>
      </w:pPr>
      <w:r w:rsidRPr="00BE4BC4">
        <w:rPr>
          <w:rFonts w:ascii="Arial Rounded MT Bold" w:hAnsi="Arial Rounded MT Bold"/>
          <w:sz w:val="24"/>
          <w:szCs w:val="24"/>
        </w:rPr>
        <w:lastRenderedPageBreak/>
        <w:t>Unit 4 Week 2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BE4BC4">
        <w:rPr>
          <w:rFonts w:ascii="Arial Rounded MT Bold" w:hAnsi="Arial Rounded MT Bold"/>
          <w:sz w:val="52"/>
          <w:szCs w:val="52"/>
        </w:rPr>
        <w:t>Name:</w:t>
      </w:r>
      <w:r w:rsidRPr="00B95AB0">
        <w:rPr>
          <w:rFonts w:ascii="Penmanship Print" w:hAnsi="Penmanship Print"/>
          <w:sz w:val="52"/>
          <w:szCs w:val="52"/>
        </w:rPr>
        <w:t xml:space="preserve"> 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B95AB0">
        <w:rPr>
          <w:rFonts w:ascii="Comic Sans MS" w:hAnsi="Comic Sans MS"/>
          <w:sz w:val="32"/>
          <w:szCs w:val="32"/>
        </w:rPr>
        <w:t xml:space="preserve">Draw a picture of something that comes out of a piñata and complete the sentence.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B95AB0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9485264" wp14:editId="368D8C3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0;margin-top:0;width:396pt;height:253pt;z-index:2518876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BE4BC4" w:rsidRDefault="00B95AB0" w:rsidP="00B95AB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BE4BC4">
        <w:rPr>
          <w:rFonts w:ascii="Arial Rounded MT Bold" w:hAnsi="Arial Rounded MT Bold"/>
          <w:sz w:val="72"/>
          <w:szCs w:val="72"/>
        </w:rPr>
        <w:t>The pi</w:t>
      </w:r>
      <w:r w:rsidRPr="00BE4BC4">
        <w:rPr>
          <w:rFonts w:ascii="Arial Rounded MT Bold" w:hAnsi="Arial Rounded MT Bold" w:cs="Times New Roman"/>
          <w:sz w:val="72"/>
          <w:szCs w:val="72"/>
        </w:rPr>
        <w:t>ñ</w:t>
      </w:r>
      <w:r w:rsidRPr="00BE4BC4">
        <w:rPr>
          <w:rFonts w:ascii="Arial Rounded MT Bold" w:hAnsi="Arial Rounded MT Bold"/>
          <w:sz w:val="72"/>
          <w:szCs w:val="72"/>
        </w:rPr>
        <w:t>ata has ______</w:t>
      </w:r>
    </w:p>
    <w:p w:rsidR="00B95AB0" w:rsidRPr="00BE4BC4" w:rsidRDefault="00B95AB0" w:rsidP="00B95AB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proofErr w:type="gramStart"/>
      <w:r w:rsidRPr="00BE4BC4">
        <w:rPr>
          <w:rFonts w:ascii="Arial Rounded MT Bold" w:hAnsi="Arial Rounded MT Bold"/>
          <w:sz w:val="72"/>
          <w:szCs w:val="72"/>
        </w:rPr>
        <w:t>inside</w:t>
      </w:r>
      <w:proofErr w:type="gramEnd"/>
      <w:r w:rsidRPr="00BE4BC4">
        <w:rPr>
          <w:rFonts w:ascii="Arial Rounded MT Bold" w:hAnsi="Arial Rounded MT Bold"/>
          <w:sz w:val="72"/>
          <w:szCs w:val="72"/>
        </w:rPr>
        <w:t>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5AB0">
        <w:rPr>
          <w:rFonts w:ascii="Georgia" w:hAnsi="Georgia"/>
          <w:noProof/>
          <w:color w:val="3E352C"/>
          <w:sz w:val="21"/>
          <w:szCs w:val="21"/>
        </w:rPr>
        <w:lastRenderedPageBreak/>
        <w:drawing>
          <wp:inline distT="0" distB="0" distL="0" distR="0" wp14:anchorId="6F49C5B1" wp14:editId="7C3206B7">
            <wp:extent cx="1447800" cy="1565189"/>
            <wp:effectExtent l="0" t="0" r="0" b="0"/>
            <wp:docPr id="512" name="Picture 512" descr="C:\Users\acangelo\AppData\Local\Microsoft\Windows\Temporary Internet Files\Content.IE5\DX2F8N1O\8497683499_712e6a2830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ngelo\AppData\Local\Microsoft\Windows\Temporary Internet Files\Content.IE5\DX2F8N1O\8497683499_712e6a2830_z[1]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6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4 Week 2</w:t>
      </w:r>
    </w:p>
    <w:p w:rsidR="00B95AB0" w:rsidRPr="00B95AB0" w:rsidRDefault="00E43CF2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cultures </w:t>
      </w:r>
      <w:r w:rsidR="00B95AB0" w:rsidRPr="00B95AB0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44"/>
          <w:szCs w:val="24"/>
        </w:rPr>
        <w:t>Cultures include the language, holidays, and special foods shared by a group of people.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95530FC" wp14:editId="144506A5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8122920" cy="2320290"/>
                <wp:effectExtent l="9525" t="12065" r="11430" b="10795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a special food or holiday from your </w:t>
                            </w:r>
                            <w:r w:rsidRPr="00E43CF2">
                              <w:rPr>
                                <w:b/>
                                <w:sz w:val="32"/>
                              </w:rPr>
                              <w:t>culture.</w:t>
                            </w:r>
                          </w:p>
                          <w:p w:rsidR="00D07E30" w:rsidRPr="004E5F2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4AD75" wp14:editId="0C1F0FF7">
                                  <wp:extent cx="975360" cy="1264920"/>
                                  <wp:effectExtent l="0" t="0" r="0" b="0"/>
                                  <wp:docPr id="618" name="Picture 6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131" type="#_x0000_t202" style="position:absolute;margin-left:0;margin-top:4.7pt;width:639.6pt;height:182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">
                <v:textbox>
                  <w:txbxContent>
                    <w:p w:rsidR="00D07E3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a special food or holiday from your </w:t>
                      </w:r>
                      <w:r w:rsidRPr="00E43CF2">
                        <w:rPr>
                          <w:b/>
                          <w:sz w:val="32"/>
                        </w:rPr>
                        <w:t>culture.</w:t>
                      </w:r>
                    </w:p>
                    <w:p w:rsidR="00D07E30" w:rsidRPr="004E5F2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24AD75" wp14:editId="0C1F0FF7">
                            <wp:extent cx="975360" cy="1264920"/>
                            <wp:effectExtent l="0" t="0" r="0" b="0"/>
                            <wp:docPr id="618" name="Picture 6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36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1: Complete the sentence using the word </w:t>
      </w:r>
      <w:r w:rsidR="00133AC0">
        <w:rPr>
          <w:rFonts w:ascii="Comic Sans MS" w:eastAsia="Times New Roman" w:hAnsi="Comic Sans MS" w:cs="Times New Roman"/>
          <w:sz w:val="36"/>
          <w:szCs w:val="36"/>
          <w:u w:val="single"/>
        </w:rPr>
        <w:t>culture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Pr="00B95AB0">
        <w:rPr>
          <w:rFonts w:ascii="Comic Sans MS" w:eastAsia="Times New Roman" w:hAnsi="Comic Sans MS" w:cs="Times New Roman"/>
          <w:sz w:val="48"/>
          <w:szCs w:val="24"/>
        </w:rPr>
        <w:t xml:space="preserve"> </w:t>
      </w:r>
      <w:r w:rsidRPr="00B95AB0">
        <w:rPr>
          <w:rFonts w:ascii="Comic Sans MS" w:eastAsia="Times New Roman" w:hAnsi="Comic Sans MS" w:cs="Times New Roman"/>
          <w:noProof/>
          <w:sz w:val="48"/>
          <w:szCs w:val="24"/>
        </w:rPr>
        <w:drawing>
          <wp:inline distT="0" distB="0" distL="0" distR="0" wp14:anchorId="371CAC47" wp14:editId="6209EC71">
            <wp:extent cx="579120" cy="746760"/>
            <wp:effectExtent l="0" t="0" r="0" b="0"/>
            <wp:docPr id="513" name="Picture 513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133AC0" w:rsidRDefault="00B95AB0" w:rsidP="00B95AB0">
      <w:pPr>
        <w:widowControl/>
        <w:rPr>
          <w:rFonts w:ascii="Penmanship Print" w:eastAsia="Times New Roman" w:hAnsi="Penmanship Print" w:cs="Times New Roman"/>
          <w:sz w:val="72"/>
          <w:szCs w:val="72"/>
        </w:rPr>
      </w:pPr>
      <w:r w:rsidRPr="00B95AB0">
        <w:rPr>
          <w:rFonts w:ascii="Comic Sans MS" w:eastAsia="Times New Roman" w:hAnsi="Comic Sans MS" w:cs="Times New Roman"/>
          <w:sz w:val="96"/>
          <w:szCs w:val="96"/>
        </w:rPr>
        <w:t xml:space="preserve"> </w:t>
      </w:r>
      <w:r w:rsidR="0015596B" w:rsidRPr="00BE4BC4">
        <w:rPr>
          <w:rFonts w:ascii="Arial Rounded MT Bold" w:eastAsia="Times New Roman" w:hAnsi="Arial Rounded MT Bold" w:cs="Times New Roman"/>
          <w:sz w:val="72"/>
          <w:szCs w:val="72"/>
        </w:rPr>
        <w:t>A special food from my culture</w:t>
      </w:r>
      <w:r w:rsidR="00133AC0" w:rsidRPr="00BE4BC4">
        <w:rPr>
          <w:rFonts w:ascii="Arial Rounded MT Bold" w:eastAsia="Times New Roman" w:hAnsi="Arial Rounded MT Bold" w:cs="Times New Roman"/>
          <w:sz w:val="72"/>
          <w:szCs w:val="72"/>
        </w:rPr>
        <w:t xml:space="preserve"> is</w:t>
      </w:r>
      <w:r w:rsidR="00133AC0">
        <w:rPr>
          <w:rFonts w:ascii="Penmanship Print" w:eastAsia="Times New Roman" w:hAnsi="Penmanship Print" w:cs="Times New Roman"/>
          <w:sz w:val="72"/>
          <w:szCs w:val="72"/>
        </w:rPr>
        <w:t xml:space="preserve"> ______________</w:t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</w:p>
    <w:p w:rsidR="0015596B" w:rsidRDefault="0015596B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t>Name: _____________</w:t>
      </w:r>
      <w:r w:rsidR="003F187C">
        <w:rPr>
          <w:rFonts w:ascii="Comic Sans MS" w:eastAsia="Times New Roman" w:hAnsi="Comic Sans MS" w:cs="Times New Roman"/>
          <w:sz w:val="40"/>
          <w:szCs w:val="24"/>
        </w:rPr>
        <w:t>______________________Unit 4 Week 2</w:t>
      </w:r>
    </w:p>
    <w:p w:rsidR="00B95AB0" w:rsidRPr="00B95AB0" w:rsidRDefault="003F187C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>Treasure Word: cultures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2: Write a sentence using the word </w:t>
      </w:r>
      <w:r w:rsidR="003F187C">
        <w:rPr>
          <w:rFonts w:ascii="Comic Sans MS" w:eastAsia="Times New Roman" w:hAnsi="Comic Sans MS" w:cs="Times New Roman"/>
          <w:sz w:val="36"/>
          <w:szCs w:val="36"/>
          <w:u w:val="single"/>
        </w:rPr>
        <w:t>culture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______________.</w:t>
      </w:r>
    </w:p>
    <w:p w:rsidR="00AB4B67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culture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="00AB4B67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A7582" w:rsidRDefault="00AB4B67" w:rsidP="00B95AB0">
      <w:pPr>
        <w:widowControl/>
        <w:rPr>
          <w:rFonts w:ascii="Penmanship Print" w:eastAsia="Times New Roman" w:hAnsi="Penmanship Print" w:cs="Times New Roman"/>
          <w:sz w:val="96"/>
          <w:szCs w:val="96"/>
        </w:rPr>
        <w:sectPr w:rsidR="00B95AB0" w:rsidRPr="00BA7582" w:rsidSect="007101B5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  <w:r w:rsidRPr="00117001">
        <w:rPr>
          <w:rFonts w:ascii="Arial Rounded MT Bold" w:eastAsia="Times New Roman" w:hAnsi="Arial Rounded MT Bold" w:cs="Times New Roman"/>
          <w:sz w:val="96"/>
          <w:szCs w:val="96"/>
        </w:rPr>
        <w:lastRenderedPageBreak/>
        <w:t xml:space="preserve">In my culture, </w:t>
      </w:r>
      <w:r w:rsidR="00BA7582" w:rsidRPr="00117001">
        <w:rPr>
          <w:rFonts w:ascii="Arial Rounded MT Bold" w:eastAsia="Times New Roman" w:hAnsi="Arial Rounded MT Bold" w:cs="Times New Roman"/>
          <w:sz w:val="96"/>
          <w:szCs w:val="96"/>
        </w:rPr>
        <w:t>I do not</w:t>
      </w:r>
      <w:r w:rsidR="00BA7582">
        <w:rPr>
          <w:rFonts w:ascii="Penmanship Print" w:eastAsia="Times New Roman" w:hAnsi="Penmanship Print" w:cs="Times New Roman"/>
          <w:sz w:val="96"/>
          <w:szCs w:val="96"/>
        </w:rPr>
        <w:t xml:space="preserve"> </w:t>
      </w:r>
      <w:r>
        <w:rPr>
          <w:rFonts w:ascii="Penmanship Print" w:eastAsia="Times New Roman" w:hAnsi="Penmanship Print" w:cs="Times New Roman"/>
          <w:sz w:val="96"/>
          <w:szCs w:val="96"/>
        </w:rPr>
        <w:t>_______</w:t>
      </w:r>
      <w:r w:rsidR="00BA7582">
        <w:rPr>
          <w:rFonts w:ascii="Penmanship Print" w:eastAsia="Times New Roman" w:hAnsi="Penmanship Print" w:cs="Times New Roman"/>
          <w:sz w:val="96"/>
          <w:szCs w:val="96"/>
        </w:rPr>
        <w:t>__________.</w: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889664" behindDoc="0" locked="0" layoutInCell="1" allowOverlap="1" wp14:anchorId="32C2CC2D" wp14:editId="761F9FF4">
                <wp:simplePos x="0" y="0"/>
                <wp:positionH relativeFrom="column">
                  <wp:posOffset>894715</wp:posOffset>
                </wp:positionH>
                <wp:positionV relativeFrom="paragraph">
                  <wp:posOffset>-133350</wp:posOffset>
                </wp:positionV>
                <wp:extent cx="2766060" cy="1165860"/>
                <wp:effectExtent l="8890" t="9525" r="15875" b="15240"/>
                <wp:wrapNone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70.45pt;margin-top:-10.5pt;width:217.8pt;height:91.8pt;z-index:251889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BX5AIAAO0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0688" behindDoc="0" locked="0" layoutInCell="1" allowOverlap="1" wp14:anchorId="36484A07" wp14:editId="0E4CC816">
                <wp:simplePos x="0" y="0"/>
                <wp:positionH relativeFrom="column">
                  <wp:posOffset>883285</wp:posOffset>
                </wp:positionH>
                <wp:positionV relativeFrom="paragraph">
                  <wp:posOffset>-428625</wp:posOffset>
                </wp:positionV>
                <wp:extent cx="2766060" cy="1165860"/>
                <wp:effectExtent l="16510" t="8255" r="8255" b="16510"/>
                <wp:wrapNone/>
                <wp:docPr id="4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jump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69.55pt;margin-top:-33.75pt;width:217.8pt;height:91.8pt;z-index:251890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aC5QIAAO0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jump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1712" behindDoc="0" locked="0" layoutInCell="1" allowOverlap="1" wp14:anchorId="32A4A9CB" wp14:editId="72129441">
                <wp:simplePos x="0" y="0"/>
                <wp:positionH relativeFrom="column">
                  <wp:posOffset>866140</wp:posOffset>
                </wp:positionH>
                <wp:positionV relativeFrom="paragraph">
                  <wp:posOffset>-169545</wp:posOffset>
                </wp:positionV>
                <wp:extent cx="2766060" cy="1165860"/>
                <wp:effectExtent l="8890" t="9525" r="15875" b="15240"/>
                <wp:wrapNone/>
                <wp:docPr id="4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ten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68.2pt;margin-top:-13.35pt;width:217.8pt;height:91.8pt;z-index:251891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ten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  <w:r w:rsidRPr="00B95A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2736" behindDoc="0" locked="0" layoutInCell="1" allowOverlap="1" wp14:anchorId="4DCE74B4" wp14:editId="045FF73C">
                <wp:simplePos x="0" y="0"/>
                <wp:positionH relativeFrom="column">
                  <wp:posOffset>861695</wp:posOffset>
                </wp:positionH>
                <wp:positionV relativeFrom="paragraph">
                  <wp:posOffset>107950</wp:posOffset>
                </wp:positionV>
                <wp:extent cx="2766060" cy="1165860"/>
                <wp:effectExtent l="13970" t="9525" r="10795" b="15240"/>
                <wp:wrapNone/>
                <wp:docPr id="4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B95A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white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67.85pt;margin-top:8.5pt;width:217.8pt;height:91.8pt;z-index:251892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B95A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white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</w:pP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 xml:space="preserve">Please practice reading these 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:u w:val="single"/>
          <w14:cntxtAlts/>
        </w:rPr>
        <w:t>sight words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 xml:space="preserve"> at home. Please make word cards.  It is important that students learn these words before we move on to new words.</w: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</w:pP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> </w:t>
      </w:r>
    </w:p>
    <w:p w:rsidR="00B95AB0" w:rsidRPr="00B95AB0" w:rsidRDefault="00B95AB0" w:rsidP="00B95AB0">
      <w:p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sectPr w:rsidR="00B95AB0" w:rsidRPr="00B95AB0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>Thank you!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  <w:t xml:space="preserve">              </w:t>
      </w:r>
      <w:r w:rsidR="003F187C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</w:r>
      <w:r w:rsidR="003F187C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ab/>
        <w:t xml:space="preserve"> Unit 4 W</w:t>
      </w:r>
      <w:r w:rsidRPr="00B95AB0">
        <w:rPr>
          <w:rFonts w:ascii="Comic Sans MS" w:eastAsia="Times New Roman" w:hAnsi="Comic Sans MS" w:cs="Times New Roman"/>
          <w:b/>
          <w:bCs/>
          <w:color w:val="000000"/>
          <w:kern w:val="28"/>
          <w:sz w:val="40"/>
          <w:szCs w:val="40"/>
          <w14:cntxtAlts/>
        </w:rPr>
        <w:t>eek 2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</w:pPr>
      <w:r w:rsidRPr="00B95AB0">
        <w:rPr>
          <w:rFonts w:ascii="Arial Rounded MT Bold" w:hAnsi="Arial Rounded MT Bold"/>
          <w:noProof/>
          <w:sz w:val="72"/>
          <w:szCs w:val="7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9BA04C" wp14:editId="2C6155F5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4</w:t>
                            </w:r>
                          </w:p>
                          <w:p w:rsidR="00D07E30" w:rsidRPr="009C3EC5" w:rsidRDefault="00D07E30" w:rsidP="00B95A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427.9pt;margin-top:-41.45pt;width:80.95pt;height:54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">
                <v:textbox>
                  <w:txbxContent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4</w:t>
                      </w:r>
                    </w:p>
                    <w:p w:rsidR="00D07E30" w:rsidRPr="009C3EC5" w:rsidRDefault="00D07E30" w:rsidP="00B95A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  <w:r w:rsidRPr="00B95AB0">
        <w:rPr>
          <w:rFonts w:ascii="Arial Rounded MT Bold" w:hAnsi="Arial Rounded MT Bold"/>
          <w:sz w:val="72"/>
          <w:szCs w:val="72"/>
          <w:u w:val="single"/>
        </w:rPr>
        <w:t>Sight Word Sentences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sz w:val="36"/>
          <w:szCs w:val="36"/>
        </w:rPr>
        <w:t>Read and review the sight word sentences to help build fluency.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noProof/>
          <w:color w:val="0000FF"/>
        </w:rPr>
        <w:drawing>
          <wp:inline distT="0" distB="0" distL="0" distR="0" wp14:anchorId="2D2B6362" wp14:editId="74907619">
            <wp:extent cx="1699260" cy="1147445"/>
            <wp:effectExtent l="0" t="0" r="0" b="0"/>
            <wp:docPr id="514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numPr>
          <w:ilvl w:val="0"/>
          <w:numId w:val="12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Do you like pink?</w:t>
      </w:r>
    </w:p>
    <w:p w:rsidR="00B95AB0" w:rsidRPr="00B95AB0" w:rsidRDefault="00B95AB0" w:rsidP="00B95AB0">
      <w:pPr>
        <w:widowControl/>
        <w:numPr>
          <w:ilvl w:val="0"/>
          <w:numId w:val="12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I can jump up.</w:t>
      </w:r>
    </w:p>
    <w:p w:rsidR="0056474E" w:rsidRDefault="00B95AB0" w:rsidP="00B95AB0">
      <w:pPr>
        <w:widowControl/>
        <w:numPr>
          <w:ilvl w:val="0"/>
          <w:numId w:val="12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 xml:space="preserve">There were ten pigs in </w:t>
      </w:r>
    </w:p>
    <w:p w:rsidR="00B95AB0" w:rsidRPr="00B95AB0" w:rsidRDefault="0056474E" w:rsidP="0056474E">
      <w:pPr>
        <w:widowControl/>
        <w:spacing w:after="200" w:line="276" w:lineRule="auto"/>
        <w:ind w:left="720"/>
        <w:contextualSpacing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 xml:space="preserve">    </w:t>
      </w:r>
      <w:proofErr w:type="gramStart"/>
      <w:r w:rsidR="00B95AB0" w:rsidRPr="00B95AB0">
        <w:rPr>
          <w:rFonts w:ascii="Arial Rounded MT Bold" w:hAnsi="Arial Rounded MT Bold"/>
          <w:sz w:val="72"/>
          <w:szCs w:val="72"/>
        </w:rPr>
        <w:t>the</w:t>
      </w:r>
      <w:proofErr w:type="gramEnd"/>
      <w:r w:rsidR="00B95AB0" w:rsidRPr="00B95AB0">
        <w:rPr>
          <w:rFonts w:ascii="Arial Rounded MT Bold" w:hAnsi="Arial Rounded MT Bold"/>
          <w:sz w:val="72"/>
          <w:szCs w:val="72"/>
        </w:rPr>
        <w:t xml:space="preserve"> pen.</w:t>
      </w:r>
    </w:p>
    <w:p w:rsidR="0056474E" w:rsidRDefault="00B95AB0" w:rsidP="00B95AB0">
      <w:pPr>
        <w:widowControl/>
        <w:numPr>
          <w:ilvl w:val="0"/>
          <w:numId w:val="12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 xml:space="preserve">Can you see the white </w:t>
      </w:r>
    </w:p>
    <w:p w:rsidR="00B95AB0" w:rsidRPr="00B95AB0" w:rsidRDefault="0056474E" w:rsidP="0056474E">
      <w:pPr>
        <w:widowControl/>
        <w:spacing w:after="200" w:line="276" w:lineRule="auto"/>
        <w:ind w:left="720"/>
        <w:contextualSpacing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 xml:space="preserve">    </w:t>
      </w:r>
      <w:proofErr w:type="gramStart"/>
      <w:r w:rsidR="00B95AB0" w:rsidRPr="00B95AB0">
        <w:rPr>
          <w:rFonts w:ascii="Arial Rounded MT Bold" w:hAnsi="Arial Rounded MT Bold"/>
          <w:sz w:val="72"/>
          <w:szCs w:val="72"/>
        </w:rPr>
        <w:t>pup</w:t>
      </w:r>
      <w:proofErr w:type="gramEnd"/>
      <w:r w:rsidR="00B95AB0" w:rsidRPr="00B95AB0">
        <w:rPr>
          <w:rFonts w:ascii="Arial Rounded MT Bold" w:hAnsi="Arial Rounded MT Bold"/>
          <w:sz w:val="72"/>
          <w:szCs w:val="72"/>
        </w:rPr>
        <w:t>?</w:t>
      </w:r>
    </w:p>
    <w:p w:rsidR="00B95AB0" w:rsidRPr="00B95AB0" w:rsidRDefault="00B95AB0" w:rsidP="00B95AB0">
      <w:pPr>
        <w:widowControl/>
        <w:numPr>
          <w:ilvl w:val="0"/>
          <w:numId w:val="12"/>
        </w:numPr>
        <w:spacing w:after="200" w:line="276" w:lineRule="auto"/>
        <w:contextualSpacing/>
        <w:rPr>
          <w:rFonts w:ascii="Arial Rounded MT Bold" w:hAnsi="Arial Rounded MT Bold"/>
          <w:sz w:val="72"/>
          <w:szCs w:val="72"/>
        </w:rPr>
      </w:pPr>
      <w:r w:rsidRPr="00B95AB0">
        <w:rPr>
          <w:rFonts w:ascii="Arial Rounded MT Bold" w:hAnsi="Arial Rounded MT Bold"/>
          <w:sz w:val="72"/>
          <w:szCs w:val="72"/>
        </w:rPr>
        <w:t>Am I four or five?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Arial Rounded MT Bold" w:hAnsi="Arial Rounded MT Bold"/>
          <w:sz w:val="72"/>
          <w:szCs w:val="72"/>
          <w:u w:val="single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5AB0">
        <w:rPr>
          <w:noProof/>
          <w:color w:val="0000FF"/>
        </w:rPr>
        <w:drawing>
          <wp:inline distT="0" distB="0" distL="0" distR="0" wp14:anchorId="650F9291" wp14:editId="2176BDB0">
            <wp:extent cx="803563" cy="948906"/>
            <wp:effectExtent l="0" t="0" r="0" b="3810"/>
            <wp:docPr id="515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54" cy="9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56474E" w:rsidRDefault="00B95AB0" w:rsidP="00B95AB0">
      <w:pPr>
        <w:widowControl/>
        <w:spacing w:after="200" w:line="276" w:lineRule="auto"/>
        <w:jc w:val="right"/>
        <w:rPr>
          <w:b/>
          <w:sz w:val="52"/>
          <w:szCs w:val="52"/>
          <w:u w:val="single"/>
        </w:rPr>
      </w:pPr>
      <w:r w:rsidRPr="0056474E"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894784" behindDoc="0" locked="0" layoutInCell="1" allowOverlap="1" wp14:anchorId="0EFEE877" wp14:editId="6428DB7E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516" name="Picture 516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474E">
        <w:rPr>
          <w:b/>
          <w:sz w:val="52"/>
          <w:szCs w:val="52"/>
          <w:u w:val="single"/>
        </w:rPr>
        <w:t>Kindergarten Exit Ticket</w:t>
      </w:r>
    </w:p>
    <w:p w:rsidR="00B95AB0" w:rsidRPr="00B95AB0" w:rsidRDefault="00B95AB0" w:rsidP="00B95AB0">
      <w:pPr>
        <w:widowControl/>
        <w:spacing w:after="200" w:line="276" w:lineRule="auto"/>
        <w:rPr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sz w:val="36"/>
          <w:szCs w:val="36"/>
        </w:rPr>
        <w:t>Name_____________________________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B95AB0">
        <w:rPr>
          <w:b/>
          <w:sz w:val="36"/>
          <w:szCs w:val="36"/>
          <w:u w:val="single"/>
        </w:rPr>
        <w:t>WONDERS UNIT 4: WEEK 2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b/>
          <w:sz w:val="36"/>
          <w:szCs w:val="36"/>
          <w:u w:val="single"/>
        </w:rPr>
        <w:t>Essential Question:</w:t>
      </w:r>
      <w:r w:rsidRPr="00B95AB0">
        <w:rPr>
          <w:sz w:val="36"/>
          <w:szCs w:val="36"/>
        </w:rPr>
        <w:t xml:space="preserve"> Who are your neighbors?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44"/>
          <w:szCs w:val="44"/>
        </w:rPr>
      </w:pPr>
      <w:r w:rsidRPr="00B95AB0">
        <w:rPr>
          <w:b/>
          <w:sz w:val="44"/>
          <w:szCs w:val="44"/>
        </w:rPr>
        <w:t>Draw a picture of a family holiday or tradition.</w:t>
      </w:r>
    </w:p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XSpec="center" w:tblpY="51"/>
        <w:tblW w:w="9024" w:type="dxa"/>
        <w:tblLook w:val="04A0" w:firstRow="1" w:lastRow="0" w:firstColumn="1" w:lastColumn="0" w:noHBand="0" w:noVBand="1"/>
      </w:tblPr>
      <w:tblGrid>
        <w:gridCol w:w="9024"/>
      </w:tblGrid>
      <w:tr w:rsidR="00B95AB0" w:rsidRPr="00B95AB0" w:rsidTr="00700673">
        <w:trPr>
          <w:trHeight w:val="5750"/>
        </w:trPr>
        <w:tc>
          <w:tcPr>
            <w:tcW w:w="9024" w:type="dxa"/>
          </w:tcPr>
          <w:p w:rsidR="00B95AB0" w:rsidRPr="00B95AB0" w:rsidRDefault="00B95AB0" w:rsidP="00B95AB0">
            <w:pPr>
              <w:widowControl/>
              <w:rPr>
                <w:sz w:val="40"/>
                <w:szCs w:val="40"/>
              </w:rPr>
            </w:pPr>
          </w:p>
        </w:tc>
      </w:tr>
    </w:tbl>
    <w:p w:rsidR="00B95AB0" w:rsidRPr="00B95AB0" w:rsidRDefault="00B95AB0" w:rsidP="00B95AB0">
      <w:pPr>
        <w:widowControl/>
        <w:spacing w:after="200" w:line="276" w:lineRule="auto"/>
        <w:ind w:left="720"/>
        <w:contextualSpacing/>
        <w:rPr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40"/>
          <w:szCs w:val="40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Default="00B95AB0" w:rsidP="0056474E">
      <w:pPr>
        <w:spacing w:before="15"/>
        <w:jc w:val="center"/>
        <w:rPr>
          <w:rFonts w:ascii="Times New Roman" w:hAnsi="Times New Roman" w:cs="Times New Roman"/>
          <w:b/>
          <w:sz w:val="24"/>
          <w:szCs w:val="24"/>
          <w:u w:val="thick" w:color="000000"/>
        </w:rPr>
      </w:pPr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lastRenderedPageBreak/>
        <w:t xml:space="preserve">Wonders Unit </w:t>
      </w:r>
      <w:proofErr w:type="gramStart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>4  Week</w:t>
      </w:r>
      <w:proofErr w:type="gramEnd"/>
      <w:r w:rsidRPr="00B95AB0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 3</w:t>
      </w:r>
    </w:p>
    <w:p w:rsidR="003F187C" w:rsidRDefault="003F187C" w:rsidP="0056474E">
      <w:pPr>
        <w:spacing w:before="15"/>
        <w:jc w:val="center"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3F187C" w:rsidRPr="00B95AB0" w:rsidRDefault="003F187C" w:rsidP="0056474E">
      <w:pPr>
        <w:spacing w:before="1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5AB0" w:rsidRPr="00B95AB0" w:rsidRDefault="00B95AB0" w:rsidP="00B95AB0">
      <w:pPr>
        <w:spacing w:before="199"/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Essential Question:</w:t>
      </w:r>
      <w:r w:rsidR="006E0C91">
        <w:rPr>
          <w:rFonts w:ascii="Times New Roman" w:hAnsi="Times New Roman" w:cs="Times New Roman"/>
          <w:sz w:val="24"/>
          <w:szCs w:val="24"/>
        </w:rPr>
        <w:t xml:space="preserve"> How can people help to make your community better</w:t>
      </w:r>
      <w:r w:rsidRPr="00B95AB0">
        <w:rPr>
          <w:rFonts w:ascii="Times New Roman" w:hAnsi="Times New Roman" w:cs="Times New Roman"/>
          <w:sz w:val="24"/>
          <w:szCs w:val="24"/>
        </w:rPr>
        <w:t>?</w:t>
      </w:r>
    </w:p>
    <w:p w:rsidR="00B95AB0" w:rsidRPr="00B95AB0" w:rsidRDefault="00B95AB0" w:rsidP="00B95AB0">
      <w:pPr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B95AB0" w:rsidP="00B95AB0">
      <w:pPr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b/>
          <w:sz w:val="24"/>
          <w:szCs w:val="24"/>
        </w:rPr>
        <w:t>Weekly Concept: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="006E0C91">
        <w:rPr>
          <w:rFonts w:ascii="Times New Roman" w:hAnsi="Times New Roman" w:cs="Times New Roman"/>
          <w:spacing w:val="-4"/>
          <w:sz w:val="24"/>
          <w:szCs w:val="24"/>
        </w:rPr>
        <w:t>Pitch In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Big Book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Roadwork </w:t>
      </w:r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(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informational)</w:t>
      </w:r>
      <w:proofErr w:type="gramStart"/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;  </w:t>
      </w:r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>A</w:t>
      </w:r>
      <w:proofErr w:type="gramEnd"/>
      <w:r w:rsidRPr="00B95AB0">
        <w:rPr>
          <w:rFonts w:ascii="Times New Roman" w:eastAsia="Calibri" w:hAnsi="Times New Roman" w:cs="Times New Roman"/>
          <w:i/>
          <w:spacing w:val="-3"/>
          <w:sz w:val="24"/>
          <w:szCs w:val="24"/>
          <w:u w:val="single"/>
        </w:rPr>
        <w:t xml:space="preserve"> Community Garden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>( informational)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RF.K.1a;   RI.K.1;    RL.K.2;      RL K.10  </w:t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Poem and Poetry Response: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 xml:space="preserve">I’ve Been Working on the Railroad </w:t>
      </w:r>
    </w:p>
    <w:p w:rsidR="00B95AB0" w:rsidRPr="00B95AB0" w:rsidRDefault="003F187C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SL.K.2; </w:t>
      </w:r>
      <w:r w:rsidR="00B95AB0" w:rsidRPr="00B95AB0">
        <w:rPr>
          <w:rFonts w:ascii="Times New Roman" w:hAnsi="Times New Roman" w:cs="Times New Roman"/>
          <w:i/>
          <w:spacing w:val="-1"/>
          <w:sz w:val="24"/>
          <w:szCs w:val="24"/>
        </w:rPr>
        <w:t>SL.K.4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 xml:space="preserve">Independent Writing: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>Expository Sentence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1"/>
          <w:sz w:val="24"/>
          <w:szCs w:val="24"/>
        </w:rPr>
        <w:t>W.K.8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B95AB0">
        <w:rPr>
          <w:rFonts w:ascii="Times New Roman" w:hAnsi="Times New Roman" w:cs="Times New Roman"/>
          <w:b/>
          <w:spacing w:val="-1"/>
          <w:sz w:val="24"/>
          <w:szCs w:val="24"/>
        </w:rPr>
        <w:t>Oral Vocabulary:</w:t>
      </w:r>
      <w:r w:rsidRPr="00B95AB0">
        <w:rPr>
          <w:rFonts w:ascii="Times New Roman" w:hAnsi="Times New Roman" w:cs="Times New Roman"/>
          <w:sz w:val="24"/>
          <w:szCs w:val="24"/>
        </w:rPr>
        <w:t xml:space="preserve"> </w:t>
      </w:r>
      <w:r w:rsidRPr="00B95AB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E1213A">
        <w:rPr>
          <w:rFonts w:ascii="Times New Roman" w:hAnsi="Times New Roman" w:cs="Times New Roman"/>
          <w:spacing w:val="-1"/>
          <w:sz w:val="24"/>
          <w:szCs w:val="24"/>
        </w:rPr>
        <w:t xml:space="preserve">  community  </w:t>
      </w:r>
      <w:r w:rsidR="003F187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E0C91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E1213A">
        <w:rPr>
          <w:rFonts w:ascii="Times New Roman" w:hAnsi="Times New Roman" w:cs="Times New Roman"/>
          <w:spacing w:val="-1"/>
          <w:sz w:val="24"/>
          <w:szCs w:val="24"/>
        </w:rPr>
        <w:t xml:space="preserve"> improve </w:t>
      </w:r>
      <w:r w:rsidR="003F187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1213A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6E0C91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E1213A">
        <w:rPr>
          <w:rFonts w:ascii="Times New Roman" w:hAnsi="Times New Roman" w:cs="Times New Roman"/>
          <w:spacing w:val="-1"/>
          <w:sz w:val="24"/>
          <w:szCs w:val="24"/>
        </w:rPr>
        <w:t>confused</w:t>
      </w:r>
      <w:r w:rsidR="006E0C91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E1213A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="003F187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1213A">
        <w:rPr>
          <w:rFonts w:ascii="Times New Roman" w:hAnsi="Times New Roman" w:cs="Times New Roman"/>
          <w:spacing w:val="-1"/>
          <w:sz w:val="24"/>
          <w:szCs w:val="24"/>
        </w:rPr>
        <w:t xml:space="preserve"> harvest </w:t>
      </w:r>
      <w:r w:rsidR="003F187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E0C91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E1213A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95AB0">
        <w:rPr>
          <w:rFonts w:ascii="Times New Roman" w:hAnsi="Times New Roman" w:cs="Times New Roman"/>
          <w:spacing w:val="-1"/>
          <w:sz w:val="24"/>
          <w:szCs w:val="24"/>
        </w:rPr>
        <w:t>quarrel</w:t>
      </w:r>
    </w:p>
    <w:p w:rsidR="00B95AB0" w:rsidRPr="00B95AB0" w:rsidRDefault="00B95AB0" w:rsidP="00B95AB0">
      <w:pPr>
        <w:tabs>
          <w:tab w:val="left" w:pos="3441"/>
          <w:tab w:val="left" w:pos="4730"/>
          <w:tab w:val="left" w:pos="6104"/>
          <w:tab w:val="left" w:pos="775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>L.K.5a; L.K.6;</w:t>
      </w:r>
      <w:r w:rsidRPr="00B95AB0">
        <w:rPr>
          <w:rFonts w:ascii="Times New Roman" w:hAnsi="Times New Roman" w:cs="Times New Roman"/>
          <w:i/>
          <w:spacing w:val="-2"/>
          <w:sz w:val="24"/>
          <w:szCs w:val="24"/>
        </w:rPr>
        <w:tab/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b/>
          <w:sz w:val="24"/>
          <w:szCs w:val="24"/>
        </w:rPr>
      </w:pPr>
    </w:p>
    <w:p w:rsidR="00B95AB0" w:rsidRPr="00B95AB0" w:rsidRDefault="006E0C91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High-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Frequency</w:t>
      </w:r>
      <w:r w:rsidR="00B95AB0" w:rsidRPr="00B95AB0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B95AB0" w:rsidRPr="00B95AB0">
        <w:rPr>
          <w:rFonts w:ascii="Times New Roman" w:hAnsi="Times New Roman" w:cs="Times New Roman"/>
          <w:b/>
          <w:sz w:val="24"/>
          <w:szCs w:val="24"/>
        </w:rPr>
        <w:t>ords:</w:t>
      </w:r>
      <w:r w:rsidR="003F18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Wonders </w:t>
      </w:r>
      <w:r w:rsidR="00876AA7">
        <w:rPr>
          <w:rFonts w:ascii="Times New Roman" w:hAnsi="Times New Roman" w:cs="Times New Roman"/>
          <w:sz w:val="24"/>
          <w:szCs w:val="24"/>
        </w:rPr>
        <w:t xml:space="preserve">Unit 4 </w:t>
      </w:r>
      <w:r w:rsidR="003F187C">
        <w:rPr>
          <w:rFonts w:ascii="Times New Roman" w:hAnsi="Times New Roman" w:cs="Times New Roman"/>
          <w:sz w:val="24"/>
          <w:szCs w:val="24"/>
        </w:rPr>
        <w:t>Week</w:t>
      </w:r>
      <w:r w:rsidR="00876AA7">
        <w:rPr>
          <w:rFonts w:ascii="Times New Roman" w:hAnsi="Times New Roman" w:cs="Times New Roman"/>
          <w:sz w:val="24"/>
          <w:szCs w:val="24"/>
        </w:rPr>
        <w:t xml:space="preserve"> 3</w:t>
      </w:r>
      <w:r w:rsidR="003F187C">
        <w:rPr>
          <w:rFonts w:ascii="Times New Roman" w:hAnsi="Times New Roman" w:cs="Times New Roman"/>
          <w:sz w:val="24"/>
          <w:szCs w:val="24"/>
        </w:rPr>
        <w:t xml:space="preserve"> Review:   </w:t>
      </w:r>
      <w:r w:rsidR="006277BB">
        <w:rPr>
          <w:rFonts w:ascii="Times New Roman" w:hAnsi="Times New Roman" w:cs="Times New Roman"/>
          <w:sz w:val="24"/>
          <w:szCs w:val="24"/>
        </w:rPr>
        <w:t xml:space="preserve">to  </w:t>
      </w:r>
      <w:r w:rsidR="00876AA7">
        <w:rPr>
          <w:rFonts w:ascii="Times New Roman" w:hAnsi="Times New Roman" w:cs="Times New Roman"/>
          <w:sz w:val="24"/>
          <w:szCs w:val="24"/>
        </w:rPr>
        <w:t xml:space="preserve"> </w:t>
      </w:r>
      <w:r w:rsidR="006277BB">
        <w:rPr>
          <w:rFonts w:ascii="Times New Roman" w:hAnsi="Times New Roman" w:cs="Times New Roman"/>
          <w:sz w:val="24"/>
          <w:szCs w:val="24"/>
        </w:rPr>
        <w:t xml:space="preserve"> and   go   you   </w:t>
      </w:r>
      <w:r w:rsidR="00B95AB0" w:rsidRPr="00B95AB0">
        <w:rPr>
          <w:rFonts w:ascii="Times New Roman" w:hAnsi="Times New Roman" w:cs="Times New Roman"/>
          <w:sz w:val="24"/>
          <w:szCs w:val="24"/>
        </w:rPr>
        <w:t>do</w:t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i/>
          <w:sz w:val="24"/>
          <w:szCs w:val="24"/>
        </w:rPr>
      </w:pPr>
      <w:r w:rsidRPr="00B95AB0">
        <w:rPr>
          <w:rFonts w:ascii="Times New Roman" w:hAnsi="Times New Roman" w:cs="Times New Roman"/>
          <w:i/>
          <w:sz w:val="24"/>
          <w:szCs w:val="24"/>
        </w:rPr>
        <w:t>RF.K3c</w:t>
      </w:r>
    </w:p>
    <w:p w:rsidR="00B95AB0" w:rsidRPr="00B95AB0" w:rsidRDefault="00B95AB0" w:rsidP="00B95AB0">
      <w:pPr>
        <w:tabs>
          <w:tab w:val="left" w:pos="3569"/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 w:rsidRPr="00B95AB0">
        <w:rPr>
          <w:rFonts w:ascii="Times New Roman" w:hAnsi="Times New Roman" w:cs="Times New Roman"/>
          <w:sz w:val="24"/>
          <w:szCs w:val="24"/>
        </w:rPr>
        <w:tab/>
      </w:r>
    </w:p>
    <w:p w:rsidR="00B95AB0" w:rsidRPr="00B95AB0" w:rsidRDefault="00B95AB0" w:rsidP="00B95AB0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B95AB0" w:rsidRPr="00B95AB0" w:rsidRDefault="00B95AB0" w:rsidP="00B95AB0">
      <w:pPr>
        <w:tabs>
          <w:tab w:val="left" w:pos="6074"/>
        </w:tabs>
        <w:ind w:right="3895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b/>
          <w:sz w:val="24"/>
          <w:szCs w:val="24"/>
        </w:rPr>
        <w:t>Differentiated Readers:</w:t>
      </w:r>
      <w:r w:rsidRPr="00B95AB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B95AB0" w:rsidRPr="00B95AB0" w:rsidRDefault="00B95AB0" w:rsidP="00B95AB0">
      <w:pPr>
        <w:tabs>
          <w:tab w:val="left" w:pos="6074"/>
        </w:tabs>
        <w:ind w:left="824" w:right="3895" w:hanging="720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We Clean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B95AB0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(</w:t>
      </w:r>
      <w:r w:rsidRPr="00B95AB0">
        <w:rPr>
          <w:rFonts w:ascii="Times New Roman" w:eastAsia="Calibri" w:hAnsi="Times New Roman" w:cs="Times New Roman"/>
          <w:sz w:val="24"/>
          <w:szCs w:val="24"/>
        </w:rPr>
        <w:t>approaching)</w:t>
      </w:r>
    </w:p>
    <w:p w:rsidR="00B95AB0" w:rsidRPr="00B95AB0" w:rsidRDefault="00B95AB0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Can You Fix It?</w:t>
      </w: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sz w:val="24"/>
          <w:szCs w:val="24"/>
        </w:rPr>
        <w:t>- (on</w:t>
      </w:r>
      <w:r w:rsidRPr="00B95AB0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B95AB0">
        <w:rPr>
          <w:rFonts w:ascii="Times New Roman" w:eastAsia="Calibri" w:hAnsi="Times New Roman" w:cs="Times New Roman"/>
          <w:sz w:val="24"/>
          <w:szCs w:val="24"/>
        </w:rPr>
        <w:t>level; ELL)</w:t>
      </w:r>
    </w:p>
    <w:p w:rsidR="00B95AB0" w:rsidRDefault="00B95AB0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  <w:r w:rsidRPr="00B95AB0">
        <w:rPr>
          <w:rFonts w:ascii="Times New Roman" w:eastAsia="Calibri" w:hAnsi="Times New Roman" w:cs="Times New Roman"/>
          <w:i/>
          <w:sz w:val="24"/>
          <w:szCs w:val="24"/>
          <w:u w:val="single"/>
        </w:rPr>
        <w:t>Helping Mom</w:t>
      </w:r>
      <w:r w:rsidRPr="00B95AB0">
        <w:rPr>
          <w:rFonts w:ascii="Times New Roman" w:eastAsia="Calibri" w:hAnsi="Times New Roman" w:cs="Times New Roman"/>
          <w:i/>
          <w:sz w:val="24"/>
          <w:szCs w:val="24"/>
        </w:rPr>
        <w:t xml:space="preserve"> –</w:t>
      </w:r>
      <w:r w:rsidRPr="00B95AB0">
        <w:rPr>
          <w:rFonts w:ascii="Times New Roman" w:eastAsia="Calibri" w:hAnsi="Times New Roman" w:cs="Times New Roman"/>
          <w:sz w:val="24"/>
          <w:szCs w:val="24"/>
        </w:rPr>
        <w:t xml:space="preserve"> (beyond)</w:t>
      </w:r>
    </w:p>
    <w:p w:rsidR="003F187C" w:rsidRDefault="003F187C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3F187C" w:rsidRDefault="003F187C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3F187C" w:rsidRDefault="003F187C" w:rsidP="003F187C">
      <w:pPr>
        <w:rPr>
          <w:rFonts w:ascii="Times New Roman" w:eastAsia="Calibri" w:hAnsi="Times New Roman" w:cs="Times New Roman"/>
          <w:sz w:val="24"/>
          <w:szCs w:val="24"/>
        </w:rPr>
      </w:pPr>
      <w:r w:rsidRPr="003F187C">
        <w:rPr>
          <w:rFonts w:ascii="Times New Roman" w:eastAsia="Calibri" w:hAnsi="Times New Roman" w:cs="Times New Roman"/>
          <w:b/>
          <w:sz w:val="24"/>
          <w:szCs w:val="24"/>
          <w:u w:val="single"/>
        </w:rPr>
        <w:t>Assessment:</w:t>
      </w:r>
      <w:r>
        <w:rPr>
          <w:rFonts w:ascii="Times New Roman" w:eastAsia="Calibri" w:hAnsi="Times New Roman" w:cs="Times New Roman"/>
          <w:sz w:val="24"/>
          <w:szCs w:val="24"/>
        </w:rPr>
        <w:t xml:space="preserve"> Exit Ticket</w:t>
      </w:r>
    </w:p>
    <w:p w:rsidR="003F187C" w:rsidRDefault="003F187C" w:rsidP="003F187C">
      <w:pPr>
        <w:rPr>
          <w:rFonts w:ascii="Times New Roman" w:eastAsia="Calibri" w:hAnsi="Times New Roman" w:cs="Times New Roman"/>
          <w:sz w:val="24"/>
          <w:szCs w:val="24"/>
        </w:rPr>
      </w:pPr>
    </w:p>
    <w:p w:rsidR="003F187C" w:rsidRPr="003F187C" w:rsidRDefault="003F187C" w:rsidP="003F187C">
      <w:pPr>
        <w:rPr>
          <w:rFonts w:ascii="Times New Roman" w:eastAsia="Calibri" w:hAnsi="Times New Roman" w:cs="Times New Roman"/>
          <w:sz w:val="24"/>
          <w:szCs w:val="24"/>
        </w:rPr>
      </w:pPr>
    </w:p>
    <w:p w:rsidR="003F187C" w:rsidRDefault="003F187C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3F187C" w:rsidRPr="00B95AB0" w:rsidRDefault="003F187C" w:rsidP="00B95AB0">
      <w:pPr>
        <w:ind w:left="824"/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ind w:left="104"/>
        <w:rPr>
          <w:rFonts w:ascii="Times New Roman" w:eastAsia="Calibri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40"/>
          <w:szCs w:val="40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5AB0" w:rsidRPr="00117001" w:rsidRDefault="00B95AB0" w:rsidP="00B95AB0">
      <w:pPr>
        <w:widowControl/>
        <w:spacing w:after="200" w:line="276" w:lineRule="auto"/>
        <w:rPr>
          <w:rFonts w:ascii="Arial Rounded MT Bold" w:hAnsi="Arial Rounded MT Bold"/>
          <w:sz w:val="72"/>
          <w:szCs w:val="72"/>
        </w:rPr>
      </w:pPr>
      <w:r w:rsidRPr="00117001">
        <w:rPr>
          <w:rFonts w:ascii="Arial Rounded MT Bold" w:hAnsi="Arial Rounded MT Bold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A35A01D" wp14:editId="364C5BD1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r>
                              <w:t>Unit 4</w:t>
                            </w:r>
                          </w:p>
                          <w:p w:rsidR="00D07E30" w:rsidRDefault="00D07E30" w:rsidP="00B95AB0">
                            <w:r>
                              <w:t>Week 3</w:t>
                            </w:r>
                          </w:p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533.35pt;margin-top:-36pt;width:57.2pt;height:48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">
                <v:textbox>
                  <w:txbxContent>
                    <w:p w:rsidR="00D07E30" w:rsidRDefault="00D07E30" w:rsidP="00B95AB0">
                      <w:r>
                        <w:t>Unit 4</w:t>
                      </w:r>
                    </w:p>
                    <w:p w:rsidR="00D07E30" w:rsidRDefault="00D07E30" w:rsidP="00B95AB0">
                      <w:r>
                        <w:t>Week 3</w:t>
                      </w:r>
                    </w:p>
                    <w:p w:rsidR="00D07E30" w:rsidRDefault="00D07E30" w:rsidP="00B95AB0"/>
                  </w:txbxContent>
                </v:textbox>
              </v:shape>
            </w:pict>
          </mc:Fallback>
        </mc:AlternateContent>
      </w:r>
      <w:r w:rsidRPr="00117001">
        <w:rPr>
          <w:rFonts w:ascii="Arial Rounded MT Bold" w:hAnsi="Arial Rounded MT Bold"/>
          <w:noProof/>
          <w:color w:val="FFFFFF"/>
          <w:sz w:val="21"/>
          <w:szCs w:val="21"/>
        </w:rPr>
        <w:drawing>
          <wp:anchor distT="0" distB="0" distL="114300" distR="114300" simplePos="0" relativeHeight="251895808" behindDoc="1" locked="0" layoutInCell="1" allowOverlap="1" wp14:anchorId="2A6B2E41" wp14:editId="6CDA38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517" name="Picture 517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001">
        <w:rPr>
          <w:rFonts w:ascii="Arial Rounded MT Bold" w:hAnsi="Arial Rounded MT Bold"/>
          <w:sz w:val="72"/>
          <w:szCs w:val="72"/>
        </w:rPr>
        <w:t>Name</w:t>
      </w:r>
      <w:proofErr w:type="gramStart"/>
      <w:r w:rsidRPr="00117001">
        <w:rPr>
          <w:rFonts w:ascii="Arial Rounded MT Bold" w:hAnsi="Arial Rounded MT Bold"/>
          <w:sz w:val="72"/>
          <w:szCs w:val="72"/>
        </w:rPr>
        <w:t>:---------------------</w:t>
      </w:r>
      <w:proofErr w:type="gramEnd"/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2"/>
          <w:szCs w:val="32"/>
        </w:rPr>
      </w:pPr>
      <w:r w:rsidRPr="00B95AB0">
        <w:rPr>
          <w:rFonts w:ascii="Arial Rounded MT Bold" w:hAnsi="Arial Rounded MT Bold"/>
          <w:sz w:val="32"/>
          <w:szCs w:val="32"/>
        </w:rPr>
        <w:t>Complete the sentence and then d</w:t>
      </w:r>
      <w:r w:rsidR="00BE16A6">
        <w:rPr>
          <w:rFonts w:ascii="Arial Rounded MT Bold" w:hAnsi="Arial Rounded MT Bold"/>
          <w:sz w:val="32"/>
          <w:szCs w:val="32"/>
        </w:rPr>
        <w:t>raw a detailed and colorful</w:t>
      </w:r>
      <w:r w:rsidRPr="00B95AB0">
        <w:rPr>
          <w:rFonts w:ascii="Arial Rounded MT Bold" w:hAnsi="Arial Rounded MT Bold"/>
          <w:sz w:val="32"/>
          <w:szCs w:val="32"/>
        </w:rPr>
        <w:t xml:space="preserve"> picture to match your writing. </w: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640615D" wp14:editId="4EE41DB4">
                <wp:simplePos x="0" y="0"/>
                <wp:positionH relativeFrom="column">
                  <wp:posOffset>-169988</wp:posOffset>
                </wp:positionH>
                <wp:positionV relativeFrom="paragraph">
                  <wp:posOffset>88996</wp:posOffset>
                </wp:positionV>
                <wp:extent cx="8759952" cy="2807208"/>
                <wp:effectExtent l="0" t="0" r="22225" b="12700"/>
                <wp:wrapNone/>
                <wp:docPr id="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9952" cy="2807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margin-left:-13.4pt;margin-top:7pt;width:689.75pt;height:221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" fillcolor="window" strokecolor="windowText" strokeweight="2pt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Arial Rounded MT Bold" w:hAnsi="Arial Rounded MT Bold"/>
          <w:sz w:val="36"/>
          <w:szCs w:val="36"/>
        </w:rPr>
      </w:pPr>
      <w:r w:rsidRPr="00B95AB0">
        <w:rPr>
          <w:rFonts w:ascii="Georgia" w:hAnsi="Georgia"/>
          <w:noProof/>
          <w:color w:val="FFFFFF"/>
          <w:sz w:val="21"/>
          <w:szCs w:val="21"/>
        </w:rPr>
        <w:drawing>
          <wp:anchor distT="0" distB="0" distL="114300" distR="114300" simplePos="0" relativeHeight="251898880" behindDoc="0" locked="0" layoutInCell="1" allowOverlap="1" wp14:anchorId="205451F7" wp14:editId="5DD946D2">
            <wp:simplePos x="0" y="0"/>
            <wp:positionH relativeFrom="column">
              <wp:posOffset>8237855</wp:posOffset>
            </wp:positionH>
            <wp:positionV relativeFrom="paragraph">
              <wp:posOffset>427355</wp:posOffset>
            </wp:positionV>
            <wp:extent cx="509270" cy="1190625"/>
            <wp:effectExtent l="0" t="0" r="5080" b="9525"/>
            <wp:wrapTight wrapText="bothSides">
              <wp:wrapPolygon edited="0">
                <wp:start x="0" y="0"/>
                <wp:lineTo x="0" y="21427"/>
                <wp:lineTo x="21007" y="21427"/>
                <wp:lineTo x="21007" y="0"/>
                <wp:lineTo x="0" y="0"/>
              </wp:wrapPolygon>
            </wp:wrapTight>
            <wp:docPr id="518" name="Picture 518" descr="Black and White Boy Police Officer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ack and White Boy Police Officer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96"/>
          <w:szCs w:val="96"/>
        </w:rPr>
      </w:pPr>
    </w:p>
    <w:p w:rsidR="00B95AB0" w:rsidRPr="00BE16A6" w:rsidRDefault="00B95AB0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  <w:sectPr w:rsidR="00B95AB0" w:rsidRPr="00BE16A6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117001">
        <w:rPr>
          <w:rFonts w:ascii="Arial Rounded MT Bold" w:hAnsi="Arial Rounded MT Bold"/>
          <w:sz w:val="72"/>
          <w:szCs w:val="72"/>
        </w:rPr>
        <w:t>A community helper i</w:t>
      </w:r>
      <w:r w:rsidR="001532AE" w:rsidRPr="00117001">
        <w:rPr>
          <w:rFonts w:ascii="Arial Rounded MT Bold" w:hAnsi="Arial Rounded MT Bold"/>
          <w:sz w:val="72"/>
          <w:szCs w:val="72"/>
        </w:rPr>
        <w:t xml:space="preserve">n my neighborhood is </w:t>
      </w:r>
      <w:r w:rsidR="00BE16A6" w:rsidRPr="00117001">
        <w:rPr>
          <w:rFonts w:ascii="Arial Rounded MT Bold" w:hAnsi="Arial Rounded MT Bold"/>
          <w:sz w:val="72"/>
          <w:szCs w:val="72"/>
        </w:rPr>
        <w:t>a</w:t>
      </w:r>
      <w:r w:rsidR="00BE16A6" w:rsidRPr="00BE16A6">
        <w:rPr>
          <w:rFonts w:ascii="Penmanship Print" w:hAnsi="Penmanship Print"/>
          <w:sz w:val="72"/>
          <w:szCs w:val="72"/>
        </w:rPr>
        <w:t xml:space="preserve"> </w:t>
      </w:r>
      <w:r w:rsidR="001532AE" w:rsidRPr="00BE16A6">
        <w:rPr>
          <w:rFonts w:ascii="Penmanship Print" w:hAnsi="Penmanship Print"/>
          <w:sz w:val="72"/>
          <w:szCs w:val="72"/>
        </w:rPr>
        <w:t>__________.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  <w:r w:rsidRPr="00B95AB0">
        <w:lastRenderedPageBreak/>
        <w:t>Unit 4 Week 3</w:t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</w:pPr>
    </w:p>
    <w:p w:rsidR="00B95AB0" w:rsidRPr="001532AE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  <w:u w:val="single"/>
        </w:rPr>
      </w:pPr>
      <w:r w:rsidRPr="001532AE">
        <w:rPr>
          <w:rFonts w:ascii="Comic Sans MS" w:hAnsi="Comic Sans MS"/>
          <w:b/>
          <w:noProof/>
          <w:sz w:val="52"/>
          <w:szCs w:val="52"/>
          <w:u w:val="single"/>
        </w:rPr>
        <w:t>I’ve Been Working on the Railroad</w:t>
      </w:r>
    </w:p>
    <w:p w:rsidR="00B95AB0" w:rsidRPr="001532AE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1532AE">
        <w:rPr>
          <w:rFonts w:ascii="Comic Sans MS" w:hAnsi="Comic Sans MS"/>
          <w:b/>
          <w:noProof/>
          <w:sz w:val="52"/>
          <w:szCs w:val="52"/>
        </w:rPr>
        <w:t>I’ve been working on the railroad,</w:t>
      </w:r>
    </w:p>
    <w:p w:rsidR="00B95AB0" w:rsidRPr="001532AE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1532AE">
        <w:rPr>
          <w:rFonts w:ascii="Comic Sans MS" w:hAnsi="Comic Sans MS"/>
          <w:b/>
          <w:noProof/>
          <w:sz w:val="52"/>
          <w:szCs w:val="52"/>
        </w:rPr>
        <w:t>all the live-long day.</w:t>
      </w:r>
    </w:p>
    <w:p w:rsidR="00B95AB0" w:rsidRPr="001532AE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1532AE">
        <w:rPr>
          <w:rFonts w:ascii="Comic Sans MS" w:hAnsi="Comic Sans MS"/>
          <w:b/>
          <w:noProof/>
          <w:sz w:val="52"/>
          <w:szCs w:val="52"/>
        </w:rPr>
        <w:t>I’ve been working on the railroad,</w:t>
      </w:r>
    </w:p>
    <w:p w:rsidR="00B95AB0" w:rsidRPr="001532AE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1532AE">
        <w:rPr>
          <w:rFonts w:ascii="Comic Sans MS" w:hAnsi="Comic Sans MS"/>
          <w:b/>
          <w:noProof/>
          <w:sz w:val="52"/>
          <w:szCs w:val="52"/>
        </w:rPr>
        <w:t>just to pass the time away.</w:t>
      </w:r>
    </w:p>
    <w:p w:rsidR="00B95AB0" w:rsidRPr="001532AE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1532AE">
        <w:rPr>
          <w:rFonts w:ascii="Comic Sans MS" w:hAnsi="Comic Sans MS"/>
          <w:b/>
          <w:noProof/>
          <w:sz w:val="52"/>
          <w:szCs w:val="52"/>
        </w:rPr>
        <w:t>Can’t you hear the whistle blowin’?</w:t>
      </w:r>
    </w:p>
    <w:p w:rsidR="00B95AB0" w:rsidRPr="001532AE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1532AE">
        <w:rPr>
          <w:rFonts w:ascii="Comic Sans MS" w:hAnsi="Comic Sans MS"/>
          <w:b/>
          <w:noProof/>
          <w:sz w:val="52"/>
          <w:szCs w:val="52"/>
        </w:rPr>
        <w:t>Rise up so early in the morn.</w:t>
      </w:r>
    </w:p>
    <w:p w:rsidR="00B95AB0" w:rsidRPr="001532AE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1532AE">
        <w:rPr>
          <w:rFonts w:ascii="Comic Sans MS" w:hAnsi="Comic Sans MS"/>
          <w:b/>
          <w:noProof/>
          <w:sz w:val="52"/>
          <w:szCs w:val="52"/>
        </w:rPr>
        <w:t>Can’t you hear the captain shoutin’?</w:t>
      </w:r>
    </w:p>
    <w:p w:rsidR="00B95AB0" w:rsidRPr="001532AE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1532AE">
        <w:rPr>
          <w:rFonts w:ascii="Comic Sans MS" w:hAnsi="Comic Sans MS"/>
          <w:b/>
          <w:noProof/>
          <w:sz w:val="52"/>
          <w:szCs w:val="52"/>
        </w:rPr>
        <w:t>“Dinah, blow your horn!”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b/>
          <w:noProof/>
          <w:color w:val="3E352C"/>
          <w:sz w:val="52"/>
          <w:szCs w:val="52"/>
        </w:rPr>
      </w:pPr>
      <w:r w:rsidRPr="00B95AB0">
        <w:rPr>
          <w:rFonts w:ascii="Comic Sans MS" w:hAnsi="Comic Sans MS"/>
          <w:b/>
          <w:noProof/>
          <w:color w:val="3E352C"/>
          <w:sz w:val="52"/>
          <w:szCs w:val="52"/>
        </w:rPr>
        <w:drawing>
          <wp:inline distT="0" distB="0" distL="0" distR="0" wp14:anchorId="25451B85" wp14:editId="673D8698">
            <wp:extent cx="1511300" cy="1479371"/>
            <wp:effectExtent l="0" t="0" r="0" b="6985"/>
            <wp:docPr id="519" name="Picture 519" descr="C:\Users\acangelo\AppData\Local\Microsoft\Windows\Temporary Internet Files\Content.IE5\3ZJ5E033\CartoonTrainMed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ngelo\AppData\Local\Microsoft\Windows\Temporary Internet Files\Content.IE5\3ZJ5E033\CartoonTrainMed[1].gi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4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</w:pPr>
      <w:r w:rsidRPr="00117001">
        <w:rPr>
          <w:rFonts w:ascii="Arial Rounded MT Bold" w:hAnsi="Arial Rounded MT Bold"/>
          <w:sz w:val="44"/>
          <w:szCs w:val="44"/>
        </w:rPr>
        <w:lastRenderedPageBreak/>
        <w:t>Name: ______________________</w:t>
      </w:r>
      <w:r w:rsidRPr="00B95AB0">
        <w:rPr>
          <w:rFonts w:ascii="Penmanship Print" w:hAnsi="Penmanship Print"/>
          <w:sz w:val="44"/>
          <w:szCs w:val="44"/>
        </w:rPr>
        <w:t xml:space="preserve"> </w:t>
      </w:r>
      <w:r w:rsidRPr="00B95AB0">
        <w:t>Unit 4 Week 3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sz w:val="44"/>
          <w:szCs w:val="44"/>
        </w:rPr>
        <w:t>Draw a picture of something you do to help in your community.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E6167C9" wp14:editId="39D7597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0;margin-top:0;width:393pt;height:334pt;z-index:2518999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44"/>
          <w:szCs w:val="44"/>
        </w:rPr>
      </w:pPr>
      <w:r w:rsidRPr="00B95AB0">
        <w:rPr>
          <w:rFonts w:ascii="Georgia" w:hAnsi="Georgia"/>
          <w:noProof/>
          <w:color w:val="3E352C"/>
          <w:sz w:val="21"/>
          <w:szCs w:val="21"/>
        </w:rPr>
        <w:drawing>
          <wp:inline distT="0" distB="0" distL="0" distR="0" wp14:anchorId="158F3293" wp14:editId="3193E1CF">
            <wp:extent cx="3543300" cy="1930400"/>
            <wp:effectExtent l="0" t="0" r="0" b="0"/>
            <wp:docPr id="520" name="Picture 520" descr="C:\Users\acangelo\AppData\Local\Microsoft\Windows\Temporary Internet Files\Content.IE5\DX2F8N1O\log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angelo\AppData\Local\Microsoft\Windows\Temporary Internet Files\Content.IE5\DX2F8N1O\logo[1].gi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spacing w:after="200" w:line="276" w:lineRule="auto"/>
        <w:ind w:left="7920"/>
        <w:jc w:val="center"/>
        <w:rPr>
          <w:sz w:val="24"/>
          <w:szCs w:val="24"/>
        </w:rPr>
      </w:pPr>
      <w:r w:rsidRPr="00B95AB0">
        <w:rPr>
          <w:sz w:val="24"/>
          <w:szCs w:val="24"/>
        </w:rPr>
        <w:lastRenderedPageBreak/>
        <w:t>Unit 4 Week 3</w:t>
      </w: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52"/>
          <w:szCs w:val="52"/>
        </w:rPr>
      </w:pPr>
      <w:r w:rsidRPr="00117001">
        <w:rPr>
          <w:rFonts w:ascii="Arial Rounded MT Bold" w:hAnsi="Arial Rounded MT Bold"/>
          <w:sz w:val="52"/>
          <w:szCs w:val="52"/>
        </w:rPr>
        <w:t>Name:</w:t>
      </w:r>
      <w:r w:rsidRPr="00B95AB0">
        <w:rPr>
          <w:rFonts w:ascii="Penmanship Print" w:hAnsi="Penmanship Print"/>
          <w:sz w:val="52"/>
          <w:szCs w:val="52"/>
        </w:rPr>
        <w:t xml:space="preserve"> 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2"/>
          <w:szCs w:val="32"/>
        </w:rPr>
      </w:pPr>
      <w:r w:rsidRPr="00B95AB0">
        <w:rPr>
          <w:rFonts w:ascii="Comic Sans MS" w:hAnsi="Comic Sans MS"/>
          <w:sz w:val="32"/>
          <w:szCs w:val="32"/>
        </w:rPr>
        <w:t xml:space="preserve">Draw a picture of a way you help in your community and complete the sentence. 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Comic Sans MS" w:hAnsi="Comic Sans MS"/>
          <w:sz w:val="36"/>
          <w:szCs w:val="36"/>
        </w:rPr>
      </w:pPr>
      <w:r w:rsidRPr="00B95AB0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14A82B7" wp14:editId="7285690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0;margin-top:0;width:396pt;height:253pt;z-index:2519009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">
                <v:textbox>
                  <w:txbxContent>
                    <w:p w:rsidR="00D07E30" w:rsidRDefault="00D07E30" w:rsidP="00B95AB0"/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Comic Sans MS" w:hAnsi="Comic Sans MS"/>
          <w:sz w:val="36"/>
          <w:szCs w:val="36"/>
        </w:rPr>
      </w:pPr>
    </w:p>
    <w:p w:rsidR="00B95AB0" w:rsidRPr="00B95AB0" w:rsidRDefault="00B95AB0" w:rsidP="00B95AB0">
      <w:pPr>
        <w:widowControl/>
        <w:spacing w:after="200" w:line="276" w:lineRule="auto"/>
        <w:rPr>
          <w:rFonts w:ascii="Penmanship Print" w:hAnsi="Penmanship Print"/>
          <w:sz w:val="36"/>
          <w:szCs w:val="36"/>
        </w:rPr>
      </w:pPr>
    </w:p>
    <w:p w:rsidR="00B95AB0" w:rsidRPr="00117001" w:rsidRDefault="00B95AB0" w:rsidP="00B95AB0">
      <w:pPr>
        <w:widowControl/>
        <w:spacing w:after="200" w:line="276" w:lineRule="auto"/>
        <w:rPr>
          <w:rFonts w:ascii="Arial Rounded MT Bold" w:hAnsi="Arial Rounded MT Bold"/>
          <w:sz w:val="80"/>
          <w:szCs w:val="80"/>
        </w:rPr>
      </w:pPr>
      <w:r w:rsidRPr="00117001">
        <w:rPr>
          <w:rFonts w:ascii="Arial Rounded MT Bold" w:hAnsi="Arial Rounded MT Bold"/>
          <w:sz w:val="80"/>
          <w:szCs w:val="80"/>
        </w:rPr>
        <w:t>I help by -----------</w:t>
      </w:r>
      <w:r w:rsidR="007101B5" w:rsidRPr="00117001">
        <w:rPr>
          <w:rFonts w:ascii="Arial Rounded MT Bold" w:hAnsi="Arial Rounded MT Bold"/>
          <w:sz w:val="80"/>
          <w:szCs w:val="80"/>
        </w:rPr>
        <w:t>----------------</w:t>
      </w:r>
      <w:r w:rsidRPr="00117001">
        <w:rPr>
          <w:rFonts w:ascii="Arial Rounded MT Bold" w:hAnsi="Arial Rounded MT Bold"/>
          <w:sz w:val="80"/>
          <w:szCs w:val="80"/>
        </w:rPr>
        <w:t>.</w:t>
      </w:r>
    </w:p>
    <w:p w:rsidR="00B95AB0" w:rsidRPr="00B95AB0" w:rsidRDefault="00B95AB0" w:rsidP="00B95AB0">
      <w:pPr>
        <w:widowControl/>
        <w:spacing w:after="200" w:line="276" w:lineRule="auto"/>
        <w:jc w:val="center"/>
        <w:rPr>
          <w:rFonts w:ascii="Penmanship Print" w:hAnsi="Penmanship Print"/>
          <w:sz w:val="36"/>
          <w:szCs w:val="36"/>
        </w:rPr>
        <w:sectPr w:rsidR="00B95AB0" w:rsidRPr="00B95AB0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5AB0">
        <w:rPr>
          <w:rFonts w:ascii="Georgia" w:hAnsi="Georgia"/>
          <w:noProof/>
          <w:color w:val="3E352C"/>
          <w:sz w:val="21"/>
          <w:szCs w:val="21"/>
        </w:rPr>
        <w:lastRenderedPageBreak/>
        <w:drawing>
          <wp:inline distT="0" distB="0" distL="0" distR="0" wp14:anchorId="031AA3AF" wp14:editId="30063356">
            <wp:extent cx="2527300" cy="1376880"/>
            <wp:effectExtent l="0" t="0" r="6350" b="0"/>
            <wp:docPr id="521" name="Picture 521" descr="C:\Users\acangelo\AppData\Local\Microsoft\Windows\Temporary Internet Files\Content.IE5\DX2F8N1O\log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ngelo\AppData\Local\Microsoft\Windows\Temporary Internet Files\Content.IE5\DX2F8N1O\logo[1].gi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3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4 Week 3</w:t>
      </w:r>
    </w:p>
    <w:p w:rsidR="00B95AB0" w:rsidRPr="00B95AB0" w:rsidRDefault="007101B5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>
        <w:rPr>
          <w:rFonts w:ascii="Times New Roman" w:eastAsia="Times New Roman" w:hAnsi="Times New Roman" w:cs="Times New Roman"/>
          <w:b/>
          <w:sz w:val="52"/>
          <w:szCs w:val="24"/>
        </w:rPr>
        <w:t xml:space="preserve">Treasure Word: improve </w:t>
      </w:r>
      <w:r w:rsidR="00B95AB0" w:rsidRPr="00B95AB0">
        <w:rPr>
          <w:rFonts w:ascii="Times New Roman" w:eastAsia="Times New Roman" w:hAnsi="Times New Roman" w:cs="Times New Roman"/>
          <w:b/>
          <w:sz w:val="52"/>
          <w:szCs w:val="24"/>
        </w:rPr>
        <w:t xml:space="preserve"> 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44"/>
          <w:szCs w:val="24"/>
        </w:rPr>
        <w:t>To improve is to make something better.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95AB0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1A83EC1" wp14:editId="1E7C4848">
                <wp:simplePos x="0" y="0"/>
                <wp:positionH relativeFrom="column">
                  <wp:posOffset>350520</wp:posOffset>
                </wp:positionH>
                <wp:positionV relativeFrom="paragraph">
                  <wp:posOffset>57785</wp:posOffset>
                </wp:positionV>
                <wp:extent cx="7772400" cy="2118360"/>
                <wp:effectExtent l="0" t="0" r="19050" b="15240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something you want to </w:t>
                            </w:r>
                            <w:r w:rsidRPr="007101B5">
                              <w:rPr>
                                <w:b/>
                                <w:sz w:val="32"/>
                              </w:rPr>
                              <w:t>improve.</w:t>
                            </w:r>
                          </w:p>
                          <w:p w:rsidR="00D07E30" w:rsidRPr="004E5F20" w:rsidRDefault="00D07E30" w:rsidP="00B95AB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59406" wp14:editId="495C6034">
                                  <wp:extent cx="975360" cy="1264920"/>
                                  <wp:effectExtent l="0" t="0" r="0" b="0"/>
                                  <wp:docPr id="619" name="Picture 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141" type="#_x0000_t202" style="position:absolute;margin-left:27.6pt;margin-top:4.55pt;width:612pt;height:166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">
                <v:textbox>
                  <w:txbxContent>
                    <w:p w:rsidR="00D07E3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something you want to </w:t>
                      </w:r>
                      <w:r w:rsidRPr="007101B5">
                        <w:rPr>
                          <w:b/>
                          <w:sz w:val="32"/>
                        </w:rPr>
                        <w:t>improve.</w:t>
                      </w:r>
                    </w:p>
                    <w:p w:rsidR="00D07E30" w:rsidRPr="004E5F20" w:rsidRDefault="00D07E30" w:rsidP="00B95AB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59406" wp14:editId="495C6034">
                            <wp:extent cx="975360" cy="1264920"/>
                            <wp:effectExtent l="0" t="0" r="0" b="0"/>
                            <wp:docPr id="619" name="Picture 6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36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1: Complete the </w:t>
      </w:r>
      <w:proofErr w:type="gramStart"/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improve</w:t>
      </w:r>
      <w:proofErr w:type="gramEnd"/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Pr="00B95AB0">
        <w:rPr>
          <w:rFonts w:ascii="Comic Sans MS" w:eastAsia="Times New Roman" w:hAnsi="Comic Sans MS" w:cs="Times New Roman"/>
          <w:sz w:val="48"/>
          <w:szCs w:val="24"/>
        </w:rPr>
        <w:t xml:space="preserve"> </w:t>
      </w:r>
      <w:r w:rsidRPr="00B95AB0">
        <w:rPr>
          <w:rFonts w:ascii="Comic Sans MS" w:eastAsia="Times New Roman" w:hAnsi="Comic Sans MS" w:cs="Times New Roman"/>
          <w:noProof/>
          <w:sz w:val="48"/>
          <w:szCs w:val="24"/>
        </w:rPr>
        <w:drawing>
          <wp:inline distT="0" distB="0" distL="0" distR="0" wp14:anchorId="20EDC7A7" wp14:editId="5D110ECF">
            <wp:extent cx="579120" cy="746760"/>
            <wp:effectExtent l="0" t="0" r="0" b="0"/>
            <wp:docPr id="522" name="Picture 522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48"/>
          <w:szCs w:val="24"/>
        </w:rPr>
      </w:pPr>
      <w:r w:rsidRPr="00B95AB0">
        <w:rPr>
          <w:rFonts w:ascii="Comic Sans MS" w:eastAsia="Times New Roman" w:hAnsi="Comic Sans MS" w:cs="Times New Roman"/>
          <w:sz w:val="96"/>
          <w:szCs w:val="96"/>
        </w:rPr>
        <w:lastRenderedPageBreak/>
        <w:t xml:space="preserve"> </w:t>
      </w:r>
      <w:r w:rsidR="007101B5" w:rsidRPr="00117001">
        <w:rPr>
          <w:rFonts w:ascii="Arial Rounded MT Bold" w:eastAsia="Times New Roman" w:hAnsi="Arial Rounded MT Bold" w:cs="Times New Roman"/>
          <w:sz w:val="96"/>
          <w:szCs w:val="96"/>
        </w:rPr>
        <w:t xml:space="preserve">I want to </w:t>
      </w:r>
      <w:proofErr w:type="gramStart"/>
      <w:r w:rsidR="007101B5" w:rsidRPr="00117001">
        <w:rPr>
          <w:rFonts w:ascii="Arial Rounded MT Bold" w:eastAsia="Times New Roman" w:hAnsi="Arial Rounded MT Bold" w:cs="Times New Roman"/>
          <w:sz w:val="96"/>
          <w:szCs w:val="96"/>
        </w:rPr>
        <w:t>improve</w:t>
      </w:r>
      <w:r w:rsidR="007101B5">
        <w:rPr>
          <w:rFonts w:ascii="Penmanship Print" w:eastAsia="Times New Roman" w:hAnsi="Penmanship Print" w:cs="Times New Roman"/>
          <w:sz w:val="96"/>
          <w:szCs w:val="96"/>
        </w:rPr>
        <w:t xml:space="preserve"> </w:t>
      </w:r>
      <w:r w:rsidRPr="00B95AB0">
        <w:rPr>
          <w:rFonts w:ascii="Penmanship Print" w:eastAsia="Times New Roman" w:hAnsi="Penmanship Print" w:cs="Times New Roman"/>
          <w:sz w:val="96"/>
          <w:szCs w:val="96"/>
        </w:rPr>
        <w:t xml:space="preserve"> </w:t>
      </w:r>
      <w:r w:rsidRPr="00B95AB0">
        <w:rPr>
          <w:rFonts w:ascii="Penmanship Print" w:eastAsia="Times New Roman" w:hAnsi="Penmanship Print" w:cs="Times New Roman"/>
          <w:sz w:val="144"/>
          <w:szCs w:val="144"/>
        </w:rPr>
        <w:t>_</w:t>
      </w:r>
      <w:proofErr w:type="gramEnd"/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</w:t>
      </w:r>
      <w:r w:rsidR="007101B5">
        <w:rPr>
          <w:rFonts w:ascii="Penmanship Print" w:eastAsia="Times New Roman" w:hAnsi="Penmanship Print" w:cs="Times New Roman"/>
          <w:sz w:val="144"/>
          <w:szCs w:val="144"/>
        </w:rPr>
        <w:t>.</w:t>
      </w:r>
    </w:p>
    <w:p w:rsidR="00B95AB0" w:rsidRPr="00B95AB0" w:rsidRDefault="00B95AB0" w:rsidP="00B95AB0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B95AB0">
        <w:rPr>
          <w:rFonts w:ascii="Comic Sans MS" w:eastAsia="Times New Roman" w:hAnsi="Comic Sans MS" w:cs="Times New Roman"/>
          <w:sz w:val="40"/>
          <w:szCs w:val="24"/>
        </w:rPr>
        <w:t>Name: ______________________________________</w:t>
      </w:r>
    </w:p>
    <w:p w:rsidR="00B95AB0" w:rsidRPr="00B95AB0" w:rsidRDefault="00B95AB0" w:rsidP="00B95AB0">
      <w:pPr>
        <w:widowControl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B95AB0">
        <w:rPr>
          <w:rFonts w:ascii="Times New Roman" w:eastAsia="Times New Roman" w:hAnsi="Times New Roman" w:cs="Times New Roman"/>
          <w:b/>
          <w:sz w:val="52"/>
          <w:szCs w:val="24"/>
        </w:rPr>
        <w:t>Treasure Word: improve</w:t>
      </w:r>
    </w:p>
    <w:p w:rsidR="00B95AB0" w:rsidRPr="00B95AB0" w:rsidRDefault="00B95AB0" w:rsidP="00B95AB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2: Write </w:t>
      </w:r>
      <w:proofErr w:type="gramStart"/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a sentence using the word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improve</w:t>
      </w:r>
      <w:proofErr w:type="gramEnd"/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t>______________</w:t>
      </w:r>
    </w:p>
    <w:p w:rsidR="00B95AB0" w:rsidRPr="00B95AB0" w:rsidRDefault="00B95AB0" w:rsidP="00B95AB0">
      <w:pPr>
        <w:widowControl/>
        <w:rPr>
          <w:rFonts w:ascii="Penmanship Print" w:eastAsia="Times New Roman" w:hAnsi="Penmanship Print" w:cs="Times New Roman"/>
          <w:sz w:val="144"/>
          <w:szCs w:val="144"/>
        </w:rPr>
      </w:pPr>
      <w:r w:rsidRPr="00B95AB0">
        <w:rPr>
          <w:rFonts w:ascii="Penmanship Print" w:eastAsia="Times New Roman" w:hAnsi="Penmanship Print" w:cs="Times New Roman"/>
          <w:sz w:val="144"/>
          <w:szCs w:val="144"/>
        </w:rPr>
        <w:lastRenderedPageBreak/>
        <w:t>______________.</w:t>
      </w:r>
    </w:p>
    <w:p w:rsidR="008D72C5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Bonus 3: Complete the sentence using the words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improve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 xml:space="preserve"> and </w:t>
      </w:r>
      <w:r w:rsidRPr="00B95AB0">
        <w:rPr>
          <w:rFonts w:ascii="Comic Sans MS" w:eastAsia="Times New Roman" w:hAnsi="Comic Sans MS" w:cs="Times New Roman"/>
          <w:sz w:val="36"/>
          <w:szCs w:val="36"/>
          <w:u w:val="single"/>
        </w:rPr>
        <w:t>not</w:t>
      </w:r>
      <w:r w:rsidRPr="00B95AB0">
        <w:rPr>
          <w:rFonts w:ascii="Comic Sans MS" w:eastAsia="Times New Roman" w:hAnsi="Comic Sans MS" w:cs="Times New Roman"/>
          <w:sz w:val="36"/>
          <w:szCs w:val="36"/>
        </w:rPr>
        <w:t>.</w:t>
      </w:r>
      <w:r w:rsidR="007101B5">
        <w:rPr>
          <w:rFonts w:ascii="Comic Sans MS" w:eastAsia="Times New Roman" w:hAnsi="Comic Sans MS" w:cs="Times New Roman"/>
          <w:sz w:val="36"/>
          <w:szCs w:val="36"/>
        </w:rPr>
        <w:t xml:space="preserve">    </w:t>
      </w:r>
    </w:p>
    <w:p w:rsidR="0034237D" w:rsidRPr="008D72C5" w:rsidRDefault="008D72C5" w:rsidP="00B95AB0">
      <w:pPr>
        <w:widowControl/>
        <w:rPr>
          <w:rFonts w:ascii="Comic Sans MS" w:eastAsia="Times New Roman" w:hAnsi="Comic Sans MS" w:cs="Times New Roman"/>
          <w:sz w:val="96"/>
          <w:szCs w:val="96"/>
        </w:rPr>
        <w:sectPr w:rsidR="0034237D" w:rsidRPr="008D72C5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117001">
        <w:rPr>
          <w:rFonts w:ascii="Arial Rounded MT Bold" w:eastAsia="Times New Roman" w:hAnsi="Arial Rounded MT Bold" w:cs="Times New Roman"/>
          <w:sz w:val="96"/>
          <w:szCs w:val="96"/>
        </w:rPr>
        <w:t xml:space="preserve">I do not need to </w:t>
      </w:r>
      <w:r w:rsidR="007101B5" w:rsidRPr="00117001">
        <w:rPr>
          <w:rFonts w:ascii="Arial Rounded MT Bold" w:eastAsia="Times New Roman" w:hAnsi="Arial Rounded MT Bold" w:cs="Times New Roman"/>
          <w:sz w:val="96"/>
          <w:szCs w:val="96"/>
        </w:rPr>
        <w:t>improve</w:t>
      </w:r>
      <w:r w:rsidR="007101B5" w:rsidRPr="008D72C5">
        <w:rPr>
          <w:rFonts w:ascii="Penmanship Print" w:eastAsia="Times New Roman" w:hAnsi="Penmanship Print" w:cs="Times New Roman"/>
          <w:sz w:val="96"/>
          <w:szCs w:val="96"/>
        </w:rPr>
        <w:t xml:space="preserve"> </w:t>
      </w:r>
      <w:r w:rsidRPr="008D72C5">
        <w:rPr>
          <w:rFonts w:ascii="Penmanship Print" w:eastAsia="Times New Roman" w:hAnsi="Penmanship Print" w:cs="Times New Roman"/>
          <w:sz w:val="96"/>
          <w:szCs w:val="96"/>
        </w:rPr>
        <w:t>__________</w:t>
      </w:r>
      <w:r>
        <w:rPr>
          <w:rFonts w:ascii="Penmanship Print" w:eastAsia="Times New Roman" w:hAnsi="Penmanship Print" w:cs="Times New Roman"/>
          <w:sz w:val="96"/>
          <w:szCs w:val="96"/>
        </w:rPr>
        <w:t>___.</w:t>
      </w:r>
    </w:p>
    <w:p w:rsid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21213B4" wp14:editId="0A8A9CF0">
                <wp:simplePos x="0" y="0"/>
                <wp:positionH relativeFrom="column">
                  <wp:posOffset>-228600</wp:posOffset>
                </wp:positionH>
                <wp:positionV relativeFrom="paragraph">
                  <wp:posOffset>-504825</wp:posOffset>
                </wp:positionV>
                <wp:extent cx="5762625" cy="1123950"/>
                <wp:effectExtent l="0" t="0" r="28575" b="19050"/>
                <wp:wrapNone/>
                <wp:docPr id="617" name="Text Box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E30" w:rsidRPr="0034237D" w:rsidRDefault="00D07E30" w:rsidP="0034237D">
                            <w:pPr>
                              <w:widowControl/>
                              <w:spacing w:after="20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34237D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Sight Words to Date</w:t>
                            </w:r>
                          </w:p>
                          <w:p w:rsidR="00D07E30" w:rsidRDefault="00D07E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7" o:spid="_x0000_s1142" type="#_x0000_t202" style="position:absolute;margin-left:-18pt;margin-top:-39.75pt;width:453.75pt;height:88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" fillcolor="white [3201]" strokeweight=".5pt">
                <v:textbox>
                  <w:txbxContent>
                    <w:p w:rsidR="00D07E30" w:rsidRPr="0034237D" w:rsidRDefault="00D07E30" w:rsidP="0034237D">
                      <w:pPr>
                        <w:widowControl/>
                        <w:spacing w:after="200" w:line="276" w:lineRule="auto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34237D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Sight Words to Date</w:t>
                      </w:r>
                    </w:p>
                    <w:p w:rsidR="00D07E30" w:rsidRDefault="00D07E30"/>
                  </w:txbxContent>
                </v:textbox>
              </v:shape>
            </w:pict>
          </mc:Fallback>
        </mc:AlternateContent>
      </w:r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r w:rsidRPr="0034237D">
        <w:rPr>
          <w:rFonts w:ascii="Comic Sans MS" w:hAnsi="Comic Sans MS"/>
          <w:b/>
          <w:sz w:val="48"/>
          <w:szCs w:val="48"/>
        </w:rPr>
        <w:t>I</w:t>
      </w:r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can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am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name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the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no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one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red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we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yes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two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blue</w:t>
      </w:r>
      <w:proofErr w:type="gramEnd"/>
    </w:p>
    <w:p w:rsid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see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it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three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yellow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a</w:t>
      </w:r>
      <w:proofErr w:type="gramEnd"/>
      <w:r w:rsidRPr="0034237D">
        <w:rPr>
          <w:rFonts w:ascii="Comic Sans MS" w:hAnsi="Comic Sans MS"/>
          <w:b/>
          <w:sz w:val="48"/>
          <w:szCs w:val="48"/>
        </w:rPr>
        <w:t xml:space="preserve"> </w:t>
      </w:r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all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four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green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like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big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five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orange</w:t>
      </w:r>
      <w:proofErr w:type="gramEnd"/>
    </w:p>
    <w:p w:rsid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to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not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six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purple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and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in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seven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brown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go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down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eight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black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lastRenderedPageBreak/>
        <w:t>you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up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nine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pink</w:t>
      </w:r>
      <w:proofErr w:type="gramEnd"/>
    </w:p>
    <w:p w:rsidR="0034237D" w:rsidRPr="0034237D" w:rsidRDefault="0034237D" w:rsidP="0034237D">
      <w:pPr>
        <w:widowControl/>
        <w:spacing w:after="200" w:line="276" w:lineRule="auto"/>
        <w:rPr>
          <w:rFonts w:ascii="Comic Sans MS" w:hAnsi="Comic Sans MS"/>
          <w:b/>
          <w:sz w:val="48"/>
          <w:szCs w:val="48"/>
        </w:rPr>
        <w:sectPr w:rsidR="0034237D" w:rsidRPr="0034237D" w:rsidSect="007101B5"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proofErr w:type="gramStart"/>
      <w:r w:rsidRPr="0034237D">
        <w:rPr>
          <w:rFonts w:ascii="Comic Sans MS" w:hAnsi="Comic Sans MS"/>
          <w:b/>
          <w:sz w:val="48"/>
          <w:szCs w:val="48"/>
        </w:rPr>
        <w:t>do</w:t>
      </w:r>
      <w:proofErr w:type="gramEnd"/>
    </w:p>
    <w:p w:rsidR="00B95AB0" w:rsidRPr="007101B5" w:rsidRDefault="00B95AB0" w:rsidP="00B95AB0">
      <w:pPr>
        <w:widowControl/>
        <w:spacing w:after="200" w:line="276" w:lineRule="auto"/>
        <w:jc w:val="right"/>
        <w:rPr>
          <w:b/>
          <w:sz w:val="52"/>
          <w:szCs w:val="52"/>
          <w:u w:val="single"/>
        </w:rPr>
      </w:pPr>
      <w:r w:rsidRPr="007101B5"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902976" behindDoc="0" locked="0" layoutInCell="1" allowOverlap="1" wp14:anchorId="37BE3B76" wp14:editId="17FBE3A1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523" name="Picture 523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01B5">
        <w:rPr>
          <w:b/>
          <w:sz w:val="52"/>
          <w:szCs w:val="52"/>
          <w:u w:val="single"/>
        </w:rPr>
        <w:t>Kindergarten Exit Ticket</w:t>
      </w:r>
    </w:p>
    <w:p w:rsidR="00B95AB0" w:rsidRPr="00B95AB0" w:rsidRDefault="00B95AB0" w:rsidP="00B95AB0">
      <w:pPr>
        <w:widowControl/>
        <w:spacing w:after="200" w:line="276" w:lineRule="auto"/>
        <w:rPr>
          <w:sz w:val="52"/>
          <w:szCs w:val="52"/>
        </w:rPr>
      </w:pP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sz w:val="36"/>
          <w:szCs w:val="36"/>
        </w:rPr>
        <w:t>Name_____________________________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36"/>
          <w:szCs w:val="36"/>
          <w:u w:val="single"/>
        </w:rPr>
      </w:pPr>
      <w:r w:rsidRPr="00B95AB0">
        <w:rPr>
          <w:b/>
          <w:sz w:val="36"/>
          <w:szCs w:val="36"/>
          <w:u w:val="single"/>
        </w:rPr>
        <w:t>WONDERS UNIT 4: WEEK 3</w:t>
      </w:r>
    </w:p>
    <w:p w:rsidR="00B95AB0" w:rsidRPr="00B95AB0" w:rsidRDefault="00B95AB0" w:rsidP="00B95AB0">
      <w:pPr>
        <w:widowControl/>
        <w:spacing w:after="200" w:line="276" w:lineRule="auto"/>
        <w:rPr>
          <w:sz w:val="36"/>
          <w:szCs w:val="36"/>
        </w:rPr>
      </w:pPr>
      <w:r w:rsidRPr="00B95AB0">
        <w:rPr>
          <w:b/>
          <w:sz w:val="36"/>
          <w:szCs w:val="36"/>
          <w:u w:val="single"/>
        </w:rPr>
        <w:t>Essential Question:</w:t>
      </w:r>
      <w:r w:rsidRPr="00B95AB0">
        <w:rPr>
          <w:sz w:val="36"/>
          <w:szCs w:val="36"/>
        </w:rPr>
        <w:t xml:space="preserve"> How can people help to make your community better?</w:t>
      </w:r>
    </w:p>
    <w:p w:rsidR="00B95AB0" w:rsidRDefault="00B95AB0" w:rsidP="00B95AB0">
      <w:pPr>
        <w:widowControl/>
        <w:spacing w:after="200" w:line="276" w:lineRule="auto"/>
        <w:rPr>
          <w:sz w:val="56"/>
          <w:szCs w:val="56"/>
        </w:rPr>
      </w:pPr>
      <w:r w:rsidRPr="00B95AB0">
        <w:rPr>
          <w:b/>
          <w:sz w:val="52"/>
          <w:szCs w:val="52"/>
        </w:rPr>
        <w:t>Name a community worker.</w:t>
      </w:r>
      <w:r w:rsidRPr="00B95AB0">
        <w:rPr>
          <w:sz w:val="56"/>
          <w:szCs w:val="56"/>
        </w:rPr>
        <w:t xml:space="preserve"> </w:t>
      </w:r>
    </w:p>
    <w:p w:rsidR="00385AC7" w:rsidRPr="00385AC7" w:rsidRDefault="00385AC7" w:rsidP="00B95AB0">
      <w:pPr>
        <w:widowControl/>
        <w:spacing w:after="200" w:line="276" w:lineRule="auto"/>
        <w:rPr>
          <w:rFonts w:ascii="Penmanship Print" w:hAnsi="Penmanship Print"/>
          <w:sz w:val="72"/>
          <w:szCs w:val="72"/>
        </w:rPr>
      </w:pPr>
      <w:r>
        <w:rPr>
          <w:rFonts w:ascii="Penmanship Print" w:hAnsi="Penmanship Print"/>
          <w:sz w:val="72"/>
          <w:szCs w:val="72"/>
        </w:rPr>
        <w:t>_____________________</w:t>
      </w:r>
    </w:p>
    <w:p w:rsidR="00B95AB0" w:rsidRPr="00B95AB0" w:rsidRDefault="00B95AB0" w:rsidP="00B95AB0">
      <w:pPr>
        <w:widowControl/>
        <w:spacing w:after="200" w:line="276" w:lineRule="auto"/>
        <w:rPr>
          <w:b/>
          <w:sz w:val="52"/>
          <w:szCs w:val="52"/>
        </w:rPr>
      </w:pPr>
      <w:r w:rsidRPr="00B95AB0">
        <w:rPr>
          <w:b/>
          <w:sz w:val="52"/>
          <w:szCs w:val="52"/>
        </w:rPr>
        <w:t>Circle the pictures of community workers.</w:t>
      </w:r>
    </w:p>
    <w:p w:rsidR="00B95AB0" w:rsidRPr="00B95AB0" w:rsidRDefault="007101B5" w:rsidP="00B95AB0">
      <w:pPr>
        <w:widowControl/>
        <w:spacing w:after="200" w:line="276" w:lineRule="auto"/>
        <w:rPr>
          <w:sz w:val="56"/>
          <w:szCs w:val="56"/>
        </w:rPr>
      </w:pPr>
      <w:r w:rsidRPr="00B95AB0">
        <w:rPr>
          <w:noProof/>
          <w:sz w:val="56"/>
          <w:szCs w:val="56"/>
        </w:rPr>
        <w:drawing>
          <wp:anchor distT="0" distB="0" distL="114300" distR="114300" simplePos="0" relativeHeight="251909120" behindDoc="0" locked="0" layoutInCell="1" allowOverlap="1" wp14:anchorId="35584F16" wp14:editId="17DED04B">
            <wp:simplePos x="0" y="0"/>
            <wp:positionH relativeFrom="margin">
              <wp:posOffset>4714875</wp:posOffset>
            </wp:positionH>
            <wp:positionV relativeFrom="margin">
              <wp:posOffset>5101590</wp:posOffset>
            </wp:positionV>
            <wp:extent cx="1009650" cy="989330"/>
            <wp:effectExtent l="0" t="0" r="0" b="1270"/>
            <wp:wrapSquare wrapText="bothSides"/>
            <wp:docPr id="524" name="Picture 524" descr="C:\Users\pkellehe.INST.007\AppData\Local\Microsoft\Windows\Temporary Internet Files\Content.IE5\BAYJWY2U\cat_drawing_by_jakabla-d3hscm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ellehe.INST.007\AppData\Local\Microsoft\Windows\Temporary Internet Files\Content.IE5\BAYJWY2U\cat_drawing_by_jakabla-d3hscm9[1]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52"/>
          <w:szCs w:val="52"/>
          <w:u w:val="single"/>
        </w:rPr>
        <w:drawing>
          <wp:anchor distT="0" distB="0" distL="114300" distR="114300" simplePos="0" relativeHeight="251906048" behindDoc="0" locked="0" layoutInCell="1" allowOverlap="1" wp14:anchorId="59E983CB" wp14:editId="6E71E593">
            <wp:simplePos x="0" y="0"/>
            <wp:positionH relativeFrom="margin">
              <wp:posOffset>2486025</wp:posOffset>
            </wp:positionH>
            <wp:positionV relativeFrom="margin">
              <wp:posOffset>5048250</wp:posOffset>
            </wp:positionV>
            <wp:extent cx="1133475" cy="1042670"/>
            <wp:effectExtent l="0" t="0" r="9525" b="5080"/>
            <wp:wrapSquare wrapText="bothSides"/>
            <wp:docPr id="528" name="Picture 528" descr="C:\Users\pkellehe.INST.007\AppData\Local\Microsoft\Windows\Temporary Internet Files\Content.IE5\RYMOH798\mailm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ellehe.INST.007\AppData\Local\Microsoft\Windows\Temporary Internet Files\Content.IE5\RYMOH798\mailman[1]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52"/>
          <w:szCs w:val="52"/>
          <w:u w:val="single"/>
        </w:rPr>
        <w:drawing>
          <wp:anchor distT="0" distB="0" distL="114300" distR="114300" simplePos="0" relativeHeight="251904000" behindDoc="0" locked="0" layoutInCell="1" allowOverlap="1" wp14:anchorId="228128A6" wp14:editId="50011F87">
            <wp:simplePos x="0" y="0"/>
            <wp:positionH relativeFrom="margin">
              <wp:posOffset>390525</wp:posOffset>
            </wp:positionH>
            <wp:positionV relativeFrom="margin">
              <wp:posOffset>5105400</wp:posOffset>
            </wp:positionV>
            <wp:extent cx="598805" cy="980440"/>
            <wp:effectExtent l="0" t="0" r="0" b="0"/>
            <wp:wrapSquare wrapText="bothSides"/>
            <wp:docPr id="525" name="Picture 525" descr="C:\Users\pkellehe.INST.007\AppData\Local\Microsoft\Windows\Temporary Internet Files\Content.IE5\RYMOH798\Cartoon_Police_Officer_Icon_101111-165633-1810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.007\AppData\Local\Microsoft\Windows\Temporary Internet Files\Content.IE5\RYMOH798\Cartoon_Police_Officer_Icon_101111-165633-181042[1]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Pr="00B95AB0" w:rsidRDefault="00B95AB0" w:rsidP="00B95AB0">
      <w:pPr>
        <w:widowControl/>
        <w:rPr>
          <w:rFonts w:ascii="Comic Sans MS" w:eastAsia="Times New Roman" w:hAnsi="Comic Sans MS" w:cs="Times New Roman"/>
          <w:sz w:val="36"/>
          <w:szCs w:val="36"/>
        </w:rPr>
      </w:pPr>
    </w:p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7101B5">
      <w:r w:rsidRPr="00B95AB0">
        <w:rPr>
          <w:noProof/>
          <w:sz w:val="52"/>
          <w:szCs w:val="52"/>
          <w:u w:val="single"/>
        </w:rPr>
        <w:drawing>
          <wp:anchor distT="0" distB="0" distL="114300" distR="114300" simplePos="0" relativeHeight="251907072" behindDoc="0" locked="0" layoutInCell="1" allowOverlap="1" wp14:anchorId="562352DC" wp14:editId="242EB371">
            <wp:simplePos x="0" y="0"/>
            <wp:positionH relativeFrom="margin">
              <wp:posOffset>4819650</wp:posOffset>
            </wp:positionH>
            <wp:positionV relativeFrom="margin">
              <wp:posOffset>6791960</wp:posOffset>
            </wp:positionV>
            <wp:extent cx="1108075" cy="1236980"/>
            <wp:effectExtent l="0" t="0" r="0" b="1270"/>
            <wp:wrapSquare wrapText="bothSides"/>
            <wp:docPr id="527" name="Picture 527" descr="C:\Users\pkellehe.INST.007\AppData\Local\Microsoft\Windows\Temporary Internet Files\Content.IE5\849C1QG6\46247-Royalty-Free-RF-Clipart-Illustration-Of-A-White-Smartoon-Character-Construction-Work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ellehe.INST.007\AppData\Local\Microsoft\Windows\Temporary Internet Files\Content.IE5\849C1QG6\46247-Royalty-Free-RF-Clipart-Illustration-Of-A-White-Smartoon-Character-Construction-Worker[1]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AB0">
        <w:rPr>
          <w:noProof/>
          <w:sz w:val="52"/>
          <w:szCs w:val="52"/>
          <w:u w:val="single"/>
        </w:rPr>
        <w:drawing>
          <wp:anchor distT="0" distB="0" distL="114300" distR="114300" simplePos="0" relativeHeight="251905024" behindDoc="0" locked="0" layoutInCell="1" allowOverlap="1" wp14:anchorId="2EA6B0A5" wp14:editId="4BD3856E">
            <wp:simplePos x="0" y="0"/>
            <wp:positionH relativeFrom="margin">
              <wp:posOffset>250825</wp:posOffset>
            </wp:positionH>
            <wp:positionV relativeFrom="margin">
              <wp:posOffset>6791960</wp:posOffset>
            </wp:positionV>
            <wp:extent cx="1033780" cy="1189355"/>
            <wp:effectExtent l="0" t="0" r="0" b="0"/>
            <wp:wrapSquare wrapText="bothSides"/>
            <wp:docPr id="529" name="Picture 529" descr="C:\Users\pkellehe.INST.007\AppData\Local\Microsoft\Windows\Temporary Internet Files\Content.IE5\SFOS1204\fireman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ellehe.INST.007\AppData\Local\Microsoft\Windows\Temporary Internet Files\Content.IE5\SFOS1204\fireman1[1]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Default="007101B5">
      <w:r w:rsidRPr="00B95AB0">
        <w:rPr>
          <w:noProof/>
          <w:sz w:val="52"/>
          <w:szCs w:val="52"/>
          <w:u w:val="single"/>
        </w:rPr>
        <w:drawing>
          <wp:anchor distT="0" distB="0" distL="114300" distR="114300" simplePos="0" relativeHeight="251908096" behindDoc="0" locked="0" layoutInCell="1" allowOverlap="1" wp14:anchorId="0CB29E7D" wp14:editId="3B76C680">
            <wp:simplePos x="0" y="0"/>
            <wp:positionH relativeFrom="margin">
              <wp:posOffset>2327275</wp:posOffset>
            </wp:positionH>
            <wp:positionV relativeFrom="margin">
              <wp:posOffset>6962775</wp:posOffset>
            </wp:positionV>
            <wp:extent cx="1536700" cy="1019175"/>
            <wp:effectExtent l="0" t="0" r="6350" b="9525"/>
            <wp:wrapSquare wrapText="bothSides"/>
            <wp:docPr id="526" name="Picture 526" descr="C:\Users\pkellehe.INST.007\AppData\Local\Microsoft\Windows\Temporary Internet Files\Content.IE5\849C1QG6\Bab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ellehe.INST.007\AppData\Local\Microsoft\Windows\Temporary Internet Files\Content.IE5\849C1QG6\Baby[1]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B95AB0" w:rsidRDefault="00B95AB0"/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044E8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</w:rPr>
        <w:drawing>
          <wp:anchor distT="0" distB="0" distL="114300" distR="114300" simplePos="0" relativeHeight="251913216" behindDoc="1" locked="0" layoutInCell="1" allowOverlap="1" wp14:anchorId="56A9F2F7" wp14:editId="50DADF19">
            <wp:simplePos x="0" y="0"/>
            <wp:positionH relativeFrom="column">
              <wp:posOffset>10724</wp:posOffset>
            </wp:positionH>
            <wp:positionV relativeFrom="paragraph">
              <wp:posOffset>-409575</wp:posOffset>
            </wp:positionV>
            <wp:extent cx="6038850" cy="4795557"/>
            <wp:effectExtent l="209550" t="228600" r="247650" b="271780"/>
            <wp:wrapNone/>
            <wp:docPr id="573" name="irc_mi" descr="https://img1.etsystatic.com/042/0/6965312/il_340x270.543195795_99hd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g1.etsystatic.com/042/0/6965312/il_340x270.543195795_99hd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7955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2192" behindDoc="0" locked="0" layoutInCell="1" allowOverlap="1" wp14:anchorId="77AD9519" wp14:editId="593DEA2C">
                <wp:simplePos x="0" y="0"/>
                <wp:positionH relativeFrom="column">
                  <wp:posOffset>-15875</wp:posOffset>
                </wp:positionH>
                <wp:positionV relativeFrom="paragraph">
                  <wp:posOffset>5305425</wp:posOffset>
                </wp:positionV>
                <wp:extent cx="6248400" cy="2971800"/>
                <wp:effectExtent l="0" t="0" r="0" b="0"/>
                <wp:wrapNone/>
                <wp:docPr id="5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Wonders of Nature</w:t>
                            </w:r>
                          </w:p>
                          <w:p w:rsidR="00D07E30" w:rsidRDefault="00D07E30" w:rsidP="009044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How Does Your Garden Grow?</w:t>
                            </w:r>
                          </w:p>
                          <w:p w:rsidR="00D07E30" w:rsidRDefault="00D07E30" w:rsidP="009044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Trees</w:t>
                            </w:r>
                          </w:p>
                          <w:p w:rsidR="00D07E30" w:rsidRDefault="00D07E30" w:rsidP="009044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Hobo Std" w:hAnsi="Hobo Std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Fresh From the Farm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-1.25pt;margin-top:417.75pt;width:492pt;height:234pt;z-index:25191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:u w:val="single"/>
                        </w:rPr>
                        <w:t>Wonders of Nature</w:t>
                      </w:r>
                    </w:p>
                    <w:p w:rsidR="00D07E30" w:rsidRDefault="00D07E30" w:rsidP="009044E8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How Does Your Garden Grow?</w:t>
                      </w:r>
                    </w:p>
                    <w:p w:rsidR="00D07E30" w:rsidRDefault="00D07E30" w:rsidP="009044E8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Trees</w:t>
                      </w:r>
                    </w:p>
                    <w:p w:rsidR="00D07E30" w:rsidRDefault="00D07E30" w:rsidP="009044E8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Hobo Std" w:hAnsi="Hobo Std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Fresh From the Farm</w:t>
                      </w:r>
                    </w:p>
                  </w:txbxContent>
                </v:textbox>
              </v:shape>
            </w:pict>
          </mc:Fallback>
        </mc:AlternateContent>
      </w:r>
      <w:r w:rsidR="009D3DE7">
        <w:rPr>
          <w:rFonts w:ascii="Times New Roman" w:eastAsia="Times New Roman" w:hAnsi="Times New Roman" w:cs="Times New Roman"/>
          <w:sz w:val="24"/>
          <w:szCs w:val="24"/>
        </w:rPr>
        <w:pict>
          <v:shape id="_x0000_s1041" type="#_x0000_t136" style="position:absolute;margin-left:15.5pt;margin-top:-27.25pt;width:454pt;height:94pt;z-index:251911168;mso-wrap-distance-left:2.88pt;mso-wrap-distance-top:2.88pt;mso-wrap-distance-right:2.88pt;mso-wrap-distance-bottom:2.88pt;mso-position-horizontal-relative:text;mso-position-vertical-relative:text" fillcolor="#00b0f0" strokecolor="yellow" strokeweight="2.4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a5a5a" opacity=".5" offset="1pt,3pt" offset2="-2pt,2pt"/>
            <v:textpath style="font-family:&quot;Jokerman&quot;;font-size:40pt;font-weight:bold;v-text-kern:t" trim="t" fitpath="t" string="Wonders Unit 5"/>
          </v:shape>
        </w:pict>
      </w:r>
    </w:p>
    <w:p w:rsidR="009044E8" w:rsidRDefault="009044E8" w:rsidP="004D0CD1">
      <w:pPr>
        <w:widowControl/>
        <w:spacing w:before="15" w:after="120" w:line="285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lastRenderedPageBreak/>
        <w:t xml:space="preserve">Wonders Unit </w:t>
      </w:r>
      <w:proofErr w:type="gramStart"/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t>5  Week</w:t>
      </w:r>
      <w:proofErr w:type="gramEnd"/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t xml:space="preserve"> 1</w:t>
      </w:r>
    </w:p>
    <w:p w:rsidR="005949C3" w:rsidRPr="009044E8" w:rsidRDefault="005949C3" w:rsidP="007101B5">
      <w:pPr>
        <w:widowControl/>
        <w:spacing w:before="15" w:after="120" w:line="285" w:lineRule="auto"/>
        <w:jc w:val="center"/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2B6F66" w:rsidRDefault="009044E8" w:rsidP="002B6F66">
      <w:pPr>
        <w:widowControl/>
        <w:spacing w:before="199" w:after="120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Essential Question:</w:t>
      </w:r>
      <w:r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What</w:t>
      </w:r>
      <w:r w:rsidR="002B6F6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do living things need to grow?</w:t>
      </w:r>
    </w:p>
    <w:p w:rsidR="009044E8" w:rsidRPr="002B6F66" w:rsidRDefault="009044E8" w:rsidP="002B6F66">
      <w:pPr>
        <w:widowControl/>
        <w:spacing w:before="199" w:after="120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Weekly Concept:</w:t>
      </w:r>
      <w:r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</w:t>
      </w:r>
      <w:r w:rsidRPr="005949C3">
        <w:rPr>
          <w:rFonts w:ascii="Times New Roman" w:eastAsia="Times New Roman" w:hAnsi="Times New Roman" w:cs="Times New Roman"/>
          <w:i/>
          <w:color w:val="000000"/>
          <w:spacing w:val="-4"/>
          <w:kern w:val="28"/>
          <w:sz w:val="24"/>
          <w:szCs w:val="24"/>
          <w14:ligatures w14:val="standard"/>
          <w14:cntxtAlts/>
        </w:rPr>
        <w:t>How Does Your Garden Grow?</w:t>
      </w:r>
    </w:p>
    <w:p w:rsidR="009044E8" w:rsidRPr="009044E8" w:rsidRDefault="009044E8" w:rsidP="002B6F66">
      <w:pPr>
        <w:widowControl/>
        <w:spacing w:after="120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</w:p>
    <w:p w:rsidR="009044E8" w:rsidRPr="009044E8" w:rsidRDefault="009044E8" w:rsidP="002B6F66">
      <w:pPr>
        <w:widowControl/>
        <w:spacing w:after="120"/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Big Book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:  </w:t>
      </w: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 xml:space="preserve">My Garden </w:t>
      </w:r>
      <w:r w:rsidRPr="009044E8">
        <w:rPr>
          <w:rFonts w:ascii="Times New Roman" w:eastAsia="Calibri" w:hAnsi="Times New Roman" w:cs="Times New Roman"/>
          <w:i/>
          <w:color w:val="000000"/>
          <w:spacing w:val="-3"/>
          <w:kern w:val="28"/>
          <w:sz w:val="24"/>
          <w:szCs w:val="24"/>
          <w:u w:val="single"/>
          <w14:ligatures w14:val="standard"/>
          <w14:cntxtAlts/>
        </w:rPr>
        <w:t>(</w:t>
      </w:r>
      <w:r w:rsidRPr="009044E8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fiction);   </w:t>
      </w:r>
      <w:r w:rsidRPr="00F8206E">
        <w:rPr>
          <w:rFonts w:ascii="Times New Roman" w:eastAsia="Calibri" w:hAnsi="Times New Roman" w:cs="Times New Roman"/>
          <w:i/>
          <w:color w:val="000000"/>
          <w:spacing w:val="-3"/>
          <w:kern w:val="28"/>
          <w:sz w:val="24"/>
          <w:szCs w:val="24"/>
          <w:u w:val="single"/>
          <w14:ligatures w14:val="standard"/>
          <w14:cntxtAlts/>
        </w:rPr>
        <w:t>Poems</w:t>
      </w:r>
      <w:r w:rsidRPr="009044E8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 (poetry)</w:t>
      </w:r>
    </w:p>
    <w:p w:rsidR="009044E8" w:rsidRPr="009044E8" w:rsidRDefault="009044E8" w:rsidP="002B6F66">
      <w:pPr>
        <w:widowControl/>
        <w:spacing w:after="120"/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RL.K.6, RL.K.10, RI.K.1, RI.K.3; </w:t>
      </w:r>
    </w:p>
    <w:p w:rsidR="009044E8" w:rsidRPr="009044E8" w:rsidRDefault="009044E8" w:rsidP="002B6F66">
      <w:pPr>
        <w:widowControl/>
        <w:spacing w:after="120"/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</w:p>
    <w:p w:rsidR="009044E8" w:rsidRPr="009044E8" w:rsidRDefault="009044E8" w:rsidP="002B6F66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/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Independent Writing: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>Expository</w:t>
      </w:r>
    </w:p>
    <w:p w:rsidR="009044E8" w:rsidRPr="009044E8" w:rsidRDefault="009044E8" w:rsidP="002B6F66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/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  <w:t>W.K.8</w:t>
      </w:r>
    </w:p>
    <w:p w:rsidR="009044E8" w:rsidRPr="009044E8" w:rsidRDefault="009044E8" w:rsidP="002B6F66">
      <w:pPr>
        <w:widowControl/>
        <w:spacing w:after="120"/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</w:pPr>
    </w:p>
    <w:p w:rsidR="009044E8" w:rsidRPr="009044E8" w:rsidRDefault="009044E8" w:rsidP="002B6F66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/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>Poem and Poetry Response: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:u w:val="single"/>
          <w14:ligatures w14:val="standard"/>
          <w14:cntxtAlts/>
        </w:rPr>
        <w:t>Mary, Mary, Quite Contrary</w:t>
      </w:r>
    </w:p>
    <w:p w:rsidR="009044E8" w:rsidRPr="009044E8" w:rsidRDefault="009044E8" w:rsidP="002B6F66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/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  <w:t>SL.K.2, RF.K.2, L.K.6, L.K.5c</w:t>
      </w:r>
    </w:p>
    <w:p w:rsidR="009044E8" w:rsidRPr="009044E8" w:rsidRDefault="009044E8" w:rsidP="002B6F66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/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</w:pPr>
    </w:p>
    <w:p w:rsidR="009044E8" w:rsidRPr="009044E8" w:rsidRDefault="009044E8" w:rsidP="002B6F66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/>
        <w:rPr>
          <w:rFonts w:ascii="Times New Roman" w:eastAsia="Times New Roman" w:hAnsi="Times New Roman" w:cs="Times New Roman"/>
          <w:color w:val="000000"/>
          <w:spacing w:val="-2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>Oral Vocabulary:</w:t>
      </w:r>
      <w:r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color w:val="000000"/>
          <w:spacing w:val="23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</w:t>
      </w:r>
      <w:r w:rsidR="005949C3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require  </w:t>
      </w:r>
      <w:r w:rsidR="00FF07BC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5949C3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</w:t>
      </w:r>
      <w:r w:rsidR="00FB01AA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5949C3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plant    </w:t>
      </w:r>
      <w:r w:rsidR="00FF07BC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FB01AA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5949C3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crowd </w:t>
      </w:r>
      <w:r w:rsidR="00FF07BC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5949C3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 </w:t>
      </w:r>
      <w:r w:rsidR="00FB01AA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5949C3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harmful  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FF07BC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FB01AA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>soak</w:t>
      </w:r>
    </w:p>
    <w:p w:rsidR="009044E8" w:rsidRPr="009044E8" w:rsidRDefault="009044E8" w:rsidP="002B6F66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/>
        <w:rPr>
          <w:rFonts w:ascii="Times New Roman" w:eastAsia="Times New Roman" w:hAnsi="Times New Roman" w:cs="Times New Roman"/>
          <w:color w:val="000000"/>
          <w:spacing w:val="-2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spacing w:val="-2"/>
          <w:kern w:val="28"/>
          <w:sz w:val="24"/>
          <w:szCs w:val="24"/>
          <w14:ligatures w14:val="standard"/>
          <w14:cntxtAlts/>
        </w:rPr>
        <w:t xml:space="preserve"> RLK.10</w:t>
      </w:r>
      <w:r w:rsidRPr="009044E8">
        <w:rPr>
          <w:rFonts w:ascii="Times New Roman" w:eastAsia="Times New Roman" w:hAnsi="Times New Roman" w:cs="Times New Roman"/>
          <w:i/>
          <w:color w:val="000000"/>
          <w:spacing w:val="-2"/>
          <w:kern w:val="28"/>
          <w:sz w:val="24"/>
          <w:szCs w:val="24"/>
          <w14:ligatures w14:val="standard"/>
          <w14:cntxtAlts/>
        </w:rPr>
        <w:tab/>
      </w:r>
    </w:p>
    <w:p w:rsidR="009044E8" w:rsidRPr="009044E8" w:rsidRDefault="009044E8" w:rsidP="002B6F66">
      <w:pPr>
        <w:widowControl/>
        <w:tabs>
          <w:tab w:val="left" w:pos="3569"/>
          <w:tab w:val="left" w:pos="5143"/>
        </w:tabs>
        <w:spacing w:after="1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9044E8" w:rsidRPr="009044E8" w:rsidRDefault="00FF07BC" w:rsidP="002B6F66">
      <w:pPr>
        <w:widowControl/>
        <w:tabs>
          <w:tab w:val="left" w:pos="3569"/>
          <w:tab w:val="left" w:pos="5143"/>
        </w:tabs>
        <w:spacing w:after="120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High-</w:t>
      </w:r>
      <w:r w:rsidR="009044E8"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Frequency</w:t>
      </w:r>
      <w:r w:rsidR="009044E8" w:rsidRPr="009044E8">
        <w:rPr>
          <w:rFonts w:ascii="Times New Roman" w:eastAsia="Times New Roman" w:hAnsi="Times New Roman" w:cs="Times New Roman"/>
          <w:b/>
          <w:color w:val="000000"/>
          <w:spacing w:val="-8"/>
          <w:kern w:val="28"/>
          <w:sz w:val="24"/>
          <w:szCs w:val="24"/>
          <w14:ligatures w14:val="standard"/>
          <w14:cntxtAlts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W</w:t>
      </w:r>
      <w:r w:rsidR="009044E8"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ords: </w:t>
      </w:r>
      <w:r w:rsidR="005949C3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</w:t>
      </w:r>
    </w:p>
    <w:p w:rsidR="009044E8" w:rsidRPr="009044E8" w:rsidRDefault="009044E8" w:rsidP="002B6F66">
      <w:pPr>
        <w:widowControl/>
        <w:tabs>
          <w:tab w:val="left" w:pos="3569"/>
          <w:tab w:val="left" w:pos="5143"/>
        </w:tabs>
        <w:spacing w:after="120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RF.K.3c</w:t>
      </w:r>
    </w:p>
    <w:p w:rsidR="00FF07BC" w:rsidRDefault="00FF07BC" w:rsidP="002B6F66">
      <w:pPr>
        <w:widowControl/>
        <w:spacing w:after="120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Wonders Unit 5 Week 1 high-frequency word: my</w:t>
      </w:r>
    </w:p>
    <w:p w:rsidR="00FF07BC" w:rsidRDefault="00FF07BC" w:rsidP="002B6F66">
      <w:pPr>
        <w:widowControl/>
        <w:spacing w:after="120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Supplemental high-frequency words: put, went, gray</w:t>
      </w:r>
    </w:p>
    <w:p w:rsidR="009044E8" w:rsidRPr="009044E8" w:rsidRDefault="009044E8" w:rsidP="002B6F66">
      <w:pPr>
        <w:widowControl/>
        <w:tabs>
          <w:tab w:val="left" w:pos="3569"/>
          <w:tab w:val="left" w:pos="5143"/>
        </w:tabs>
        <w:spacing w:after="120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ab/>
      </w:r>
    </w:p>
    <w:p w:rsidR="009044E8" w:rsidRPr="009044E8" w:rsidRDefault="009044E8" w:rsidP="002B6F66">
      <w:pPr>
        <w:widowControl/>
        <w:tabs>
          <w:tab w:val="left" w:pos="6074"/>
        </w:tabs>
        <w:spacing w:after="120"/>
        <w:ind w:right="3895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Differentiated Readers: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ab/>
        <w:t xml:space="preserve"> </w:t>
      </w:r>
    </w:p>
    <w:p w:rsidR="009044E8" w:rsidRPr="009044E8" w:rsidRDefault="009044E8" w:rsidP="002B6F66">
      <w:pPr>
        <w:widowControl/>
        <w:tabs>
          <w:tab w:val="left" w:pos="6074"/>
        </w:tabs>
        <w:spacing w:after="120"/>
        <w:ind w:left="824" w:right="3895" w:hanging="720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</w:t>
      </w:r>
      <w:r w:rsidRPr="005949C3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>My Garden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–</w:t>
      </w:r>
      <w:r w:rsidRPr="009044E8">
        <w:rPr>
          <w:rFonts w:ascii="Times New Roman" w:eastAsia="Calibri" w:hAnsi="Times New Roman" w:cs="Times New Roman"/>
          <w:color w:val="000000"/>
          <w:spacing w:val="-11"/>
          <w:kern w:val="28"/>
          <w:sz w:val="24"/>
          <w:szCs w:val="24"/>
          <w14:ligatures w14:val="standard"/>
          <w14:cntxtAlts/>
        </w:rPr>
        <w:t xml:space="preserve"> (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approaching)</w:t>
      </w:r>
    </w:p>
    <w:p w:rsidR="009044E8" w:rsidRPr="009044E8" w:rsidRDefault="009044E8" w:rsidP="002B6F66">
      <w:pPr>
        <w:widowControl/>
        <w:spacing w:after="120"/>
        <w:ind w:left="824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 xml:space="preserve">My Garden Grows 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- (on</w:t>
      </w:r>
      <w:r w:rsidRPr="009044E8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level; ELL)</w:t>
      </w:r>
    </w:p>
    <w:p w:rsidR="009044E8" w:rsidRDefault="009044E8" w:rsidP="002B6F66">
      <w:pPr>
        <w:widowControl/>
        <w:spacing w:after="120"/>
        <w:ind w:left="824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>The Mystery Seeds</w:t>
      </w: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–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(beyond)</w:t>
      </w:r>
    </w:p>
    <w:p w:rsidR="005949C3" w:rsidRDefault="005949C3" w:rsidP="002B6F66">
      <w:pPr>
        <w:widowControl/>
        <w:spacing w:after="120"/>
        <w:ind w:left="824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</w:p>
    <w:p w:rsidR="004D0CD1" w:rsidRDefault="005949C3" w:rsidP="002B6F66">
      <w:pPr>
        <w:widowControl/>
        <w:spacing w:after="120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5949C3"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:u w:val="single"/>
          <w14:ligatures w14:val="standard"/>
          <w14:cntxtAlts/>
        </w:rPr>
        <w:t>Assessment</w:t>
      </w: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: Exit Ticket</w:t>
      </w:r>
    </w:p>
    <w:p w:rsidR="005949C3" w:rsidRDefault="005949C3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5949C3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101B5" w:rsidRPr="00117001" w:rsidRDefault="007101B5" w:rsidP="007101B5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117001">
        <w:rPr>
          <w:rFonts w:ascii="Arial Rounded MT Bold" w:eastAsia="Times New Roman" w:hAnsi="Arial Rounded MT Bold" w:cs="Times New Roman"/>
          <w:noProof/>
          <w:color w:val="000000"/>
          <w:kern w:val="28"/>
          <w:sz w:val="72"/>
          <w:szCs w:val="72"/>
          <w14:ligatures w14:val="standard"/>
          <w14:cntxtAlts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AB9169E" wp14:editId="09A58039">
                <wp:simplePos x="0" y="0"/>
                <wp:positionH relativeFrom="column">
                  <wp:posOffset>6773449</wp:posOffset>
                </wp:positionH>
                <wp:positionV relativeFrom="paragraph">
                  <wp:posOffset>-457200</wp:posOffset>
                </wp:positionV>
                <wp:extent cx="726620" cy="621102"/>
                <wp:effectExtent l="0" t="0" r="16510" b="26670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2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7101B5">
                            <w:r>
                              <w:t>Unit 5</w:t>
                            </w:r>
                          </w:p>
                          <w:p w:rsidR="00D07E30" w:rsidRDefault="00D07E30" w:rsidP="007101B5">
                            <w:r>
                              <w:t>Week 1</w:t>
                            </w:r>
                          </w:p>
                          <w:p w:rsidR="00D07E30" w:rsidRDefault="00D07E30" w:rsidP="007101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533.35pt;margin-top:-36pt;width:57.2pt;height:48.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">
                <v:textbox>
                  <w:txbxContent>
                    <w:p w:rsidR="00D07E30" w:rsidRDefault="00D07E30" w:rsidP="007101B5">
                      <w:r>
                        <w:t>Unit 5</w:t>
                      </w:r>
                    </w:p>
                    <w:p w:rsidR="00D07E30" w:rsidRDefault="00D07E30" w:rsidP="007101B5">
                      <w:r>
                        <w:t>Week 1</w:t>
                      </w:r>
                    </w:p>
                    <w:p w:rsidR="00D07E30" w:rsidRDefault="00D07E30" w:rsidP="007101B5"/>
                  </w:txbxContent>
                </v:textbox>
              </v:shape>
            </w:pict>
          </mc:Fallback>
        </mc:AlternateContent>
      </w:r>
      <w:r w:rsidRPr="00117001">
        <w:rPr>
          <w:rFonts w:ascii="Arial Rounded MT Bold" w:eastAsia="Times New Roman" w:hAnsi="Arial Rounded MT Bold" w:cs="Times New Roman"/>
          <w:noProof/>
          <w:color w:val="FFFFFF"/>
          <w:kern w:val="28"/>
          <w:sz w:val="21"/>
          <w:szCs w:val="21"/>
          <w14:ligatures w14:val="standard"/>
          <w14:cntxtAlts/>
        </w:rPr>
        <w:drawing>
          <wp:anchor distT="0" distB="0" distL="114300" distR="114300" simplePos="0" relativeHeight="251979776" behindDoc="1" locked="0" layoutInCell="1" allowOverlap="1" wp14:anchorId="2D34AF80" wp14:editId="593D7C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621" name="Picture 621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001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Name</w:t>
      </w:r>
      <w:proofErr w:type="gramStart"/>
      <w:r w:rsidRPr="00117001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:------------</w:t>
      </w:r>
      <w:proofErr w:type="gramEnd"/>
    </w:p>
    <w:p w:rsidR="007101B5" w:rsidRPr="009044E8" w:rsidRDefault="007101B5" w:rsidP="007101B5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  <w:t>Complete the sentence and then d</w:t>
      </w:r>
      <w:r w:rsidR="004D0CD1"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  <w:t>raw a detailed and colorful</w:t>
      </w: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  <w:t xml:space="preserve"> picture to match your writing. </w:t>
      </w:r>
    </w:p>
    <w:p w:rsidR="007101B5" w:rsidRPr="009044E8" w:rsidRDefault="007101B5" w:rsidP="007101B5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noProof/>
          <w:color w:val="000000"/>
          <w:kern w:val="28"/>
          <w:sz w:val="32"/>
          <w:szCs w:val="32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426361C" wp14:editId="28F6BE9E">
                <wp:simplePos x="0" y="0"/>
                <wp:positionH relativeFrom="column">
                  <wp:posOffset>765810</wp:posOffset>
                </wp:positionH>
                <wp:positionV relativeFrom="paragraph">
                  <wp:posOffset>26670</wp:posOffset>
                </wp:positionV>
                <wp:extent cx="6626431" cy="2541319"/>
                <wp:effectExtent l="0" t="0" r="22225" b="11430"/>
                <wp:wrapNone/>
                <wp:docPr id="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431" cy="25413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7101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60.3pt;margin-top:2.1pt;width:521.75pt;height:200.1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" fillcolor="window" strokecolor="windowText" strokeweight="2pt">
                <v:textbox>
                  <w:txbxContent>
                    <w:p w:rsidR="00D07E30" w:rsidRDefault="00D07E30" w:rsidP="007101B5"/>
                  </w:txbxContent>
                </v:textbox>
              </v:shape>
            </w:pict>
          </mc:Fallback>
        </mc:AlternateContent>
      </w:r>
    </w:p>
    <w:p w:rsidR="007101B5" w:rsidRPr="009044E8" w:rsidRDefault="007101B5" w:rsidP="007101B5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7101B5" w:rsidRPr="009044E8" w:rsidRDefault="007101B5" w:rsidP="007101B5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7101B5" w:rsidRPr="009044E8" w:rsidRDefault="007101B5" w:rsidP="007101B5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FFFFFF"/>
          <w:kern w:val="28"/>
          <w:sz w:val="21"/>
          <w:szCs w:val="21"/>
          <w14:ligatures w14:val="standard"/>
          <w14:cntxtAlts/>
        </w:rPr>
        <w:drawing>
          <wp:anchor distT="0" distB="0" distL="114300" distR="114300" simplePos="0" relativeHeight="251982848" behindDoc="0" locked="0" layoutInCell="1" allowOverlap="1" wp14:anchorId="1CFB8333" wp14:editId="77E50029">
            <wp:simplePos x="0" y="0"/>
            <wp:positionH relativeFrom="column">
              <wp:posOffset>6345555</wp:posOffset>
            </wp:positionH>
            <wp:positionV relativeFrom="paragraph">
              <wp:posOffset>118745</wp:posOffset>
            </wp:positionV>
            <wp:extent cx="89725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096" y="21427"/>
                <wp:lineTo x="21096" y="0"/>
                <wp:lineTo x="0" y="0"/>
              </wp:wrapPolygon>
            </wp:wrapTight>
            <wp:docPr id="622" name="Picture 622" descr="Big Tree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g Tree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1B5" w:rsidRPr="009044E8" w:rsidRDefault="007101B5" w:rsidP="007101B5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7101B5" w:rsidRPr="009044E8" w:rsidRDefault="007101B5" w:rsidP="007101B5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</w:pPr>
    </w:p>
    <w:p w:rsidR="007101B5" w:rsidRPr="009044E8" w:rsidRDefault="007101B5" w:rsidP="007101B5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80"/>
          <w:szCs w:val="80"/>
          <w14:ligatures w14:val="standard"/>
          <w14:cntxtAlts/>
        </w:rPr>
      </w:pPr>
      <w:r w:rsidRPr="00117001">
        <w:rPr>
          <w:rFonts w:ascii="Arial Rounded MT Bold" w:eastAsia="Times New Roman" w:hAnsi="Arial Rounded MT Bold" w:cs="Times New Roman"/>
          <w:color w:val="000000"/>
          <w:kern w:val="28"/>
          <w:sz w:val="80"/>
          <w:szCs w:val="80"/>
          <w14:ligatures w14:val="standard"/>
          <w14:cntxtAlts/>
        </w:rPr>
        <w:t>Trees give us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80"/>
          <w:szCs w:val="80"/>
          <w14:ligatures w14:val="standard"/>
          <w14:cntxtAlts/>
        </w:rPr>
        <w:t xml:space="preserve"> _____________</w:t>
      </w:r>
    </w:p>
    <w:p w:rsidR="007101B5" w:rsidRDefault="007101B5" w:rsidP="007101B5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lastRenderedPageBreak/>
        <w:t>_____________________.</w:t>
      </w:r>
    </w:p>
    <w:p w:rsidR="007101B5" w:rsidRDefault="007101B5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7101B5" w:rsidSect="007101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9044E8" w:rsidRPr="009044E8" w:rsidRDefault="009044E8" w:rsidP="009044E8">
      <w:pPr>
        <w:widowControl/>
        <w:spacing w:after="120" w:line="285" w:lineRule="auto"/>
        <w:ind w:left="7920"/>
        <w:jc w:val="center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lastRenderedPageBreak/>
        <w:t>Unit 5 Week 1</w:t>
      </w:r>
    </w:p>
    <w:p w:rsidR="009044E8" w:rsidRPr="009044E8" w:rsidRDefault="009044E8" w:rsidP="007101B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  <w:t>Mary, Mary Quite Contrary</w:t>
      </w:r>
    </w:p>
    <w:p w:rsidR="009044E8" w:rsidRPr="009044E8" w:rsidRDefault="009044E8" w:rsidP="009044E8">
      <w:pPr>
        <w:widowControl/>
        <w:spacing w:after="120" w:line="285" w:lineRule="auto"/>
        <w:ind w:left="720" w:firstLine="720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</w:pPr>
    </w:p>
    <w:p w:rsidR="009044E8" w:rsidRPr="009044E8" w:rsidRDefault="009044E8" w:rsidP="007101B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Mary, Mary, quite contrary,</w:t>
      </w:r>
    </w:p>
    <w:p w:rsidR="009044E8" w:rsidRPr="009044E8" w:rsidRDefault="009044E8" w:rsidP="007101B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How does your garden grow?</w:t>
      </w:r>
    </w:p>
    <w:p w:rsidR="009044E8" w:rsidRPr="009044E8" w:rsidRDefault="009044E8" w:rsidP="007101B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With silver bells and</w:t>
      </w:r>
    </w:p>
    <w:p w:rsidR="009044E8" w:rsidRPr="009044E8" w:rsidRDefault="009044E8" w:rsidP="007101B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proofErr w:type="gramStart"/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cockle-shells</w:t>
      </w:r>
      <w:proofErr w:type="gramEnd"/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,</w:t>
      </w:r>
    </w:p>
    <w:p w:rsidR="009044E8" w:rsidRDefault="009044E8" w:rsidP="007101B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And pretty maids all in a row.</w:t>
      </w:r>
    </w:p>
    <w:p w:rsidR="007101B5" w:rsidRPr="009044E8" w:rsidRDefault="007101B5" w:rsidP="007101B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</w:p>
    <w:p w:rsidR="009044E8" w:rsidRPr="009044E8" w:rsidRDefault="007101B5" w:rsidP="009044E8">
      <w:pPr>
        <w:widowControl/>
        <w:spacing w:after="120" w:line="285" w:lineRule="auto"/>
        <w:ind w:left="720" w:firstLine="720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drawing>
          <wp:anchor distT="0" distB="0" distL="114300" distR="114300" simplePos="0" relativeHeight="251983872" behindDoc="0" locked="0" layoutInCell="1" allowOverlap="1" wp14:anchorId="61A128BD" wp14:editId="7EA4D611">
            <wp:simplePos x="0" y="0"/>
            <wp:positionH relativeFrom="column">
              <wp:posOffset>1343025</wp:posOffset>
            </wp:positionH>
            <wp:positionV relativeFrom="paragraph">
              <wp:posOffset>-2540</wp:posOffset>
            </wp:positionV>
            <wp:extent cx="3492500" cy="2367797"/>
            <wp:effectExtent l="0" t="0" r="0" b="0"/>
            <wp:wrapNone/>
            <wp:docPr id="576" name="Picture 576" descr="Girl Planting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 Planting Garden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E8" w:rsidRPr="009044E8" w:rsidRDefault="009044E8" w:rsidP="009044E8">
      <w:pPr>
        <w:widowControl/>
        <w:spacing w:after="120" w:line="285" w:lineRule="auto"/>
        <w:ind w:left="720" w:firstLine="720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117001">
        <w:rPr>
          <w:rFonts w:ascii="Arial Rounded MT Bold" w:eastAsia="Times New Roman" w:hAnsi="Arial Rounded MT Bold" w:cs="Times New Roman"/>
          <w:color w:val="000000"/>
          <w:kern w:val="28"/>
          <w:sz w:val="44"/>
          <w:szCs w:val="44"/>
          <w14:ligatures w14:val="standard"/>
          <w14:cntxtAlts/>
        </w:rPr>
        <w:lastRenderedPageBreak/>
        <w:t>Name: _____________________</w:t>
      </w:r>
      <w:proofErr w:type="gramStart"/>
      <w:r w:rsidRPr="00117001">
        <w:rPr>
          <w:rFonts w:ascii="Arial Rounded MT Bold" w:eastAsia="Times New Roman" w:hAnsi="Arial Rounded MT Bold" w:cs="Times New Roman"/>
          <w:color w:val="000000"/>
          <w:kern w:val="28"/>
          <w:sz w:val="44"/>
          <w:szCs w:val="44"/>
          <w14:ligatures w14:val="standard"/>
          <w14:cntxtAlts/>
        </w:rPr>
        <w:t>_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44"/>
          <w:szCs w:val="44"/>
          <w14:ligatures w14:val="standard"/>
          <w14:cntxtAlts/>
        </w:rPr>
        <w:t xml:space="preserve">  </w:t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>Unit</w:t>
      </w:r>
      <w:proofErr w:type="gramEnd"/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 xml:space="preserve"> 5  Week 1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  <w:t xml:space="preserve">Draw a picture of something that you might find in a garden.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noProof/>
          <w:color w:val="000000"/>
          <w:kern w:val="28"/>
          <w:sz w:val="44"/>
          <w:szCs w:val="44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35D07FF" wp14:editId="0308B82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0;margin-top:0;width:393pt;height:334pt;z-index:251918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">
                <v:textbox>
                  <w:txbxContent>
                    <w:p w:rsidR="00D07E30" w:rsidRDefault="00D07E30" w:rsidP="009044E8"/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drawing>
          <wp:inline distT="0" distB="0" distL="0" distR="0" wp14:anchorId="008E5777" wp14:editId="6FBE1DC9">
            <wp:extent cx="2514600" cy="1704813"/>
            <wp:effectExtent l="0" t="0" r="0" b="0"/>
            <wp:docPr id="577" name="Picture 577" descr="Girl Planting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 Planting Garden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0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044E8" w:rsidRPr="009044E8" w:rsidRDefault="009044E8" w:rsidP="009044E8">
      <w:pPr>
        <w:widowControl/>
        <w:spacing w:after="120" w:line="285" w:lineRule="auto"/>
        <w:ind w:left="7920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24"/>
          <w:szCs w:val="24"/>
          <w14:ligatures w14:val="standard"/>
          <w14:cntxtAlts/>
        </w:rPr>
        <w:lastRenderedPageBreak/>
        <w:t>Unit 5 Week 1</w:t>
      </w: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52"/>
          <w:szCs w:val="52"/>
          <w14:ligatures w14:val="standard"/>
          <w14:cntxtAlts/>
        </w:rPr>
      </w:pPr>
      <w:r w:rsidRPr="00117001">
        <w:rPr>
          <w:rFonts w:ascii="Arial Rounded MT Bold" w:eastAsia="Times New Roman" w:hAnsi="Arial Rounded MT Bold" w:cs="Times New Roman"/>
          <w:color w:val="000000"/>
          <w:kern w:val="28"/>
          <w:sz w:val="52"/>
          <w:szCs w:val="52"/>
          <w14:ligatures w14:val="standard"/>
          <w14:cntxtAlts/>
        </w:rPr>
        <w:t>Name: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52"/>
          <w:szCs w:val="52"/>
          <w14:ligatures w14:val="standard"/>
          <w14:cntxtAlts/>
        </w:rPr>
        <w:t xml:space="preserve"> _______________________</w: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ligatures w14:val="standard"/>
          <w14:cntxtAlts/>
        </w:rPr>
        <w:t xml:space="preserve">Draw a picture of something you might find in a garden and complete the sentence.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noProof/>
          <w:color w:val="000000"/>
          <w:kern w:val="28"/>
          <w:sz w:val="36"/>
          <w:szCs w:val="36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D64B59A" wp14:editId="4B97CED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0;margin-top:0;width:396pt;height:253pt;z-index:251919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">
                <v:textbox>
                  <w:txbxContent>
                    <w:p w:rsidR="00D07E30" w:rsidRDefault="00D07E30" w:rsidP="009044E8"/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117001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In the garden, I see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72"/>
          <w:szCs w:val="72"/>
          <w14:ligatures w14:val="standard"/>
          <w14:cntxtAlts/>
        </w:rPr>
        <w:t xml:space="preserve"> ___________________. 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Penmanship Print" w:eastAsia="Times New Roman" w:hAnsi="Penmanship Print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lastRenderedPageBreak/>
        <w:drawing>
          <wp:inline distT="0" distB="0" distL="0" distR="0" wp14:anchorId="19E76F6B" wp14:editId="5EAA16C3">
            <wp:extent cx="1966913" cy="1333500"/>
            <wp:effectExtent l="0" t="0" r="0" b="0"/>
            <wp:docPr id="578" name="Picture 578" descr="Girl Planting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rl Planting Garden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36" cy="13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044E8" w:rsidRPr="009044E8" w:rsidRDefault="009044E8" w:rsidP="009044E8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9044E8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5 Week 1</w:t>
      </w:r>
    </w:p>
    <w:p w:rsidR="009044E8" w:rsidRPr="009044E8" w:rsidRDefault="007101B5" w:rsidP="009044E8">
      <w:pPr>
        <w:widowControl/>
        <w:spacing w:after="120" w:line="285" w:lineRule="auto"/>
        <w:jc w:val="center"/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</w:pPr>
      <w:r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  <w:t xml:space="preserve">Treasure Word: require </w:t>
      </w:r>
      <w:r w:rsidR="009044E8" w:rsidRPr="009044E8"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  <w:t xml:space="preserve">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44"/>
          <w:szCs w:val="20"/>
          <w14:ligatures w14:val="standard"/>
          <w14:cntxtAlts/>
        </w:rPr>
        <w:t>If you require something, you need it.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00"/>
          <w:kern w:val="28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5860D04" wp14:editId="62AE36DB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8122920" cy="2244436"/>
                <wp:effectExtent l="0" t="0" r="11430" b="22860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2444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something a plant would </w:t>
                            </w:r>
                            <w:r>
                              <w:rPr>
                                <w:b/>
                                <w:sz w:val="32"/>
                              </w:rPr>
                              <w:t>require</w:t>
                            </w:r>
                            <w:r>
                              <w:rPr>
                                <w:sz w:val="32"/>
                              </w:rPr>
                              <w:t xml:space="preserve"> to live.</w:t>
                            </w:r>
                          </w:p>
                          <w:p w:rsidR="00D07E30" w:rsidRPr="004E5F20" w:rsidRDefault="00D07E30" w:rsidP="009044E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AEEE3" wp14:editId="6B1B6622">
                                  <wp:extent cx="974090" cy="1270635"/>
                                  <wp:effectExtent l="0" t="0" r="0" b="5715"/>
                                  <wp:docPr id="620" name="Picture 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090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148" type="#_x0000_t202" style="position:absolute;margin-left:0;margin-top:3.05pt;width:639.6pt;height:176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">
                <v:textbox>
                  <w:txbxContent>
                    <w:p w:rsidR="00D07E30" w:rsidRDefault="00D07E30" w:rsidP="009044E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something a plant would </w:t>
                      </w:r>
                      <w:r>
                        <w:rPr>
                          <w:b/>
                          <w:sz w:val="32"/>
                        </w:rPr>
                        <w:t>require</w:t>
                      </w:r>
                      <w:r>
                        <w:rPr>
                          <w:sz w:val="32"/>
                        </w:rPr>
                        <w:t xml:space="preserve"> to live.</w:t>
                      </w:r>
                    </w:p>
                    <w:p w:rsidR="00D07E30" w:rsidRPr="004E5F20" w:rsidRDefault="00D07E30" w:rsidP="009044E8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2AEEE3" wp14:editId="6B1B6622">
                            <wp:extent cx="974090" cy="1270635"/>
                            <wp:effectExtent l="0" t="0" r="0" b="5715"/>
                            <wp:docPr id="620" name="Picture 6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090" cy="1270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8"/>
          <w:szCs w:val="20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Bonus 1: Complete the </w:t>
      </w:r>
      <w:proofErr w:type="gramStart"/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sentence using the word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require</w:t>
      </w:r>
      <w:proofErr w:type="gramEnd"/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>.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48"/>
          <w:szCs w:val="20"/>
          <w14:ligatures w14:val="standard"/>
          <w14:cntxtAlts/>
        </w:rPr>
        <w:t xml:space="preserve"> </w:t>
      </w:r>
      <w:r w:rsidRPr="009044E8">
        <w:rPr>
          <w:rFonts w:ascii="Comic Sans MS" w:eastAsia="Times New Roman" w:hAnsi="Comic Sans MS" w:cs="Times New Roman"/>
          <w:noProof/>
          <w:color w:val="000000"/>
          <w:kern w:val="28"/>
          <w:sz w:val="48"/>
          <w:szCs w:val="20"/>
        </w:rPr>
        <w:drawing>
          <wp:inline distT="0" distB="0" distL="0" distR="0" wp14:anchorId="507B58AF" wp14:editId="27060559">
            <wp:extent cx="523875" cy="546988"/>
            <wp:effectExtent l="0" t="0" r="0" b="5715"/>
            <wp:docPr id="579" name="Picture 579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9" cy="55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8"/>
          <w:szCs w:val="20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96"/>
          <w:szCs w:val="96"/>
          <w14:ligatures w14:val="standard"/>
          <w14:cntxtAlts/>
        </w:rPr>
        <w:lastRenderedPageBreak/>
        <w:t xml:space="preserve"> </w:t>
      </w:r>
      <w:r w:rsidRPr="00117001">
        <w:rPr>
          <w:rFonts w:ascii="Arial Rounded MT Bold" w:eastAsia="Times New Roman" w:hAnsi="Arial Rounded MT Bold" w:cs="Times New Roman"/>
          <w:color w:val="000000"/>
          <w:kern w:val="28"/>
          <w:sz w:val="96"/>
          <w:szCs w:val="96"/>
          <w14:ligatures w14:val="standard"/>
          <w14:cntxtAlts/>
        </w:rPr>
        <w:t>Plants require</w:t>
      </w:r>
      <w:r w:rsidR="00F00A3F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 xml:space="preserve"> _______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 xml:space="preserve">     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144"/>
          <w:szCs w:val="144"/>
          <w14:ligatures w14:val="standard"/>
          <w14:cntxtAlts/>
        </w:rPr>
        <w:t>______________.</w:t>
      </w:r>
    </w:p>
    <w:p w:rsidR="009044E8" w:rsidRPr="009044E8" w:rsidRDefault="009044E8" w:rsidP="009044E8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9044E8">
        <w:rPr>
          <w:rFonts w:ascii="Comic Sans MS" w:eastAsia="Times New Roman" w:hAnsi="Comic Sans MS" w:cs="Times New Roman"/>
          <w:sz w:val="40"/>
          <w:szCs w:val="24"/>
        </w:rPr>
        <w:t>Name: ______</w:t>
      </w:r>
      <w:r w:rsidR="00FB01AA">
        <w:rPr>
          <w:rFonts w:ascii="Comic Sans MS" w:eastAsia="Times New Roman" w:hAnsi="Comic Sans MS" w:cs="Times New Roman"/>
          <w:sz w:val="40"/>
          <w:szCs w:val="24"/>
        </w:rPr>
        <w:t>_____________________________Unit 5 Week 1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  <w:t>Treasure Word: require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Bonus 2: Write a sentence using the word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require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>.</w:t>
      </w:r>
    </w:p>
    <w:p w:rsidR="009044E8" w:rsidRPr="00FB01AA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</w:pPr>
      <w:r w:rsidRPr="00FB01AA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>______________</w:t>
      </w:r>
      <w:r w:rsidR="00FB01AA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>________</w:t>
      </w:r>
    </w:p>
    <w:p w:rsidR="009044E8" w:rsidRPr="00FB01AA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</w:pPr>
      <w:r w:rsidRPr="00FB01AA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lastRenderedPageBreak/>
        <w:t>______________</w:t>
      </w:r>
      <w:r w:rsidR="00FB01AA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>_______</w:t>
      </w:r>
      <w:r w:rsidRPr="00FB01AA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>.</w:t>
      </w:r>
    </w:p>
    <w:p w:rsidR="009044E8" w:rsidRPr="00FB01AA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sectPr w:rsidR="009044E8" w:rsidRPr="00FB01AA" w:rsidSect="007101B5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Bonus 3: Complete the sentence using the words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require</w:t>
      </w:r>
      <w:r w:rsidR="00FB01AA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 and not. </w:t>
      </w:r>
      <w:r w:rsidR="007101B5" w:rsidRPr="00117001">
        <w:rPr>
          <w:rFonts w:ascii="Arial Rounded MT Bold" w:eastAsia="Times New Roman" w:hAnsi="Arial Rounded MT Bold" w:cs="Times New Roman"/>
          <w:color w:val="000000"/>
          <w:kern w:val="28"/>
          <w:sz w:val="96"/>
          <w:szCs w:val="96"/>
          <w14:ligatures w14:val="standard"/>
          <w14:cntxtAlts/>
        </w:rPr>
        <w:t>Plants do not require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144"/>
          <w:szCs w:val="144"/>
          <w14:ligatures w14:val="standard"/>
          <w14:cntxtAlts/>
        </w:rPr>
        <w:t xml:space="preserve"> ______________.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7101B5" w:rsidRDefault="009044E8" w:rsidP="007101B5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1408" behindDoc="0" locked="0" layoutInCell="1" allowOverlap="1" wp14:anchorId="26C1F8DE" wp14:editId="7A7516F0">
                <wp:simplePos x="0" y="0"/>
                <wp:positionH relativeFrom="column">
                  <wp:posOffset>730885</wp:posOffset>
                </wp:positionH>
                <wp:positionV relativeFrom="paragraph">
                  <wp:posOffset>900430</wp:posOffset>
                </wp:positionV>
                <wp:extent cx="2766060" cy="1165860"/>
                <wp:effectExtent l="16510" t="8255" r="8255" b="16510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put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149" type="#_x0000_t202" style="position:absolute;margin-left:57.55pt;margin-top:70.9pt;width:217.8pt;height:91.8pt;z-index:25192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put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2432" behindDoc="0" locked="0" layoutInCell="1" allowOverlap="1" wp14:anchorId="78FE0186" wp14:editId="438D7A20">
                <wp:simplePos x="0" y="0"/>
                <wp:positionH relativeFrom="column">
                  <wp:posOffset>713740</wp:posOffset>
                </wp:positionH>
                <wp:positionV relativeFrom="paragraph">
                  <wp:posOffset>2320925</wp:posOffset>
                </wp:positionV>
                <wp:extent cx="2766060" cy="1165860"/>
                <wp:effectExtent l="8890" t="9525" r="15875" b="15240"/>
                <wp:wrapNone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went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150" type="#_x0000_t202" style="position:absolute;margin-left:56.2pt;margin-top:182.75pt;width:217.8pt;height:91.8pt;z-index:251922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ZU5gIAAO8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went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3456" behindDoc="0" locked="0" layoutInCell="1" allowOverlap="1" wp14:anchorId="2592EEA0" wp14:editId="10D9312A">
                <wp:simplePos x="0" y="0"/>
                <wp:positionH relativeFrom="column">
                  <wp:posOffset>742315</wp:posOffset>
                </wp:positionH>
                <wp:positionV relativeFrom="paragraph">
                  <wp:posOffset>-546100</wp:posOffset>
                </wp:positionV>
                <wp:extent cx="2766060" cy="1165860"/>
                <wp:effectExtent l="8890" t="9525" r="15875" b="1524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my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151" type="#_x0000_t202" style="position:absolute;margin-left:58.45pt;margin-top:-43pt;width:217.8pt;height:91.8pt;z-index:25192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my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4480" behindDoc="0" locked="0" layoutInCell="1" allowOverlap="1" wp14:anchorId="773FE535" wp14:editId="694910FF">
                <wp:simplePos x="0" y="0"/>
                <wp:positionH relativeFrom="column">
                  <wp:posOffset>446405</wp:posOffset>
                </wp:positionH>
                <wp:positionV relativeFrom="paragraph">
                  <wp:posOffset>4993640</wp:posOffset>
                </wp:positionV>
                <wp:extent cx="6561455" cy="3224530"/>
                <wp:effectExtent l="0" t="0" r="254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1455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Please practice reading these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sight words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at home. Please make word cards. It is important that students learn these words before we move on to new words.</w:t>
                            </w:r>
                          </w:p>
                          <w:p w:rsidR="00D07E30" w:rsidRDefault="00D07E30" w:rsidP="009044E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D07E30" w:rsidRDefault="00D07E30" w:rsidP="009044E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Thank you!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  <w:t xml:space="preserve"> Unit 5 Week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152" type="#_x0000_t202" style="position:absolute;margin-left:35.15pt;margin-top:393.2pt;width:516.65pt;height:253.9pt;z-index:25192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" filled="f" stroked="f" strokecolor="black [0]" insetpen="t">
                <v:textbox inset="2.88pt,2.88pt,2.88pt,2.88pt">
                  <w:txbxContent>
                    <w:p w:rsidR="00D07E30" w:rsidRDefault="00D07E30" w:rsidP="009044E8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Please practice reading these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  <w:u w:val="single"/>
                        </w:rPr>
                        <w:t>sight words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at home. Please make word cards. It is important that students learn these words before we move on to new words.</w:t>
                      </w:r>
                    </w:p>
                    <w:p w:rsidR="00D07E30" w:rsidRDefault="00D07E30" w:rsidP="009044E8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</w:p>
                    <w:p w:rsidR="00D07E30" w:rsidRDefault="00D07E30" w:rsidP="009044E8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Thank you!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  <w:t xml:space="preserve"> Unit 5 Week 1</w:t>
                      </w:r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5504" behindDoc="0" locked="0" layoutInCell="1" allowOverlap="1" wp14:anchorId="331DF24F" wp14:editId="1EE59B37">
                <wp:simplePos x="0" y="0"/>
                <wp:positionH relativeFrom="column">
                  <wp:posOffset>709295</wp:posOffset>
                </wp:positionH>
                <wp:positionV relativeFrom="paragraph">
                  <wp:posOffset>3759200</wp:posOffset>
                </wp:positionV>
                <wp:extent cx="2766060" cy="1165860"/>
                <wp:effectExtent l="13970" t="9525" r="10795" b="1524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gray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153" type="#_x0000_t202" style="position:absolute;margin-left:55.85pt;margin-top:296pt;width:217.8pt;height:91.8pt;z-index:251925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dT5gIAAO8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gray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="007101B5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</w:p>
    <w:p w:rsidR="007101B5" w:rsidRDefault="007101B5" w:rsidP="007101B5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7101B5">
      <w:pPr>
        <w:widowControl/>
        <w:spacing w:after="120" w:line="285" w:lineRule="auto"/>
        <w:jc w:val="center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noProof/>
          <w:color w:val="000000"/>
          <w:kern w:val="28"/>
          <w:sz w:val="72"/>
          <w:szCs w:val="72"/>
          <w:u w:val="single"/>
          <w14:ligatures w14:val="standard"/>
          <w14:cntxtAlts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98050A3" wp14:editId="7AA27E3D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9044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5</w:t>
                            </w:r>
                          </w:p>
                          <w:p w:rsidR="00D07E30" w:rsidRPr="009C3EC5" w:rsidRDefault="00D07E30" w:rsidP="009044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427.9pt;margin-top:-41.45pt;width:80.95pt;height:54.3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">
                <v:textbox>
                  <w:txbxContent>
                    <w:p w:rsidR="00D07E30" w:rsidRPr="009C3EC5" w:rsidRDefault="00D07E30" w:rsidP="009044E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5</w:t>
                      </w:r>
                    </w:p>
                    <w:p w:rsidR="00D07E30" w:rsidRPr="009C3EC5" w:rsidRDefault="00D07E30" w:rsidP="009044E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  <w:t>Sight Word Sentences</w:t>
      </w: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  <w:t>Read and review the sight word sentences to help build fluency.</w:t>
      </w: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  <w14:ligatures w14:val="standard"/>
          <w14:cntxtAlts/>
        </w:rPr>
        <w:drawing>
          <wp:inline distT="0" distB="0" distL="0" distR="0" wp14:anchorId="46D1E21F" wp14:editId="7CDC91C1">
            <wp:extent cx="1500996" cy="1013565"/>
            <wp:effectExtent l="0" t="0" r="4445" b="0"/>
            <wp:docPr id="580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69" cy="10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8F2C95" w:rsidRDefault="007101B5" w:rsidP="007101B5">
      <w:pPr>
        <w:widowControl/>
        <w:spacing w:after="200" w:line="276" w:lineRule="auto"/>
        <w:ind w:left="360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1. </w:t>
      </w:r>
      <w:r w:rsid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</w:t>
      </w:r>
      <w:r w:rsidR="009044E8"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The bee is yellow and black.</w:t>
      </w:r>
    </w:p>
    <w:p w:rsidR="009044E8" w:rsidRPr="008F2C95" w:rsidRDefault="007101B5" w:rsidP="007101B5">
      <w:pPr>
        <w:widowControl/>
        <w:spacing w:after="200" w:line="276" w:lineRule="auto"/>
        <w:ind w:left="360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2. </w:t>
      </w:r>
      <w:r w:rsid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</w:t>
      </w:r>
      <w:r w:rsidR="009044E8"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I put my toys away.</w:t>
      </w:r>
    </w:p>
    <w:p w:rsidR="007101B5" w:rsidRPr="008F2C95" w:rsidRDefault="007101B5" w:rsidP="007101B5">
      <w:pPr>
        <w:widowControl/>
        <w:spacing w:after="200" w:line="276" w:lineRule="auto"/>
        <w:ind w:left="360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3. </w:t>
      </w:r>
      <w:r w:rsid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</w:t>
      </w:r>
      <w:r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I went to the zoo.</w:t>
      </w:r>
    </w:p>
    <w:p w:rsidR="009044E8" w:rsidRPr="008F2C95" w:rsidRDefault="007101B5" w:rsidP="007101B5">
      <w:pPr>
        <w:widowControl/>
        <w:spacing w:after="200" w:line="276" w:lineRule="auto"/>
        <w:ind w:left="360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4. </w:t>
      </w:r>
      <w:r w:rsid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</w:t>
      </w:r>
      <w:r w:rsidR="009044E8" w:rsidRPr="008F2C95">
        <w:rPr>
          <w:rFonts w:ascii="Arial Rounded MT Bold" w:hAnsi="Arial Rounded MT Bold"/>
          <w:sz w:val="72"/>
          <w:szCs w:val="72"/>
        </w:rPr>
        <w:t>Can we have three pops?</w:t>
      </w:r>
    </w:p>
    <w:p w:rsidR="007101B5" w:rsidRPr="008F2C95" w:rsidRDefault="007101B5" w:rsidP="007101B5">
      <w:pPr>
        <w:widowControl/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 5. </w:t>
      </w:r>
      <w:r w:rsid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</w:t>
      </w:r>
      <w:r w:rsidR="009044E8"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We have a gray and white </w:t>
      </w:r>
    </w:p>
    <w:p w:rsidR="009044E8" w:rsidRPr="009044E8" w:rsidRDefault="007101B5" w:rsidP="007101B5">
      <w:pPr>
        <w:widowControl/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      </w:t>
      </w:r>
      <w:r w:rsid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</w:t>
      </w:r>
      <w:proofErr w:type="gramStart"/>
      <w:r w:rsidR="009044E8" w:rsidRPr="008F2C95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cat</w:t>
      </w:r>
      <w:proofErr w:type="gramEnd"/>
      <w:r w:rsidR="009044E8"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.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  <w14:ligatures w14:val="standard"/>
          <w14:cntxtAlts/>
        </w:rPr>
        <w:drawing>
          <wp:inline distT="0" distB="0" distL="0" distR="0" wp14:anchorId="34D098CB" wp14:editId="41826B01">
            <wp:extent cx="1093411" cy="1291177"/>
            <wp:effectExtent l="0" t="0" r="0" b="4445"/>
            <wp:docPr id="581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02" cy="13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7101B5" w:rsidRDefault="009044E8" w:rsidP="009044E8">
      <w:pPr>
        <w:widowControl/>
        <w:spacing w:after="120" w:line="285" w:lineRule="auto"/>
        <w:jc w:val="right"/>
        <w:rPr>
          <w:rFonts w:ascii="Calibri" w:eastAsia="Times New Roman" w:hAnsi="Calibri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</w:pPr>
      <w:r w:rsidRPr="007101B5">
        <w:rPr>
          <w:rFonts w:ascii="Calibri" w:eastAsia="Times New Roman" w:hAnsi="Calibri" w:cs="Times New Roman"/>
          <w:b/>
          <w:noProof/>
          <w:color w:val="000000"/>
          <w:kern w:val="28"/>
          <w:sz w:val="52"/>
          <w:szCs w:val="52"/>
          <w14:ligatures w14:val="standard"/>
          <w14:cntxtAlts/>
        </w:rPr>
        <w:lastRenderedPageBreak/>
        <w:drawing>
          <wp:anchor distT="0" distB="0" distL="114300" distR="114300" simplePos="0" relativeHeight="251966464" behindDoc="0" locked="0" layoutInCell="1" allowOverlap="1" wp14:anchorId="434FD53D" wp14:editId="68B450C3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582" name="Picture 582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01B5">
        <w:rPr>
          <w:rFonts w:ascii="Calibri" w:eastAsia="Times New Roman" w:hAnsi="Calibri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  <w:t>Kindergarten Exit Ticket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  <w:t>Name_____________________________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b/>
          <w:color w:val="000000"/>
          <w:kern w:val="28"/>
          <w:sz w:val="36"/>
          <w:szCs w:val="36"/>
          <w:u w:val="single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36"/>
          <w:szCs w:val="36"/>
          <w:u w:val="single"/>
          <w14:ligatures w14:val="standard"/>
          <w14:cntxtAlts/>
        </w:rPr>
        <w:t>WONDERS UNIT 5: WEEK 1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36"/>
          <w:szCs w:val="36"/>
          <w:u w:val="single"/>
          <w14:ligatures w14:val="standard"/>
          <w14:cntxtAlts/>
        </w:rPr>
        <w:t>Essential Question:</w:t>
      </w:r>
      <w:r w:rsidRPr="009044E8"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  <w:t xml:space="preserve"> What do living things need to grow?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  <w:t>Name 3 things that living things need to grow.</w:t>
      </w:r>
    </w:p>
    <w:p w:rsidR="007101B5" w:rsidRDefault="007101B5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  <w:t>1._________________________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  <w:t>2._________________________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</w:p>
    <w:p w:rsidR="009044E8" w:rsidRPr="009044E8" w:rsidRDefault="009044E8" w:rsidP="009044E8">
      <w:pPr>
        <w:widowControl/>
        <w:spacing w:before="15" w:after="120" w:line="285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  <w:t>3. _________________________</w:t>
      </w:r>
    </w:p>
    <w:p w:rsidR="009044E8" w:rsidRPr="009044E8" w:rsidRDefault="00FB01AA" w:rsidP="009044E8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28"/>
          <w:sz w:val="24"/>
          <w:szCs w:val="24"/>
          <w:u w:val="thick" w:color="000000"/>
        </w:rPr>
        <w:drawing>
          <wp:anchor distT="0" distB="0" distL="114300" distR="114300" simplePos="0" relativeHeight="251992064" behindDoc="0" locked="0" layoutInCell="1" allowOverlap="1" wp14:anchorId="688B2D3E" wp14:editId="3E538CA6">
            <wp:simplePos x="0" y="0"/>
            <wp:positionH relativeFrom="margin">
              <wp:posOffset>2743200</wp:posOffset>
            </wp:positionH>
            <wp:positionV relativeFrom="margin">
              <wp:posOffset>7114540</wp:posOffset>
            </wp:positionV>
            <wp:extent cx="1381760" cy="909955"/>
            <wp:effectExtent l="0" t="0" r="8890" b="4445"/>
            <wp:wrapSquare wrapText="bothSides"/>
            <wp:docPr id="19" name="Picture 19" descr="C:\Users\pkellehe.INST.007\AppData\Local\Microsoft\Windows\Temporary Internet Files\Content.IE5\DCI052CA\ira-leoni-food-flowers-600x4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ellehe.INST.007\AppData\Local\Microsoft\Windows\Temporary Internet Files\Content.IE5\DCI052CA\ira-leoni-food-flowers-600x423[1]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4E8"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br w:type="page"/>
      </w:r>
    </w:p>
    <w:p w:rsidR="009044E8" w:rsidRDefault="009044E8" w:rsidP="007101B5">
      <w:pPr>
        <w:widowControl/>
        <w:spacing w:before="15" w:after="120" w:line="285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lastRenderedPageBreak/>
        <w:t xml:space="preserve">Wonders Unit </w:t>
      </w:r>
      <w:proofErr w:type="gramStart"/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t>5  Week</w:t>
      </w:r>
      <w:proofErr w:type="gramEnd"/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t xml:space="preserve"> 2</w:t>
      </w:r>
    </w:p>
    <w:p w:rsidR="005A4BAE" w:rsidRPr="009044E8" w:rsidRDefault="005A4BAE" w:rsidP="005A4BAE">
      <w:pPr>
        <w:widowControl/>
        <w:spacing w:before="199"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        </w:t>
      </w:r>
      <w:r w:rsidR="00772BE4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 </w:t>
      </w:r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Essential Question:</w:t>
      </w:r>
      <w:r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How do living things change as they grow?</w:t>
      </w:r>
    </w:p>
    <w:p w:rsidR="005A4BAE" w:rsidRPr="007022BA" w:rsidRDefault="005A4BAE" w:rsidP="005A4BAE">
      <w:pPr>
        <w:widowControl/>
        <w:spacing w:after="120" w:line="285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           Weekly Concept: </w:t>
      </w:r>
      <w:r w:rsidRPr="00B324C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Trees</w:t>
      </w:r>
    </w:p>
    <w:p w:rsidR="005A4BAE" w:rsidRDefault="005A4BAE" w:rsidP="005A4BAE">
      <w:pPr>
        <w:widowControl/>
        <w:spacing w:after="120" w:line="285" w:lineRule="auto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 </w:t>
      </w:r>
    </w:p>
    <w:p w:rsidR="005A4BAE" w:rsidRPr="009044E8" w:rsidRDefault="005A4BAE" w:rsidP="005A4BAE">
      <w:pPr>
        <w:widowControl/>
        <w:spacing w:after="120" w:line="285" w:lineRule="auto"/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</w:t>
      </w:r>
      <w:r w:rsidRPr="009044E8"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Big Book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:  </w:t>
      </w: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 xml:space="preserve">Grand Old Tree </w:t>
      </w:r>
      <w:r w:rsidRPr="009044E8">
        <w:rPr>
          <w:rFonts w:ascii="Times New Roman" w:eastAsia="Calibri" w:hAnsi="Times New Roman" w:cs="Times New Roman"/>
          <w:i/>
          <w:color w:val="000000"/>
          <w:spacing w:val="-3"/>
          <w:kern w:val="28"/>
          <w:sz w:val="24"/>
          <w:szCs w:val="24"/>
          <w:u w:val="single"/>
          <w14:ligatures w14:val="standard"/>
          <w14:cntxtAlts/>
        </w:rPr>
        <w:t>(</w:t>
      </w:r>
      <w:r w:rsidRPr="009044E8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informational text)   </w:t>
      </w:r>
      <w:r w:rsidRPr="00F8206E">
        <w:rPr>
          <w:rFonts w:ascii="Times New Roman" w:eastAsia="Calibri" w:hAnsi="Times New Roman" w:cs="Times New Roman"/>
          <w:i/>
          <w:color w:val="000000"/>
          <w:spacing w:val="-3"/>
          <w:kern w:val="28"/>
          <w:sz w:val="24"/>
          <w:szCs w:val="24"/>
          <w:u w:val="single"/>
          <w14:ligatures w14:val="standard"/>
          <w14:cntxtAlts/>
        </w:rPr>
        <w:t>From Seed to a Tree</w:t>
      </w:r>
      <w:r w:rsidR="00F8206E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 (informational t</w:t>
      </w:r>
      <w:r w:rsidRPr="009044E8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>ext)</w:t>
      </w:r>
    </w:p>
    <w:p w:rsidR="005A4BAE" w:rsidRPr="009044E8" w:rsidRDefault="005A4BAE" w:rsidP="005A4BAE">
      <w:pPr>
        <w:widowControl/>
        <w:spacing w:after="120" w:line="285" w:lineRule="auto"/>
        <w:ind w:left="855"/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RL.K.6, RL.K.10, RI.K.1, RI.K.3; </w:t>
      </w:r>
    </w:p>
    <w:p w:rsidR="005A4BAE" w:rsidRDefault="005A4BAE" w:rsidP="005A4BAE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             </w:t>
      </w:r>
    </w:p>
    <w:p w:rsidR="005A4BAE" w:rsidRPr="009044E8" w:rsidRDefault="005A4BAE" w:rsidP="005A4BAE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             I</w:t>
      </w:r>
      <w:r w:rsidRPr="009044E8"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ndependent Writing: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Opinion Sentence</w:t>
      </w:r>
    </w:p>
    <w:p w:rsidR="005A4BAE" w:rsidRPr="009044E8" w:rsidRDefault="005A4BAE" w:rsidP="005A4BAE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  <w:t>W.K.1</w:t>
      </w:r>
    </w:p>
    <w:p w:rsidR="005A4BAE" w:rsidRPr="00B324CE" w:rsidRDefault="005A4BAE" w:rsidP="005A4BAE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               </w:t>
      </w:r>
      <w:r w:rsidRPr="009044E8"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>Poem and Poetry Response: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:u w:val="single"/>
          <w14:ligatures w14:val="standard"/>
          <w14:cntxtAlts/>
        </w:rPr>
        <w:t>My Oak Tree</w:t>
      </w:r>
    </w:p>
    <w:p w:rsidR="005A4BAE" w:rsidRPr="009044E8" w:rsidRDefault="005A4BAE" w:rsidP="005A4BAE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  <w:t>SL.K.2, RF.K.2, L.K.6, L.K.5c</w:t>
      </w:r>
    </w:p>
    <w:p w:rsidR="005A4BAE" w:rsidRPr="009044E8" w:rsidRDefault="005A4BAE" w:rsidP="005A4BAE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rPr>
          <w:rFonts w:ascii="Times New Roman" w:eastAsia="Times New Roman" w:hAnsi="Times New Roman" w:cs="Times New Roman"/>
          <w:color w:val="000000"/>
          <w:spacing w:val="-2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            </w:t>
      </w:r>
      <w:r w:rsidRPr="009044E8"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>Oral Vocabulary:</w:t>
      </w:r>
      <w:r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color w:val="000000"/>
          <w:spacing w:val="23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develop     amazing    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conte</w:t>
      </w:r>
      <w:r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nt     enormous    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imagine</w:t>
      </w:r>
    </w:p>
    <w:p w:rsidR="005A4BAE" w:rsidRPr="009044E8" w:rsidRDefault="005A4BAE" w:rsidP="005A4BAE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color w:val="000000"/>
          <w:spacing w:val="-2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spacing w:val="-2"/>
          <w:kern w:val="28"/>
          <w:sz w:val="24"/>
          <w:szCs w:val="24"/>
          <w14:ligatures w14:val="standard"/>
          <w14:cntxtAlts/>
        </w:rPr>
        <w:t xml:space="preserve"> RLK.10</w:t>
      </w:r>
      <w:r w:rsidRPr="009044E8">
        <w:rPr>
          <w:rFonts w:ascii="Times New Roman" w:eastAsia="Times New Roman" w:hAnsi="Times New Roman" w:cs="Times New Roman"/>
          <w:i/>
          <w:color w:val="000000"/>
          <w:spacing w:val="-2"/>
          <w:kern w:val="28"/>
          <w:sz w:val="24"/>
          <w:szCs w:val="24"/>
          <w14:ligatures w14:val="standard"/>
          <w14:cntxtAlts/>
        </w:rPr>
        <w:tab/>
      </w:r>
    </w:p>
    <w:p w:rsidR="005A4BAE" w:rsidRDefault="005A4BAE" w:rsidP="005A4BAE">
      <w:pPr>
        <w:widowControl/>
        <w:tabs>
          <w:tab w:val="left" w:pos="3569"/>
          <w:tab w:val="left" w:pos="5143"/>
        </w:tabs>
        <w:spacing w:after="120" w:line="285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             </w:t>
      </w:r>
    </w:p>
    <w:p w:rsidR="005A4BAE" w:rsidRPr="009044E8" w:rsidRDefault="005A4BAE" w:rsidP="005A4BAE">
      <w:pPr>
        <w:widowControl/>
        <w:tabs>
          <w:tab w:val="left" w:pos="3569"/>
          <w:tab w:val="left" w:pos="5143"/>
        </w:tabs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           High-</w:t>
      </w:r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Frequency</w:t>
      </w:r>
      <w:r w:rsidRPr="009044E8">
        <w:rPr>
          <w:rFonts w:ascii="Times New Roman" w:eastAsia="Times New Roman" w:hAnsi="Times New Roman" w:cs="Times New Roman"/>
          <w:b/>
          <w:color w:val="000000"/>
          <w:spacing w:val="-8"/>
          <w:kern w:val="28"/>
          <w:sz w:val="24"/>
          <w:szCs w:val="24"/>
          <w14:ligatures w14:val="standard"/>
          <w14:cntxtAlts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Words      </w:t>
      </w:r>
    </w:p>
    <w:p w:rsidR="005A4BAE" w:rsidRDefault="005A4BAE" w:rsidP="005A4BAE">
      <w:pPr>
        <w:widowControl/>
        <w:tabs>
          <w:tab w:val="left" w:pos="3569"/>
          <w:tab w:val="left" w:pos="5143"/>
        </w:tabs>
        <w:spacing w:after="120" w:line="285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            </w:t>
      </w:r>
      <w:r w:rsidRPr="009044E8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RF.K.3c</w:t>
      </w:r>
    </w:p>
    <w:p w:rsidR="005A4BAE" w:rsidRPr="00E721DF" w:rsidRDefault="005A4BAE" w:rsidP="005A4BAE">
      <w:pPr>
        <w:widowControl/>
        <w:tabs>
          <w:tab w:val="left" w:pos="3569"/>
          <w:tab w:val="left" w:pos="5143"/>
        </w:tabs>
        <w:spacing w:after="120" w:line="285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Wonders Unit 5 Week 2 high-frequency word: are</w:t>
      </w:r>
    </w:p>
    <w:p w:rsidR="005A4BAE" w:rsidRDefault="005A4BAE" w:rsidP="005A4BAE">
      <w:pPr>
        <w:widowControl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Supplemental high-frequency words: love, did, he </w:t>
      </w:r>
    </w:p>
    <w:p w:rsidR="005A4BAE" w:rsidRDefault="005A4BAE" w:rsidP="005A4BAE">
      <w:pPr>
        <w:widowControl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</w:p>
    <w:p w:rsidR="005A4BAE" w:rsidRPr="00E721DF" w:rsidRDefault="005A4BAE" w:rsidP="005A4BAE">
      <w:pPr>
        <w:widowControl/>
        <w:spacing w:after="120" w:line="285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</w:t>
      </w:r>
      <w:r w:rsidRPr="00E721DF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Differentiated Readers:</w:t>
      </w:r>
    </w:p>
    <w:p w:rsidR="005A4BAE" w:rsidRPr="009044E8" w:rsidRDefault="005A4BAE" w:rsidP="005A4BAE">
      <w:pPr>
        <w:widowControl/>
        <w:tabs>
          <w:tab w:val="left" w:pos="6074"/>
        </w:tabs>
        <w:spacing w:after="120" w:line="285" w:lineRule="auto"/>
        <w:ind w:right="3895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E721DF">
        <w:rPr>
          <w:rFonts w:ascii="Times New Roman" w:eastAsia="Times New Roman" w:hAnsi="Times New Roman" w:cs="Times New Roman"/>
          <w:i/>
          <w:sz w:val="24"/>
          <w:szCs w:val="24"/>
        </w:rPr>
        <w:t xml:space="preserve">The Tree- </w:t>
      </w:r>
      <w:r>
        <w:rPr>
          <w:rFonts w:ascii="Times New Roman" w:eastAsia="Times New Roman" w:hAnsi="Times New Roman" w:cs="Times New Roman"/>
          <w:sz w:val="24"/>
          <w:szCs w:val="24"/>
        </w:rPr>
        <w:t>(approaching)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16D24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 </w:t>
      </w: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</w:t>
      </w: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:u w:val="single"/>
          <w14:ligatures w14:val="standard"/>
          <w14:cntxtAlts/>
        </w:rPr>
        <w:t xml:space="preserve"> 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</w:t>
      </w:r>
    </w:p>
    <w:p w:rsidR="005A4BAE" w:rsidRPr="009044E8" w:rsidRDefault="005A4BAE" w:rsidP="005A4BAE">
      <w:pPr>
        <w:widowControl/>
        <w:spacing w:after="120" w:line="285" w:lineRule="auto"/>
        <w:ind w:left="1679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>Many Trees</w:t>
      </w: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- (on</w:t>
      </w:r>
      <w:r w:rsidRPr="009044E8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level; ELL)</w:t>
      </w:r>
    </w:p>
    <w:p w:rsidR="005A4BAE" w:rsidRDefault="005A4BAE" w:rsidP="005A4BAE">
      <w:pPr>
        <w:widowControl/>
        <w:spacing w:after="120" w:line="285" w:lineRule="auto"/>
        <w:ind w:left="1679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>Our Apple Tree</w:t>
      </w: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–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(beyond)</w:t>
      </w:r>
    </w:p>
    <w:p w:rsidR="00615EDA" w:rsidRDefault="00615EDA" w:rsidP="005A4BAE">
      <w:pPr>
        <w:widowControl/>
        <w:spacing w:after="120" w:line="285" w:lineRule="auto"/>
        <w:ind w:left="1679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</w:p>
    <w:p w:rsidR="00615EDA" w:rsidRPr="009044E8" w:rsidRDefault="00615EDA" w:rsidP="00615EDA">
      <w:pPr>
        <w:widowControl/>
        <w:spacing w:after="120" w:line="285" w:lineRule="auto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</w:t>
      </w:r>
      <w:r w:rsidRPr="00615EDA"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Assessment:</w:t>
      </w: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Exit Ticket</w:t>
      </w:r>
    </w:p>
    <w:p w:rsidR="005A4BAE" w:rsidRDefault="005A4BAE" w:rsidP="005A4BAE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5A4BAE" w:rsidRDefault="005A4BAE" w:rsidP="00382C2D">
      <w:pPr>
        <w:widowControl/>
        <w:spacing w:before="199" w:after="120" w:line="285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sectPr w:rsidR="005A4BAE" w:rsidSect="00A158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E721DF" w:rsidRDefault="00493404" w:rsidP="00E721DF">
      <w:pPr>
        <w:widowControl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Penmanship Print" w:eastAsia="Times New Roman" w:hAnsi="Penmanship Print" w:cs="Times New Roman"/>
          <w:noProof/>
          <w:color w:val="000000"/>
          <w:kern w:val="28"/>
          <w:sz w:val="72"/>
          <w:szCs w:val="72"/>
          <w14:ligatures w14:val="standard"/>
          <w14:cntxtAlts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549D725" wp14:editId="0CCF8694">
                <wp:simplePos x="0" y="0"/>
                <wp:positionH relativeFrom="column">
                  <wp:posOffset>6524625</wp:posOffset>
                </wp:positionH>
                <wp:positionV relativeFrom="paragraph">
                  <wp:posOffset>-1270</wp:posOffset>
                </wp:positionV>
                <wp:extent cx="974090" cy="790575"/>
                <wp:effectExtent l="0" t="0" r="16510" b="28575"/>
                <wp:wrapNone/>
                <wp:docPr id="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4C0FCE">
                            <w:r>
                              <w:t>Unit 5</w:t>
                            </w:r>
                          </w:p>
                          <w:p w:rsidR="00D07E30" w:rsidRDefault="00D07E30" w:rsidP="004C0FCE">
                            <w:r>
                              <w:t>Week 2</w:t>
                            </w:r>
                          </w:p>
                          <w:p w:rsidR="00D07E30" w:rsidRDefault="00D07E30" w:rsidP="004C0F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margin-left:513.75pt;margin-top:-.1pt;width:76.7pt;height:62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">
                <v:textbox>
                  <w:txbxContent>
                    <w:p w:rsidR="00D07E30" w:rsidRDefault="00D07E30" w:rsidP="004C0FCE">
                      <w:r>
                        <w:t>Unit 5</w:t>
                      </w:r>
                    </w:p>
                    <w:p w:rsidR="00D07E30" w:rsidRDefault="00D07E30" w:rsidP="004C0FCE">
                      <w:r>
                        <w:t>Week 2</w:t>
                      </w:r>
                    </w:p>
                    <w:p w:rsidR="00D07E30" w:rsidRDefault="00D07E30" w:rsidP="004C0FCE"/>
                  </w:txbxContent>
                </v:textbox>
              </v:shape>
            </w:pict>
          </mc:Fallback>
        </mc:AlternateContent>
      </w:r>
      <w:r w:rsidR="00E721DF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           </w:t>
      </w:r>
    </w:p>
    <w:p w:rsidR="00E721DF" w:rsidRDefault="00E721DF" w:rsidP="00E721DF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324CE" w:rsidRDefault="00A158B5" w:rsidP="00B324CE">
      <w:pPr>
        <w:tabs>
          <w:tab w:val="center" w:pos="5580"/>
        </w:tabs>
        <w:rPr>
          <w:rFonts w:ascii="Penmanship Print" w:eastAsia="Times New Roman" w:hAnsi="Penmanship Print" w:cs="Times New Roman"/>
          <w:color w:val="000000"/>
          <w:kern w:val="28"/>
          <w:sz w:val="72"/>
          <w:szCs w:val="72"/>
          <w14:ligatures w14:val="standard"/>
          <w14:cntxtAlts/>
        </w:rPr>
      </w:pPr>
      <w:r>
        <w:rPr>
          <w:rFonts w:ascii="Penmanship Print" w:eastAsia="Times New Roman" w:hAnsi="Penmanship Print" w:cs="Times New Roman"/>
          <w:color w:val="000000"/>
          <w:kern w:val="28"/>
          <w:sz w:val="72"/>
          <w:szCs w:val="72"/>
          <w14:ligatures w14:val="standard"/>
          <w14:cntxtAlts/>
        </w:rPr>
        <w:t xml:space="preserve"> </w:t>
      </w:r>
      <w:r w:rsidR="00B324CE">
        <w:rPr>
          <w:rFonts w:ascii="Penmanship Print" w:eastAsia="Times New Roman" w:hAnsi="Penmanship Print" w:cs="Times New Roman"/>
          <w:color w:val="000000"/>
          <w:kern w:val="28"/>
          <w:sz w:val="72"/>
          <w:szCs w:val="72"/>
          <w14:ligatures w14:val="standard"/>
          <w14:cntxtAlts/>
        </w:rPr>
        <w:tab/>
      </w:r>
    </w:p>
    <w:p w:rsidR="004C0FCE" w:rsidRPr="009D3DE7" w:rsidRDefault="00B324CE" w:rsidP="00A158B5">
      <w:pPr>
        <w:rPr>
          <w:rFonts w:ascii="Arial Rounded MT Bold" w:eastAsia="Times New Roman" w:hAnsi="Arial Rounded MT Bold" w:cs="Times New Roman"/>
          <w:sz w:val="24"/>
          <w:szCs w:val="24"/>
        </w:rPr>
      </w:pPr>
      <w:r w:rsidRPr="009D3DE7">
        <w:rPr>
          <w:rFonts w:ascii="Arial Rounded MT Bold" w:eastAsia="Times New Roman" w:hAnsi="Arial Rounded MT Bold" w:cs="Times New Roman"/>
          <w:noProof/>
          <w:color w:val="FFFFFF"/>
          <w:kern w:val="28"/>
          <w:sz w:val="21"/>
          <w:szCs w:val="21"/>
          <w14:ligatures w14:val="standard"/>
          <w14:cntxtAlts/>
        </w:rPr>
        <w:drawing>
          <wp:anchor distT="0" distB="0" distL="114300" distR="114300" simplePos="0" relativeHeight="251985920" behindDoc="1" locked="0" layoutInCell="1" allowOverlap="1" wp14:anchorId="7567473F" wp14:editId="16254070">
            <wp:simplePos x="0" y="0"/>
            <wp:positionH relativeFrom="column">
              <wp:posOffset>-238125</wp:posOffset>
            </wp:positionH>
            <wp:positionV relativeFrom="paragraph">
              <wp:posOffset>-336550</wp:posOffset>
            </wp:positionV>
            <wp:extent cx="705485" cy="854075"/>
            <wp:effectExtent l="0" t="0" r="0" b="3175"/>
            <wp:wrapTight wrapText="bothSides">
              <wp:wrapPolygon edited="0">
                <wp:start x="0" y="0"/>
                <wp:lineTo x="0" y="21199"/>
                <wp:lineTo x="20997" y="21199"/>
                <wp:lineTo x="20997" y="0"/>
                <wp:lineTo x="0" y="0"/>
              </wp:wrapPolygon>
            </wp:wrapTight>
            <wp:docPr id="623" name="Picture 623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E52" w:rsidRPr="009D3DE7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Name</w:t>
      </w:r>
      <w:proofErr w:type="gramStart"/>
      <w:r w:rsidR="00653E52" w:rsidRPr="009D3DE7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:_</w:t>
      </w:r>
      <w:proofErr w:type="gramEnd"/>
      <w:r w:rsidR="00653E52" w:rsidRPr="009D3DE7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________________</w:t>
      </w:r>
    </w:p>
    <w:p w:rsidR="004C0FCE" w:rsidRPr="009044E8" w:rsidRDefault="004C0FCE" w:rsidP="004C0FCE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noProof/>
          <w:color w:val="000000"/>
          <w:kern w:val="28"/>
          <w:sz w:val="32"/>
          <w:szCs w:val="32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2D54E09" wp14:editId="2C1FAC7A">
                <wp:simplePos x="0" y="0"/>
                <wp:positionH relativeFrom="column">
                  <wp:posOffset>-234109</wp:posOffset>
                </wp:positionH>
                <wp:positionV relativeFrom="paragraph">
                  <wp:posOffset>604207</wp:posOffset>
                </wp:positionV>
                <wp:extent cx="7393380" cy="2806700"/>
                <wp:effectExtent l="0" t="0" r="17145" b="12700"/>
                <wp:wrapNone/>
                <wp:docPr id="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380" cy="280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4C0F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margin-left:-18.45pt;margin-top:47.6pt;width:582.15pt;height:221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" fillcolor="window" strokecolor="windowText" strokeweight="2pt">
                <v:textbox>
                  <w:txbxContent>
                    <w:p w:rsidR="00D07E30" w:rsidRDefault="00D07E30" w:rsidP="004C0FCE"/>
                  </w:txbxContent>
                </v:textbox>
              </v:shape>
            </w:pict>
          </mc:Fallback>
        </mc:AlternateContent>
      </w: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  <w:t xml:space="preserve">Complete the sentence and </w:t>
      </w:r>
      <w:r w:rsidR="00006063"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  <w:t>then draw a detailed and colorful</w:t>
      </w: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  <w:t xml:space="preserve"> picture to match your writing. </w:t>
      </w:r>
    </w:p>
    <w:p w:rsidR="004C0FCE" w:rsidRPr="009044E8" w:rsidRDefault="004C0FCE" w:rsidP="004C0FCE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4C0FCE" w:rsidRPr="009044E8" w:rsidRDefault="004C0FCE" w:rsidP="004C0FCE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4C0FCE" w:rsidRPr="009044E8" w:rsidRDefault="004C0FCE" w:rsidP="004C0FCE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4C0FCE" w:rsidRPr="009044E8" w:rsidRDefault="004C0FCE" w:rsidP="004C0FCE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4C0FCE" w:rsidRPr="009044E8" w:rsidRDefault="004C0FCE" w:rsidP="004C0FCE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drawing>
          <wp:anchor distT="0" distB="0" distL="114300" distR="114300" simplePos="0" relativeHeight="251988992" behindDoc="0" locked="0" layoutInCell="1" allowOverlap="1" wp14:anchorId="56288BCD" wp14:editId="6C881C40">
            <wp:simplePos x="0" y="0"/>
            <wp:positionH relativeFrom="column">
              <wp:posOffset>6438900</wp:posOffset>
            </wp:positionH>
            <wp:positionV relativeFrom="paragraph">
              <wp:posOffset>310515</wp:posOffset>
            </wp:positionV>
            <wp:extent cx="698500" cy="820420"/>
            <wp:effectExtent l="0" t="0" r="6350" b="0"/>
            <wp:wrapTight wrapText="bothSides">
              <wp:wrapPolygon edited="0">
                <wp:start x="589" y="0"/>
                <wp:lineTo x="0" y="1505"/>
                <wp:lineTo x="0" y="21065"/>
                <wp:lineTo x="21207" y="21065"/>
                <wp:lineTo x="21207" y="0"/>
                <wp:lineTo x="589" y="0"/>
              </wp:wrapPolygon>
            </wp:wrapTight>
            <wp:docPr id="624" name="Picture 624" descr="Tall Stack of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ll Stack of Books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FCE" w:rsidRPr="009044E8" w:rsidRDefault="004C0FCE" w:rsidP="004C0FCE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</w:pPr>
    </w:p>
    <w:p w:rsidR="004C0FCE" w:rsidRPr="009044E8" w:rsidRDefault="002C6A34" w:rsidP="004C0FCE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80"/>
          <w:szCs w:val="80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80"/>
          <w:szCs w:val="80"/>
          <w14:ligatures w14:val="standard"/>
          <w14:cntxtAlts/>
        </w:rPr>
        <w:lastRenderedPageBreak/>
        <w:t>My favorite book</w:t>
      </w:r>
      <w:r w:rsidR="004C0FCE" w:rsidRPr="009D3DE7">
        <w:rPr>
          <w:rFonts w:ascii="Arial Rounded MT Bold" w:eastAsia="Times New Roman" w:hAnsi="Arial Rounded MT Bold" w:cs="Times New Roman"/>
          <w:color w:val="000000"/>
          <w:kern w:val="28"/>
          <w:sz w:val="80"/>
          <w:szCs w:val="80"/>
          <w14:ligatures w14:val="standard"/>
          <w14:cntxtAlts/>
        </w:rPr>
        <w:t xml:space="preserve"> is</w:t>
      </w:r>
      <w:r w:rsidR="004C0FCE" w:rsidRPr="009044E8">
        <w:rPr>
          <w:rFonts w:ascii="Penmanship Print" w:eastAsia="Times New Roman" w:hAnsi="Penmanship Print" w:cs="Times New Roman"/>
          <w:color w:val="000000"/>
          <w:kern w:val="28"/>
          <w:sz w:val="80"/>
          <w:szCs w:val="80"/>
          <w14:ligatures w14:val="standard"/>
          <w14:cntxtAlts/>
        </w:rPr>
        <w:t xml:space="preserve"> </w:t>
      </w:r>
      <w:r w:rsidR="004C0FCE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>__________________.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5A4BAE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</w:p>
    <w:p w:rsidR="009044E8" w:rsidRPr="009044E8" w:rsidRDefault="009044E8" w:rsidP="004C0FCE">
      <w:pPr>
        <w:widowControl/>
        <w:spacing w:after="200" w:line="276" w:lineRule="auto"/>
        <w:ind w:left="8640" w:firstLine="720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lastRenderedPageBreak/>
        <w:t>Unit 5 Week 2</w:t>
      </w:r>
    </w:p>
    <w:p w:rsidR="009044E8" w:rsidRDefault="009044E8" w:rsidP="004C0FCE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  <w:t>My Oak Tree</w:t>
      </w:r>
    </w:p>
    <w:p w:rsidR="004C0FCE" w:rsidRDefault="009044E8" w:rsidP="004C0FCE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I saw a little acorn, lying on the ground.</w:t>
      </w:r>
    </w:p>
    <w:p w:rsidR="009044E8" w:rsidRPr="009044E8" w:rsidRDefault="009044E8" w:rsidP="004C0FCE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I put it in my pocket, told Daddy what I found.</w:t>
      </w:r>
    </w:p>
    <w:p w:rsidR="009044E8" w:rsidRPr="009044E8" w:rsidRDefault="009044E8" w:rsidP="004C0FCE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He helped me plant it in the earth; up came a little tree!</w:t>
      </w:r>
    </w:p>
    <w:p w:rsidR="004C0FCE" w:rsidRDefault="009044E8" w:rsidP="004C0FCE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Just see what we have grown,</w:t>
      </w:r>
    </w:p>
    <w:p w:rsidR="009044E8" w:rsidRPr="009044E8" w:rsidRDefault="009044E8" w:rsidP="004C0FCE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proofErr w:type="gramStart"/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my</w:t>
      </w:r>
      <w:proofErr w:type="gramEnd"/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 xml:space="preserve"> daddy and me!</w:t>
      </w:r>
    </w:p>
    <w:p w:rsidR="009044E8" w:rsidRPr="009044E8" w:rsidRDefault="009044E8" w:rsidP="004C0FCE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>An oak tree!</w:t>
      </w:r>
    </w:p>
    <w:p w:rsidR="009044E8" w:rsidRPr="009044E8" w:rsidRDefault="009044E8" w:rsidP="009044E8">
      <w:pPr>
        <w:widowControl/>
        <w:spacing w:after="120" w:line="285" w:lineRule="auto"/>
        <w:ind w:left="720" w:firstLine="720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</w:p>
    <w:p w:rsidR="009044E8" w:rsidRPr="009044E8" w:rsidRDefault="004C0FCE" w:rsidP="004C0FCE">
      <w:pPr>
        <w:widowControl/>
        <w:spacing w:after="120" w:line="285" w:lineRule="auto"/>
        <w:ind w:left="720" w:firstLine="720"/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</w:pPr>
      <w:r>
        <w:rPr>
          <w:rFonts w:ascii="Comic Sans MS" w:eastAsia="Times New Roman" w:hAnsi="Comic Sans MS" w:cs="Times New Roman"/>
          <w:b/>
          <w:color w:val="000000"/>
          <w:kern w:val="28"/>
          <w:sz w:val="52"/>
          <w:szCs w:val="52"/>
          <w14:ligatures w14:val="standard"/>
          <w14:cntxtAlts/>
        </w:rPr>
        <w:t xml:space="preserve">             </w:t>
      </w:r>
      <w:r w:rsidR="009044E8"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drawing>
          <wp:inline distT="0" distB="0" distL="0" distR="0" wp14:anchorId="44D62CBA" wp14:editId="677EA825">
            <wp:extent cx="1511300" cy="1646929"/>
            <wp:effectExtent l="0" t="0" r="0" b="0"/>
            <wp:docPr id="585" name="Picture 585" descr="Oak Tree with Blac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ak Tree with Black Outline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92" cy="16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44"/>
          <w:szCs w:val="44"/>
          <w14:ligatures w14:val="standard"/>
          <w14:cntxtAlts/>
        </w:rPr>
        <w:lastRenderedPageBreak/>
        <w:t>Name: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44"/>
          <w:szCs w:val="44"/>
          <w14:ligatures w14:val="standard"/>
          <w14:cntxtAlts/>
        </w:rPr>
        <w:t xml:space="preserve"> _____________________</w:t>
      </w:r>
      <w:proofErr w:type="gramStart"/>
      <w:r w:rsidRPr="009044E8">
        <w:rPr>
          <w:rFonts w:ascii="Penmanship Print" w:eastAsia="Times New Roman" w:hAnsi="Penmanship Print" w:cs="Times New Roman"/>
          <w:color w:val="000000"/>
          <w:kern w:val="28"/>
          <w:sz w:val="44"/>
          <w:szCs w:val="44"/>
          <w14:ligatures w14:val="standard"/>
          <w14:cntxtAlts/>
        </w:rPr>
        <w:t xml:space="preserve">_  </w:t>
      </w:r>
      <w:r w:rsidRPr="00006063">
        <w:rPr>
          <w:rFonts w:ascii="Calibri" w:eastAsia="Times New Roman" w:hAnsi="Calibri" w:cs="Times New Roman"/>
          <w:color w:val="000000"/>
          <w:kern w:val="28"/>
          <w:sz w:val="24"/>
          <w:szCs w:val="24"/>
          <w14:ligatures w14:val="standard"/>
          <w14:cntxtAlts/>
        </w:rPr>
        <w:t>Unit</w:t>
      </w:r>
      <w:proofErr w:type="gramEnd"/>
      <w:r w:rsidRPr="00006063">
        <w:rPr>
          <w:rFonts w:ascii="Calibri" w:eastAsia="Times New Roman" w:hAnsi="Calibri" w:cs="Times New Roman"/>
          <w:color w:val="000000"/>
          <w:kern w:val="28"/>
          <w:sz w:val="24"/>
          <w:szCs w:val="24"/>
          <w14:ligatures w14:val="standard"/>
          <w14:cntxtAlts/>
        </w:rPr>
        <w:t xml:space="preserve"> 5  Week 2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  <w:t xml:space="preserve">Draw a picture of what the child found on the ground.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noProof/>
          <w:color w:val="000000"/>
          <w:kern w:val="28"/>
          <w:sz w:val="44"/>
          <w:szCs w:val="44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AE47676" wp14:editId="79A13FA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0;margin-top:0;width:393pt;height:334pt;z-index:251927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">
                <v:textbox>
                  <w:txbxContent>
                    <w:p w:rsidR="00D07E30" w:rsidRDefault="00D07E30" w:rsidP="009044E8"/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drawing>
          <wp:inline distT="0" distB="0" distL="0" distR="0" wp14:anchorId="3A1462CE" wp14:editId="3B1F5107">
            <wp:extent cx="1422102" cy="1549726"/>
            <wp:effectExtent l="0" t="0" r="6985" b="0"/>
            <wp:docPr id="586" name="Picture 586" descr="Oak Tree with Blac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ak Tree with Black Outline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18" cy="15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9044E8" w:rsidRPr="009044E8" w:rsidRDefault="009044E8" w:rsidP="009044E8">
      <w:pPr>
        <w:widowControl/>
        <w:spacing w:after="120" w:line="285" w:lineRule="auto"/>
        <w:ind w:left="7920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24"/>
          <w:szCs w:val="24"/>
          <w14:ligatures w14:val="standard"/>
          <w14:cntxtAlts/>
        </w:rPr>
        <w:lastRenderedPageBreak/>
        <w:t>Unit 5 Week 2</w:t>
      </w: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52"/>
          <w:szCs w:val="52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52"/>
          <w:szCs w:val="52"/>
          <w14:ligatures w14:val="standard"/>
          <w14:cntxtAlts/>
        </w:rPr>
        <w:t>Name: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52"/>
          <w:szCs w:val="52"/>
          <w14:ligatures w14:val="standard"/>
          <w14:cntxtAlts/>
        </w:rPr>
        <w:t xml:space="preserve"> _______________________</w: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ligatures w14:val="standard"/>
          <w14:cntxtAlts/>
        </w:rPr>
        <w:t xml:space="preserve">Draw a picture of what the child found on the ground and complete the sentence.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noProof/>
          <w:color w:val="000000"/>
          <w:kern w:val="28"/>
          <w:sz w:val="36"/>
          <w:szCs w:val="36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2B98D86" wp14:editId="13771DD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0;margin-top:0;width:396pt;height:253pt;z-index:251928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">
                <v:textbox>
                  <w:txbxContent>
                    <w:p w:rsidR="00D07E30" w:rsidRDefault="00D07E30" w:rsidP="009044E8"/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On the ground, she found </w:t>
      </w:r>
      <w:proofErr w:type="gramStart"/>
      <w:r w:rsidRPr="009D3DE7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an</w:t>
      </w:r>
      <w:proofErr w:type="gramEnd"/>
      <w:r w:rsidRPr="009044E8">
        <w:rPr>
          <w:rFonts w:ascii="Penmanship Print" w:eastAsia="Times New Roman" w:hAnsi="Penmanship Print" w:cs="Times New Roman"/>
          <w:color w:val="000000"/>
          <w:kern w:val="28"/>
          <w:sz w:val="72"/>
          <w:szCs w:val="72"/>
          <w14:ligatures w14:val="standard"/>
          <w14:cntxtAlts/>
        </w:rPr>
        <w:t xml:space="preserve"> ___________. 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Penmanship Print" w:eastAsia="Times New Roman" w:hAnsi="Penmanship Print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drawing>
          <wp:inline distT="0" distB="0" distL="0" distR="0" wp14:anchorId="5BC11BAB" wp14:editId="1A4F6968">
            <wp:extent cx="1235336" cy="1346200"/>
            <wp:effectExtent l="0" t="0" r="3175" b="6350"/>
            <wp:docPr id="587" name="Picture 587" descr="Oak Tree with Blac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ak Tree with Black Outline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65" cy="135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</w:p>
    <w:p w:rsidR="009044E8" w:rsidRPr="009044E8" w:rsidRDefault="009044E8" w:rsidP="009044E8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9044E8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5 Week 2</w:t>
      </w:r>
    </w:p>
    <w:p w:rsidR="009044E8" w:rsidRPr="009044E8" w:rsidRDefault="009678FA" w:rsidP="009044E8">
      <w:pPr>
        <w:widowControl/>
        <w:spacing w:after="120" w:line="285" w:lineRule="auto"/>
        <w:jc w:val="center"/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</w:pPr>
      <w:r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  <w:t xml:space="preserve">Treasure Word: develop </w:t>
      </w:r>
      <w:r w:rsidR="009044E8" w:rsidRPr="009044E8"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  <w:t xml:space="preserve">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44"/>
          <w:szCs w:val="20"/>
          <w14:ligatures w14:val="standard"/>
          <w14:cntxtAlts/>
        </w:rPr>
        <w:t>To develop is to grow.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00"/>
          <w:kern w:val="28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0F7EAE5" wp14:editId="21FB4AB4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8122920" cy="2320290"/>
                <wp:effectExtent l="9525" t="13970" r="11430" b="889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Draw a picture of something that</w:t>
                            </w:r>
                            <w:r w:rsidRPr="00006063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006063">
                              <w:rPr>
                                <w:sz w:val="32"/>
                              </w:rPr>
                              <w:t>can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develop</w:t>
                            </w:r>
                            <w:r>
                              <w:rPr>
                                <w:sz w:val="32"/>
                              </w:rPr>
                              <w:t xml:space="preserve"> from a seed.</w:t>
                            </w:r>
                          </w:p>
                          <w:p w:rsidR="00D07E30" w:rsidRPr="004E5F20" w:rsidRDefault="00D07E30" w:rsidP="009044E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6204F" wp14:editId="7482533C">
                                  <wp:extent cx="974090" cy="1270635"/>
                                  <wp:effectExtent l="0" t="0" r="0" b="5715"/>
                                  <wp:docPr id="612" name="Picture 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090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159" type="#_x0000_t202" style="position:absolute;margin-left:0;margin-top:3.35pt;width:639.6pt;height:182.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">
                <v:textbox>
                  <w:txbxContent>
                    <w:p w:rsidR="00D07E30" w:rsidRDefault="00D07E30" w:rsidP="009044E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Draw a picture of something that</w:t>
                      </w:r>
                      <w:r w:rsidRPr="00006063">
                        <w:rPr>
                          <w:b/>
                          <w:sz w:val="32"/>
                        </w:rPr>
                        <w:t xml:space="preserve"> </w:t>
                      </w:r>
                      <w:r w:rsidRPr="00006063">
                        <w:rPr>
                          <w:sz w:val="32"/>
                        </w:rPr>
                        <w:t>can</w:t>
                      </w:r>
                      <w:r>
                        <w:rPr>
                          <w:b/>
                          <w:sz w:val="32"/>
                        </w:rPr>
                        <w:t xml:space="preserve"> develop</w:t>
                      </w:r>
                      <w:r>
                        <w:rPr>
                          <w:sz w:val="32"/>
                        </w:rPr>
                        <w:t xml:space="preserve"> from a seed.</w:t>
                      </w:r>
                    </w:p>
                    <w:p w:rsidR="00D07E30" w:rsidRPr="004E5F20" w:rsidRDefault="00D07E30" w:rsidP="009044E8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36204F" wp14:editId="7482533C">
                            <wp:extent cx="974090" cy="1270635"/>
                            <wp:effectExtent l="0" t="0" r="0" b="5715"/>
                            <wp:docPr id="612" name="Picture 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090" cy="1270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8"/>
          <w:szCs w:val="20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Bonus 1: Complete the </w:t>
      </w:r>
      <w:proofErr w:type="gramStart"/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sentence using the word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develop</w:t>
      </w:r>
      <w:proofErr w:type="gramEnd"/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>.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48"/>
          <w:szCs w:val="20"/>
          <w14:ligatures w14:val="standard"/>
          <w14:cntxtAlts/>
        </w:rPr>
        <w:t xml:space="preserve"> </w:t>
      </w:r>
      <w:r w:rsidRPr="009044E8">
        <w:rPr>
          <w:rFonts w:ascii="Comic Sans MS" w:eastAsia="Times New Roman" w:hAnsi="Comic Sans MS" w:cs="Times New Roman"/>
          <w:noProof/>
          <w:color w:val="000000"/>
          <w:kern w:val="28"/>
          <w:sz w:val="48"/>
          <w:szCs w:val="20"/>
        </w:rPr>
        <w:drawing>
          <wp:inline distT="0" distB="0" distL="0" distR="0" wp14:anchorId="406DAA5E" wp14:editId="4A2D9CDB">
            <wp:extent cx="795647" cy="488803"/>
            <wp:effectExtent l="0" t="0" r="5080" b="6985"/>
            <wp:docPr id="588" name="Picture 588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16" cy="4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8"/>
          <w:szCs w:val="20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96"/>
          <w:szCs w:val="96"/>
          <w14:ligatures w14:val="standard"/>
          <w14:cntxtAlts/>
        </w:rPr>
        <w:lastRenderedPageBreak/>
        <w:t>Seeds develop into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 xml:space="preserve">     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144"/>
          <w:szCs w:val="144"/>
          <w14:ligatures w14:val="standard"/>
          <w14:cntxtAlts/>
        </w:rPr>
        <w:t>______________.</w:t>
      </w:r>
    </w:p>
    <w:p w:rsidR="009044E8" w:rsidRPr="009044E8" w:rsidRDefault="009044E8" w:rsidP="009044E8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9044E8">
        <w:rPr>
          <w:rFonts w:ascii="Comic Sans MS" w:eastAsia="Times New Roman" w:hAnsi="Comic Sans MS" w:cs="Times New Roman"/>
          <w:sz w:val="40"/>
          <w:szCs w:val="24"/>
        </w:rPr>
        <w:t>Name: ______</w:t>
      </w:r>
      <w:r w:rsidR="002C6A34">
        <w:rPr>
          <w:rFonts w:ascii="Comic Sans MS" w:eastAsia="Times New Roman" w:hAnsi="Comic Sans MS" w:cs="Times New Roman"/>
          <w:sz w:val="40"/>
          <w:szCs w:val="24"/>
        </w:rPr>
        <w:t>_____________________________Unit 5 Week 2</w:t>
      </w:r>
    </w:p>
    <w:p w:rsidR="009044E8" w:rsidRPr="009044E8" w:rsidRDefault="009044E8" w:rsidP="009678FA">
      <w:pPr>
        <w:widowControl/>
        <w:spacing w:after="12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  <w:t>Treasure Word: develop</w: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Bonus 2: Write </w:t>
      </w:r>
      <w:proofErr w:type="gramStart"/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a sentence using the word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develop</w:t>
      </w:r>
      <w:proofErr w:type="gramEnd"/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>.</w:t>
      </w: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144"/>
          <w:szCs w:val="144"/>
          <w14:ligatures w14:val="standard"/>
          <w14:cntxtAlts/>
        </w:rPr>
      </w:pPr>
      <w:r w:rsidRPr="009044E8">
        <w:rPr>
          <w:rFonts w:ascii="Penmanship Print" w:eastAsia="Times New Roman" w:hAnsi="Penmanship Print" w:cs="Times New Roman"/>
          <w:color w:val="000000"/>
          <w:kern w:val="28"/>
          <w:sz w:val="144"/>
          <w:szCs w:val="144"/>
          <w14:ligatures w14:val="standard"/>
          <w14:cntxtAlts/>
        </w:rPr>
        <w:t>______________</w:t>
      </w: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144"/>
          <w:szCs w:val="144"/>
          <w14:ligatures w14:val="standard"/>
          <w14:cntxtAlts/>
        </w:rPr>
      </w:pPr>
      <w:r w:rsidRPr="009044E8">
        <w:rPr>
          <w:rFonts w:ascii="Penmanship Print" w:eastAsia="Times New Roman" w:hAnsi="Penmanship Print" w:cs="Times New Roman"/>
          <w:color w:val="000000"/>
          <w:kern w:val="28"/>
          <w:sz w:val="144"/>
          <w:szCs w:val="144"/>
          <w14:ligatures w14:val="standard"/>
          <w14:cntxtAlts/>
        </w:rPr>
        <w:lastRenderedPageBreak/>
        <w:t>______________.</w: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Bonus 3: Complete the sentence using the words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develop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 and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not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>.</w:t>
      </w:r>
    </w:p>
    <w:p w:rsidR="009044E8" w:rsidRPr="009D3DE7" w:rsidRDefault="009678FA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80"/>
          <w:szCs w:val="80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80"/>
          <w:szCs w:val="80"/>
          <w14:ligatures w14:val="standard"/>
          <w14:cntxtAlts/>
        </w:rPr>
        <w:t xml:space="preserve">Seeds do not develop into 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  <w:r w:rsidRPr="009044E8">
        <w:rPr>
          <w:rFonts w:ascii="Penmanship Print" w:eastAsia="Times New Roman" w:hAnsi="Penmanship Print" w:cs="Times New Roman"/>
          <w:color w:val="000000"/>
          <w:kern w:val="28"/>
          <w:sz w:val="144"/>
          <w:szCs w:val="144"/>
          <w14:ligatures w14:val="standard"/>
          <w14:cntxtAlts/>
        </w:rPr>
        <w:t>______________.</w:t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934720" behindDoc="0" locked="0" layoutInCell="1" allowOverlap="1" wp14:anchorId="29BC4AEC" wp14:editId="3792FA8E">
                <wp:simplePos x="0" y="0"/>
                <wp:positionH relativeFrom="column">
                  <wp:posOffset>883285</wp:posOffset>
                </wp:positionH>
                <wp:positionV relativeFrom="paragraph">
                  <wp:posOffset>1313180</wp:posOffset>
                </wp:positionV>
                <wp:extent cx="2766060" cy="1165860"/>
                <wp:effectExtent l="16510" t="8255" r="8255" b="16510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love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160" type="#_x0000_t202" style="position:absolute;left:0;text-align:left;margin-left:69.55pt;margin-top:103.4pt;width:217.8pt;height:91.8pt;z-index:25193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love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35744" behindDoc="0" locked="0" layoutInCell="1" allowOverlap="1" wp14:anchorId="1CA2E39E" wp14:editId="3002E98F">
                <wp:simplePos x="0" y="0"/>
                <wp:positionH relativeFrom="column">
                  <wp:posOffset>866140</wp:posOffset>
                </wp:positionH>
                <wp:positionV relativeFrom="paragraph">
                  <wp:posOffset>2733675</wp:posOffset>
                </wp:positionV>
                <wp:extent cx="2766060" cy="1165860"/>
                <wp:effectExtent l="8890" t="9525" r="15875" b="15240"/>
                <wp:wrapNone/>
                <wp:docPr id="55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did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161" type="#_x0000_t202" style="position:absolute;left:0;text-align:left;margin-left:68.2pt;margin-top:215.25pt;width:217.8pt;height:91.8pt;z-index:251935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did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36768" behindDoc="0" locked="0" layoutInCell="1" allowOverlap="1" wp14:anchorId="7AC6DF86" wp14:editId="3A7A09F2">
                <wp:simplePos x="0" y="0"/>
                <wp:positionH relativeFrom="column">
                  <wp:posOffset>894715</wp:posOffset>
                </wp:positionH>
                <wp:positionV relativeFrom="paragraph">
                  <wp:posOffset>-133350</wp:posOffset>
                </wp:positionV>
                <wp:extent cx="2766060" cy="1165860"/>
                <wp:effectExtent l="8890" t="9525" r="15875" b="15240"/>
                <wp:wrapNone/>
                <wp:docPr id="558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162" type="#_x0000_t202" style="position:absolute;left:0;text-align:left;margin-left:70.45pt;margin-top:-10.5pt;width:217.8pt;height:91.8pt;z-index:25193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37792" behindDoc="0" locked="0" layoutInCell="1" allowOverlap="1" wp14:anchorId="76DC62E6" wp14:editId="7FCB1786">
                <wp:simplePos x="0" y="0"/>
                <wp:positionH relativeFrom="column">
                  <wp:posOffset>598805</wp:posOffset>
                </wp:positionH>
                <wp:positionV relativeFrom="paragraph">
                  <wp:posOffset>5406390</wp:posOffset>
                </wp:positionV>
                <wp:extent cx="6561455" cy="3224530"/>
                <wp:effectExtent l="0" t="0" r="2540" b="0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1455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Please practice reading these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sight words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at home. Please make word cards.  It is important that students learn these words before we move on to new words.</w:t>
                            </w:r>
                          </w:p>
                          <w:p w:rsidR="00D07E30" w:rsidRDefault="00D07E30" w:rsidP="009044E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D07E30" w:rsidRDefault="00D07E30" w:rsidP="009044E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Thank you!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Unit 5 Week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163" type="#_x0000_t202" style="position:absolute;left:0;text-align:left;margin-left:47.15pt;margin-top:425.7pt;width:516.65pt;height:253.9pt;z-index:25193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" filled="f" stroked="f" strokecolor="black [0]" insetpen="t">
                <v:textbox inset="2.88pt,2.88pt,2.88pt,2.88pt">
                  <w:txbxContent>
                    <w:p w:rsidR="00D07E30" w:rsidRDefault="00D07E30" w:rsidP="009044E8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Please practice reading these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  <w:u w:val="single"/>
                        </w:rPr>
                        <w:t>sight words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at home. Please make word cards.  It is important that students learn these words before we move on to new words.</w:t>
                      </w:r>
                    </w:p>
                    <w:p w:rsidR="00D07E30" w:rsidRDefault="00D07E30" w:rsidP="009044E8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</w:p>
                    <w:p w:rsidR="00D07E30" w:rsidRDefault="00D07E30" w:rsidP="009044E8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Thank you!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Unit 5 Week 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38816" behindDoc="0" locked="0" layoutInCell="1" allowOverlap="1" wp14:anchorId="2D526731" wp14:editId="4D4D91DA">
                <wp:simplePos x="0" y="0"/>
                <wp:positionH relativeFrom="column">
                  <wp:posOffset>861695</wp:posOffset>
                </wp:positionH>
                <wp:positionV relativeFrom="paragraph">
                  <wp:posOffset>4171950</wp:posOffset>
                </wp:positionV>
                <wp:extent cx="2766060" cy="1165860"/>
                <wp:effectExtent l="13970" t="9525" r="10795" b="15240"/>
                <wp:wrapNone/>
                <wp:docPr id="56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164" type="#_x0000_t202" style="position:absolute;left:0;text-align:left;margin-left:67.85pt;margin-top:328.5pt;width:217.8pt;height:91.8pt;z-index:25193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lastRenderedPageBreak/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Arial Rounded MT Bold" w:eastAsia="Times New Roman" w:hAnsi="Arial Rounded MT Bold" w:cs="Times New Roman"/>
          <w:noProof/>
          <w:color w:val="000000"/>
          <w:kern w:val="28"/>
          <w:sz w:val="72"/>
          <w:szCs w:val="72"/>
          <w:u w:val="single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3E123E0" wp14:editId="5F2A0D62">
                <wp:simplePos x="0" y="0"/>
                <wp:positionH relativeFrom="column">
                  <wp:posOffset>5434642</wp:posOffset>
                </wp:positionH>
                <wp:positionV relativeFrom="paragraph">
                  <wp:posOffset>-526211</wp:posOffset>
                </wp:positionV>
                <wp:extent cx="1028316" cy="690113"/>
                <wp:effectExtent l="0" t="0" r="19685" b="15240"/>
                <wp:wrapNone/>
                <wp:docPr id="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16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9044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5</w:t>
                            </w:r>
                          </w:p>
                          <w:p w:rsidR="00D07E30" w:rsidRPr="009C3EC5" w:rsidRDefault="00D07E30" w:rsidP="009044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left:0;text-align:left;margin-left:427.9pt;margin-top:-41.45pt;width:80.95pt;height:54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">
                <v:textbox>
                  <w:txbxContent>
                    <w:p w:rsidR="00D07E30" w:rsidRPr="009C3EC5" w:rsidRDefault="00D07E30" w:rsidP="009044E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5</w:t>
                      </w:r>
                    </w:p>
                    <w:p w:rsidR="00D07E30" w:rsidRPr="009C3EC5" w:rsidRDefault="00D07E30" w:rsidP="009044E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  <w:t>Sight Word Sentences</w:t>
      </w: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  <w:t>Read and review the sight word sentences to help build fluency.</w:t>
      </w: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  <w14:ligatures w14:val="standard"/>
          <w14:cntxtAlts/>
        </w:rPr>
        <w:drawing>
          <wp:inline distT="0" distB="0" distL="0" distR="0" wp14:anchorId="24FBAB83" wp14:editId="65EF93D5">
            <wp:extent cx="1500996" cy="1013565"/>
            <wp:effectExtent l="0" t="0" r="4445" b="0"/>
            <wp:docPr id="589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69" cy="10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numPr>
          <w:ilvl w:val="0"/>
          <w:numId w:val="13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We are all five.</w:t>
      </w:r>
    </w:p>
    <w:p w:rsidR="009044E8" w:rsidRPr="009044E8" w:rsidRDefault="009044E8" w:rsidP="009044E8">
      <w:pPr>
        <w:widowControl/>
        <w:numPr>
          <w:ilvl w:val="0"/>
          <w:numId w:val="13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I love my mom.</w:t>
      </w:r>
    </w:p>
    <w:p w:rsidR="009044E8" w:rsidRPr="009044E8" w:rsidRDefault="009044E8" w:rsidP="009044E8">
      <w:pPr>
        <w:widowControl/>
        <w:numPr>
          <w:ilvl w:val="0"/>
          <w:numId w:val="13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Did you jump on the bed?</w:t>
      </w:r>
    </w:p>
    <w:p w:rsidR="009044E8" w:rsidRPr="009044E8" w:rsidRDefault="009044E8" w:rsidP="009044E8">
      <w:pPr>
        <w:widowControl/>
        <w:numPr>
          <w:ilvl w:val="0"/>
          <w:numId w:val="13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We put it in the car.</w:t>
      </w:r>
    </w:p>
    <w:p w:rsidR="009044E8" w:rsidRPr="009044E8" w:rsidRDefault="009044E8" w:rsidP="009044E8">
      <w:pPr>
        <w:widowControl/>
        <w:numPr>
          <w:ilvl w:val="0"/>
          <w:numId w:val="13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He went to the game.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  <w14:ligatures w14:val="standard"/>
          <w14:cntxtAlts/>
        </w:rPr>
        <w:drawing>
          <wp:inline distT="0" distB="0" distL="0" distR="0" wp14:anchorId="33074B04" wp14:editId="39D59CDD">
            <wp:extent cx="1637414" cy="1933575"/>
            <wp:effectExtent l="0" t="0" r="1270" b="0"/>
            <wp:docPr id="590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83" cy="198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9044E8" w:rsidRPr="00BE4F30" w:rsidRDefault="009044E8" w:rsidP="009044E8">
      <w:pPr>
        <w:widowControl/>
        <w:spacing w:after="120" w:line="285" w:lineRule="auto"/>
        <w:jc w:val="right"/>
        <w:rPr>
          <w:rFonts w:ascii="Calibri" w:eastAsia="Times New Roman" w:hAnsi="Calibri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lastRenderedPageBreak/>
        <w:tab/>
      </w:r>
      <w:r w:rsidRPr="00BE4F30">
        <w:rPr>
          <w:rFonts w:ascii="Calibri" w:eastAsia="Times New Roman" w:hAnsi="Calibri" w:cs="Times New Roman"/>
          <w:b/>
          <w:noProof/>
          <w:color w:val="000000"/>
          <w:kern w:val="28"/>
          <w:sz w:val="52"/>
          <w:szCs w:val="52"/>
          <w14:ligatures w14:val="standard"/>
          <w14:cntxtAlts/>
        </w:rPr>
        <w:drawing>
          <wp:anchor distT="0" distB="0" distL="114300" distR="114300" simplePos="0" relativeHeight="251940864" behindDoc="0" locked="0" layoutInCell="1" allowOverlap="1" wp14:anchorId="3B45C6BE" wp14:editId="7EE63D90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591" name="Picture 591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4F30">
        <w:rPr>
          <w:rFonts w:ascii="Calibri" w:eastAsia="Times New Roman" w:hAnsi="Calibri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  <w:t>Kindergarten Exit Ticket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  <w:t>Name_____________________________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36"/>
          <w:szCs w:val="36"/>
          <w:u w:val="single"/>
          <w14:ligatures w14:val="standard"/>
          <w14:cntxtAlts/>
        </w:rPr>
        <w:t>WONDERS UNIT 5: WEEK 2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36"/>
          <w:szCs w:val="36"/>
          <w:u w:val="single"/>
          <w14:ligatures w14:val="standard"/>
          <w14:cntxtAlts/>
        </w:rPr>
        <w:t>Essential Question</w:t>
      </w:r>
      <w:r w:rsidRPr="009044E8"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  <w:t>: How do living things change as they grow?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b/>
          <w:color w:val="000000"/>
          <w:kern w:val="28"/>
          <w:sz w:val="40"/>
          <w:szCs w:val="4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40"/>
          <w:szCs w:val="40"/>
          <w14:ligatures w14:val="standard"/>
          <w14:cntxtAlts/>
        </w:rPr>
        <w:t>Draw a line to match the order of the life cycle of an apple tree.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F421C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  <w:r>
        <w:rPr>
          <w:noProof/>
          <w:color w:val="0000FF"/>
        </w:rPr>
        <w:drawing>
          <wp:anchor distT="0" distB="0" distL="114300" distR="114300" simplePos="0" relativeHeight="251990015" behindDoc="0" locked="0" layoutInCell="1" allowOverlap="1" wp14:anchorId="77F1A627" wp14:editId="0C802147">
            <wp:simplePos x="0" y="0"/>
            <wp:positionH relativeFrom="margin">
              <wp:posOffset>1222375</wp:posOffset>
            </wp:positionH>
            <wp:positionV relativeFrom="margin">
              <wp:posOffset>3409950</wp:posOffset>
            </wp:positionV>
            <wp:extent cx="1929765" cy="1885950"/>
            <wp:effectExtent l="0" t="0" r="0" b="0"/>
            <wp:wrapSquare wrapText="bothSides"/>
            <wp:docPr id="532" name="irc_mi" descr="http://4.bp.blogspot.com/-09kwbsw9fmE/UuarHLc6llI/AAAAAAAAEKU/uNmy1uQL5gI/s1600/appletree.pn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09kwbsw9fmE/UuarHLc6llI/AAAAAAAAEKU/uNmy1uQL5gI/s1600/appletree.pn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4E8" w:rsidRPr="009044E8">
        <w:rPr>
          <w:rFonts w:ascii="Calibri" w:eastAsia="Times New Roman" w:hAnsi="Calibri" w:cs="Times New Roman"/>
          <w:noProof/>
          <w:color w:val="000000"/>
          <w:kern w:val="28"/>
          <w:sz w:val="36"/>
          <w:szCs w:val="36"/>
          <w14:ligatures w14:val="standard"/>
          <w14:cntxtAlts/>
        </w:rPr>
        <w:drawing>
          <wp:anchor distT="0" distB="0" distL="114300" distR="114300" simplePos="0" relativeHeight="251943936" behindDoc="0" locked="0" layoutInCell="1" allowOverlap="1" wp14:anchorId="46346636" wp14:editId="63420CCB">
            <wp:simplePos x="0" y="0"/>
            <wp:positionH relativeFrom="margin">
              <wp:posOffset>3417570</wp:posOffset>
            </wp:positionH>
            <wp:positionV relativeFrom="margin">
              <wp:posOffset>4139565</wp:posOffset>
            </wp:positionV>
            <wp:extent cx="1417955" cy="835025"/>
            <wp:effectExtent l="0" t="0" r="0" b="3175"/>
            <wp:wrapSquare wrapText="bothSides"/>
            <wp:docPr id="593" name="Picture 593" descr="C:\Users\pkellehe.INST.007\AppData\Local\Microsoft\Windows\Temporary Internet Files\Content.IE5\NGOVHR8Z\20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ellehe.INST.007\AppData\Local\Microsoft\Windows\Temporary Internet Files\Content.IE5\NGOVHR8Z\20p[1]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00"/>
          <w:kern w:val="28"/>
          <w:sz w:val="56"/>
          <w:szCs w:val="56"/>
          <w14:ligatures w14:val="standard"/>
          <w14:cntxtAlts/>
        </w:rPr>
        <w:drawing>
          <wp:anchor distT="0" distB="0" distL="114300" distR="114300" simplePos="0" relativeHeight="251944960" behindDoc="0" locked="0" layoutInCell="1" allowOverlap="1" wp14:anchorId="2FDDA217" wp14:editId="64A01FC0">
            <wp:simplePos x="0" y="0"/>
            <wp:positionH relativeFrom="margin">
              <wp:posOffset>-175895</wp:posOffset>
            </wp:positionH>
            <wp:positionV relativeFrom="margin">
              <wp:posOffset>3937000</wp:posOffset>
            </wp:positionV>
            <wp:extent cx="1143635" cy="1176020"/>
            <wp:effectExtent l="0" t="0" r="0" b="5080"/>
            <wp:wrapSquare wrapText="bothSides"/>
            <wp:docPr id="594" name="Picture 594" descr="C:\Users\pkellehe.INST.007\AppData\Local\Microsoft\Windows\Temporary Internet Files\Content.IE5\D1A2ZALY\seedling-sprouting-from-elephant-dung-292x3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.007\AppData\Local\Microsoft\Windows\Temporary Internet Files\Content.IE5\D1A2ZALY\seedling-sprouting-from-elephant-dung-292x300[1]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</w:p>
    <w:p w:rsidR="00BE4F30" w:rsidRDefault="00BE4F30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</w:p>
    <w:p w:rsidR="009044E8" w:rsidRPr="009044E8" w:rsidRDefault="00BE4F30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  <w:r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  <w:t xml:space="preserve">  </w:t>
      </w:r>
      <w:r w:rsidR="009044E8" w:rsidRPr="009044E8"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  <w:t xml:space="preserve">3             </w:t>
      </w:r>
      <w:r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  <w:t xml:space="preserve">        1                      </w:t>
      </w:r>
      <w:r w:rsidR="009044E8" w:rsidRPr="009044E8"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  <w:t xml:space="preserve"> 4                   2</w:t>
      </w:r>
      <w:r w:rsidR="009044E8" w:rsidRPr="009044E8">
        <w:rPr>
          <w:rFonts w:ascii="Calibri" w:eastAsia="Times New Roman" w:hAnsi="Calibri" w:cs="Times New Roman"/>
          <w:noProof/>
          <w:color w:val="000000"/>
          <w:kern w:val="28"/>
          <w:sz w:val="56"/>
          <w:szCs w:val="56"/>
          <w14:ligatures w14:val="standard"/>
          <w14:cntxtAlts/>
        </w:rPr>
        <w:drawing>
          <wp:anchor distT="0" distB="0" distL="114300" distR="114300" simplePos="0" relativeHeight="251941888" behindDoc="0" locked="0" layoutInCell="1" allowOverlap="1" wp14:anchorId="5877DE29" wp14:editId="0992A70F">
            <wp:simplePos x="0" y="0"/>
            <wp:positionH relativeFrom="margin">
              <wp:posOffset>5180330</wp:posOffset>
            </wp:positionH>
            <wp:positionV relativeFrom="margin">
              <wp:posOffset>3519170</wp:posOffset>
            </wp:positionV>
            <wp:extent cx="1377950" cy="1941195"/>
            <wp:effectExtent l="0" t="0" r="0" b="1905"/>
            <wp:wrapSquare wrapText="bothSides"/>
            <wp:docPr id="595" name="Picture 595" descr="C:\Users\pkellehe.INST.007\AppData\Local\Microsoft\Windows\Temporary Internet Files\Content.IE5\NGOVHR8Z\flowering-tree-16928-sm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ellehe.INST.007\AppData\Local\Microsoft\Windows\Temporary Internet Files\Content.IE5\NGOVHR8Z\flowering-tree-16928-small[1]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ab/>
      </w:r>
    </w:p>
    <w:p w:rsidR="009044E8" w:rsidRPr="009044E8" w:rsidRDefault="009044E8" w:rsidP="00BE4F30">
      <w:pPr>
        <w:widowControl/>
        <w:spacing w:before="15" w:after="120" w:line="285" w:lineRule="auto"/>
        <w:jc w:val="center"/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lastRenderedPageBreak/>
        <w:t xml:space="preserve">Wonders Unit </w:t>
      </w:r>
      <w:proofErr w:type="gramStart"/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t>5  Week</w:t>
      </w:r>
      <w:proofErr w:type="gramEnd"/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thick" w:color="000000"/>
          <w14:ligatures w14:val="standard"/>
          <w14:cntxtAlts/>
        </w:rPr>
        <w:t xml:space="preserve"> 3</w:t>
      </w:r>
    </w:p>
    <w:p w:rsidR="009044E8" w:rsidRPr="009044E8" w:rsidRDefault="009044E8" w:rsidP="009044E8">
      <w:pPr>
        <w:widowControl/>
        <w:spacing w:before="199" w:after="120" w:line="285" w:lineRule="auto"/>
        <w:ind w:left="855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Essential Question:</w:t>
      </w:r>
      <w:r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What Kinds of Things Grow on a Farm?</w:t>
      </w:r>
    </w:p>
    <w:p w:rsidR="00031CE9" w:rsidRDefault="00031CE9" w:rsidP="00031CE9">
      <w:pPr>
        <w:widowControl/>
        <w:spacing w:after="120" w:line="285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9044E8" w:rsidRPr="009044E8" w:rsidRDefault="00031CE9" w:rsidP="00031CE9">
      <w:pPr>
        <w:widowControl/>
        <w:spacing w:after="120" w:line="285" w:lineRule="auto"/>
        <w:rPr>
          <w:rFonts w:ascii="Times New Roman" w:eastAsia="Times New Roman" w:hAnsi="Times New Roman" w:cs="Times New Roman"/>
          <w:color w:val="000000"/>
          <w:spacing w:val="-4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            </w:t>
      </w:r>
      <w:r w:rsidR="009044E8"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Weekly Concept:</w:t>
      </w:r>
      <w:r w:rsidR="009044E8"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</w:t>
      </w:r>
      <w:r w:rsidR="009044E8" w:rsidRPr="009044E8">
        <w:rPr>
          <w:rFonts w:ascii="Times New Roman" w:eastAsia="Times New Roman" w:hAnsi="Times New Roman" w:cs="Times New Roman"/>
          <w:color w:val="000000"/>
          <w:spacing w:val="-4"/>
          <w:kern w:val="28"/>
          <w:sz w:val="24"/>
          <w:szCs w:val="24"/>
          <w14:ligatures w14:val="standard"/>
          <w14:cntxtAlts/>
        </w:rPr>
        <w:t xml:space="preserve">Fresh from the Farm (informational text)   </w:t>
      </w:r>
    </w:p>
    <w:p w:rsidR="009044E8" w:rsidRPr="009044E8" w:rsidRDefault="009044E8" w:rsidP="009044E8">
      <w:pPr>
        <w:widowControl/>
        <w:spacing w:after="120" w:line="285" w:lineRule="auto"/>
        <w:ind w:left="855"/>
        <w:rPr>
          <w:rFonts w:ascii="Times New Roman" w:eastAsia="Times New Roman" w:hAnsi="Times New Roman" w:cs="Times New Roman"/>
          <w:color w:val="000000"/>
          <w:spacing w:val="-4"/>
          <w:kern w:val="28"/>
          <w:sz w:val="24"/>
          <w:szCs w:val="2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ind w:left="855"/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Big Book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:  </w:t>
      </w: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 xml:space="preserve">An Orange in January </w:t>
      </w: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(informational text)</w:t>
      </w:r>
      <w:r w:rsidRPr="009044E8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    </w:t>
      </w:r>
      <w:r w:rsidRPr="009044E8">
        <w:rPr>
          <w:rFonts w:ascii="Times New Roman" w:eastAsia="Calibri" w:hAnsi="Times New Roman" w:cs="Times New Roman"/>
          <w:i/>
          <w:color w:val="000000"/>
          <w:spacing w:val="-3"/>
          <w:kern w:val="28"/>
          <w:sz w:val="24"/>
          <w:szCs w:val="24"/>
          <w:u w:val="single"/>
          <w14:ligatures w14:val="standard"/>
          <w14:cntxtAlts/>
        </w:rPr>
        <w:t>Farmers’ Market</w:t>
      </w:r>
      <w:r w:rsidRPr="009044E8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   (Informational text)</w:t>
      </w:r>
    </w:p>
    <w:p w:rsidR="009044E8" w:rsidRPr="009044E8" w:rsidRDefault="009044E8" w:rsidP="009044E8">
      <w:pPr>
        <w:widowControl/>
        <w:spacing w:after="120" w:line="285" w:lineRule="auto"/>
        <w:ind w:left="855"/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RI.K.6, RIK.10, RI.K.1, RI.K.3</w:t>
      </w:r>
    </w:p>
    <w:p w:rsidR="009044E8" w:rsidRPr="009044E8" w:rsidRDefault="009044E8" w:rsidP="009044E8">
      <w:pPr>
        <w:widowControl/>
        <w:spacing w:after="120" w:line="285" w:lineRule="auto"/>
        <w:ind w:left="855"/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</w:p>
    <w:p w:rsidR="009044E8" w:rsidRPr="009044E8" w:rsidRDefault="009044E8" w:rsidP="009044E8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Independent Writing: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>Expository Sentence</w:t>
      </w:r>
    </w:p>
    <w:p w:rsidR="009044E8" w:rsidRPr="009044E8" w:rsidRDefault="009044E8" w:rsidP="009044E8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  <w:t>W.K.8</w:t>
      </w:r>
    </w:p>
    <w:p w:rsidR="009044E8" w:rsidRPr="009044E8" w:rsidRDefault="009044E8" w:rsidP="009044E8">
      <w:pPr>
        <w:widowControl/>
        <w:spacing w:after="120" w:line="285" w:lineRule="auto"/>
        <w:ind w:left="855"/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</w:pPr>
    </w:p>
    <w:p w:rsidR="009044E8" w:rsidRPr="009044E8" w:rsidRDefault="009044E8" w:rsidP="009044E8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>Poem and Poetry Response: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:u w:val="single"/>
          <w14:ligatures w14:val="standard"/>
          <w14:cntxtAlts/>
        </w:rPr>
        <w:t xml:space="preserve">Oats, Peas, Beans, and Barley Grow  </w:t>
      </w:r>
    </w:p>
    <w:p w:rsidR="009044E8" w:rsidRPr="009044E8" w:rsidRDefault="009044E8" w:rsidP="009044E8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spacing w:val="-1"/>
          <w:kern w:val="28"/>
          <w:sz w:val="24"/>
          <w:szCs w:val="24"/>
          <w14:ligatures w14:val="standard"/>
          <w14:cntxtAlts/>
        </w:rPr>
        <w:t>SL.K.2, RF.K.2, L.K.6, L.K.5c</w:t>
      </w:r>
    </w:p>
    <w:p w:rsidR="009044E8" w:rsidRPr="009044E8" w:rsidRDefault="009044E8" w:rsidP="009044E8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</w:pPr>
    </w:p>
    <w:p w:rsidR="009044E8" w:rsidRPr="009044E8" w:rsidRDefault="009044E8" w:rsidP="009044E8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color w:val="000000"/>
          <w:spacing w:val="-2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b/>
          <w:color w:val="000000"/>
          <w:spacing w:val="-1"/>
          <w:kern w:val="28"/>
          <w:sz w:val="24"/>
          <w:szCs w:val="24"/>
          <w14:ligatures w14:val="standard"/>
          <w14:cntxtAlts/>
        </w:rPr>
        <w:t>Oral Vocabulary:</w:t>
      </w:r>
      <w:r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color w:val="000000"/>
          <w:spacing w:val="23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</w:t>
      </w:r>
      <w:r w:rsidR="00031CE9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fresh    </w:t>
      </w:r>
      <w:r w:rsidR="00C453CD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</w:t>
      </w:r>
      <w:r w:rsidR="00031CE9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delicious   </w:t>
      </w:r>
      <w:r w:rsidR="00C453CD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031CE9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beneath  </w:t>
      </w:r>
      <w:r w:rsidR="00C453CD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</w:t>
      </w:r>
      <w:r w:rsidR="00031CE9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C453CD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="00031CE9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raise </w:t>
      </w:r>
      <w:r w:rsidR="00C453CD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</w:t>
      </w:r>
      <w:r w:rsidR="00031CE9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 </w:t>
      </w:r>
      <w:r w:rsidR="00C453CD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Times New Roman" w:hAnsi="Times New Roman" w:cs="Times New Roman"/>
          <w:color w:val="000000"/>
          <w:spacing w:val="-1"/>
          <w:kern w:val="28"/>
          <w:sz w:val="24"/>
          <w:szCs w:val="24"/>
          <w14:ligatures w14:val="standard"/>
          <w14:cntxtAlts/>
        </w:rPr>
        <w:t>special</w:t>
      </w:r>
    </w:p>
    <w:p w:rsidR="009044E8" w:rsidRPr="009044E8" w:rsidRDefault="009044E8" w:rsidP="009044E8">
      <w:pPr>
        <w:widowControl/>
        <w:tabs>
          <w:tab w:val="left" w:pos="3441"/>
          <w:tab w:val="left" w:pos="4730"/>
          <w:tab w:val="left" w:pos="6104"/>
          <w:tab w:val="left" w:pos="7755"/>
        </w:tabs>
        <w:spacing w:after="120" w:line="285" w:lineRule="auto"/>
        <w:ind w:left="855"/>
        <w:rPr>
          <w:rFonts w:ascii="Times New Roman" w:eastAsia="Times New Roman" w:hAnsi="Times New Roman" w:cs="Times New Roman"/>
          <w:color w:val="000000"/>
          <w:spacing w:val="-2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spacing w:val="-2"/>
          <w:kern w:val="28"/>
          <w:sz w:val="24"/>
          <w:szCs w:val="24"/>
          <w14:ligatures w14:val="standard"/>
          <w14:cntxtAlts/>
        </w:rPr>
        <w:t xml:space="preserve"> RLK.10</w:t>
      </w:r>
      <w:r w:rsidRPr="009044E8">
        <w:rPr>
          <w:rFonts w:ascii="Times New Roman" w:eastAsia="Times New Roman" w:hAnsi="Times New Roman" w:cs="Times New Roman"/>
          <w:i/>
          <w:color w:val="000000"/>
          <w:spacing w:val="-2"/>
          <w:kern w:val="28"/>
          <w:sz w:val="24"/>
          <w:szCs w:val="24"/>
          <w14:ligatures w14:val="standard"/>
          <w14:cntxtAlts/>
        </w:rPr>
        <w:tab/>
      </w:r>
    </w:p>
    <w:p w:rsidR="009044E8" w:rsidRPr="009044E8" w:rsidRDefault="009044E8" w:rsidP="009044E8">
      <w:pPr>
        <w:widowControl/>
        <w:tabs>
          <w:tab w:val="left" w:pos="3569"/>
          <w:tab w:val="left" w:pos="5143"/>
        </w:tabs>
        <w:spacing w:after="120" w:line="285" w:lineRule="auto"/>
        <w:ind w:left="855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9044E8" w:rsidRPr="009044E8" w:rsidRDefault="00C453CD" w:rsidP="009044E8">
      <w:pPr>
        <w:widowControl/>
        <w:tabs>
          <w:tab w:val="left" w:pos="3569"/>
          <w:tab w:val="left" w:pos="5143"/>
        </w:tabs>
        <w:spacing w:after="120" w:line="285" w:lineRule="auto"/>
        <w:ind w:left="855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High-</w:t>
      </w:r>
      <w:r w:rsidR="009044E8" w:rsidRPr="009044E8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Frequency</w:t>
      </w:r>
      <w:r w:rsidR="009044E8" w:rsidRPr="009044E8">
        <w:rPr>
          <w:rFonts w:ascii="Times New Roman" w:eastAsia="Times New Roman" w:hAnsi="Times New Roman" w:cs="Times New Roman"/>
          <w:b/>
          <w:color w:val="000000"/>
          <w:spacing w:val="-8"/>
          <w:kern w:val="28"/>
          <w:sz w:val="24"/>
          <w:szCs w:val="24"/>
          <w14:ligatures w14:val="standard"/>
          <w14:cntxtAlts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W</w:t>
      </w:r>
      <w:r w:rsidR="000438F6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ords: </w:t>
      </w:r>
    </w:p>
    <w:p w:rsidR="009044E8" w:rsidRPr="009044E8" w:rsidRDefault="009044E8" w:rsidP="009044E8">
      <w:pPr>
        <w:widowControl/>
        <w:tabs>
          <w:tab w:val="left" w:pos="3569"/>
          <w:tab w:val="left" w:pos="5143"/>
        </w:tabs>
        <w:spacing w:after="120" w:line="285" w:lineRule="auto"/>
        <w:ind w:left="855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RF.K.3c</w:t>
      </w:r>
    </w:p>
    <w:p w:rsidR="00C453CD" w:rsidRDefault="00C453CD" w:rsidP="00C453CD">
      <w:pPr>
        <w:widowControl/>
        <w:spacing w:after="120" w:line="285" w:lineRule="auto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Wonders Unit 5 Week 3 high frequency word: with</w:t>
      </w:r>
    </w:p>
    <w:p w:rsidR="00C453CD" w:rsidRPr="009044E8" w:rsidRDefault="00C453CD" w:rsidP="00C453CD">
      <w:pPr>
        <w:widowControl/>
        <w:spacing w:after="120" w:line="285" w:lineRule="auto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 Supplemental high frequency words by, on, away</w:t>
      </w:r>
    </w:p>
    <w:p w:rsidR="009044E8" w:rsidRPr="009044E8" w:rsidRDefault="009044E8" w:rsidP="009044E8">
      <w:pPr>
        <w:widowControl/>
        <w:tabs>
          <w:tab w:val="left" w:pos="3569"/>
          <w:tab w:val="left" w:pos="5143"/>
        </w:tabs>
        <w:spacing w:after="120" w:line="285" w:lineRule="auto"/>
        <w:ind w:left="855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ab/>
      </w:r>
    </w:p>
    <w:p w:rsidR="009044E8" w:rsidRPr="009044E8" w:rsidRDefault="00031CE9" w:rsidP="00031CE9">
      <w:pPr>
        <w:widowControl/>
        <w:tabs>
          <w:tab w:val="left" w:pos="6074"/>
        </w:tabs>
        <w:spacing w:after="120" w:line="285" w:lineRule="auto"/>
        <w:ind w:right="3895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031CE9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  </w:t>
      </w:r>
      <w:r w:rsidR="009044E8" w:rsidRPr="009044E8"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Differentiated </w:t>
      </w:r>
      <w:r w:rsidR="009044E8" w:rsidRPr="009044E8">
        <w:rPr>
          <w:rFonts w:ascii="Times New Roman" w:eastAsia="Calibri" w:hAnsi="Times New Roman" w:cs="Times New Roman"/>
          <w:b/>
          <w:color w:val="000000"/>
          <w:spacing w:val="10"/>
          <w:kern w:val="28"/>
          <w:sz w:val="24"/>
          <w:szCs w:val="24"/>
          <w14:ligatures w14:val="standard"/>
          <w14:cntxtAlts/>
        </w:rPr>
        <w:t>Readers</w:t>
      </w:r>
      <w:r w:rsidR="009044E8" w:rsidRPr="009044E8"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:</w:t>
      </w:r>
      <w:r w:rsidR="009044E8"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ab/>
        <w:t xml:space="preserve"> </w:t>
      </w:r>
    </w:p>
    <w:p w:rsidR="009044E8" w:rsidRPr="009044E8" w:rsidRDefault="009044E8" w:rsidP="009044E8">
      <w:pPr>
        <w:widowControl/>
        <w:tabs>
          <w:tab w:val="left" w:pos="6074"/>
        </w:tabs>
        <w:spacing w:after="120" w:line="285" w:lineRule="auto"/>
        <w:ind w:left="1679" w:right="3895" w:hanging="720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</w:t>
      </w:r>
      <w:r w:rsidRPr="006853F1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>The Farmer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–</w:t>
      </w:r>
      <w:r w:rsidRPr="009044E8">
        <w:rPr>
          <w:rFonts w:ascii="Times New Roman" w:eastAsia="Calibri" w:hAnsi="Times New Roman" w:cs="Times New Roman"/>
          <w:color w:val="000000"/>
          <w:spacing w:val="-11"/>
          <w:kern w:val="28"/>
          <w:sz w:val="24"/>
          <w:szCs w:val="24"/>
          <w14:ligatures w14:val="standard"/>
          <w14:cntxtAlts/>
        </w:rPr>
        <w:t xml:space="preserve"> (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approaching)</w:t>
      </w:r>
    </w:p>
    <w:p w:rsidR="009044E8" w:rsidRPr="009044E8" w:rsidRDefault="009044E8" w:rsidP="009044E8">
      <w:pPr>
        <w:widowControl/>
        <w:spacing w:after="120" w:line="285" w:lineRule="auto"/>
        <w:ind w:left="1679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>Let’s Make a Salad</w:t>
      </w: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- (on</w:t>
      </w:r>
      <w:r w:rsidRPr="009044E8">
        <w:rPr>
          <w:rFonts w:ascii="Times New Roman" w:eastAsia="Calibri" w:hAnsi="Times New Roman" w:cs="Times New Roman"/>
          <w:color w:val="000000"/>
          <w:spacing w:val="-3"/>
          <w:kern w:val="28"/>
          <w:sz w:val="24"/>
          <w:szCs w:val="24"/>
          <w14:ligatures w14:val="standard"/>
          <w14:cntxtAlts/>
        </w:rPr>
        <w:t xml:space="preserve"> 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level; ELL)</w:t>
      </w:r>
    </w:p>
    <w:p w:rsidR="009044E8" w:rsidRDefault="009044E8" w:rsidP="009044E8">
      <w:pPr>
        <w:widowControl/>
        <w:spacing w:after="120" w:line="285" w:lineRule="auto"/>
        <w:ind w:left="1679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>Farm Fresh Finn</w:t>
      </w:r>
      <w:r w:rsidRPr="009044E8">
        <w:rPr>
          <w:rFonts w:ascii="Times New Roman" w:eastAsia="Calibri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–</w:t>
      </w:r>
      <w:r w:rsidRPr="009044E8"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(beyond)</w:t>
      </w:r>
    </w:p>
    <w:p w:rsidR="00031CE9" w:rsidRDefault="00031CE9" w:rsidP="009044E8">
      <w:pPr>
        <w:widowControl/>
        <w:spacing w:after="120" w:line="285" w:lineRule="auto"/>
        <w:ind w:left="1679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</w:p>
    <w:p w:rsidR="00031CE9" w:rsidRDefault="00031CE9" w:rsidP="00031CE9">
      <w:pPr>
        <w:widowControl/>
        <w:spacing w:after="120" w:line="285" w:lineRule="auto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031CE9">
        <w:rPr>
          <w:rFonts w:ascii="Times New Roman" w:eastAsia="Calibri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             Assessment:</w:t>
      </w: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Exit Ticket</w:t>
      </w:r>
    </w:p>
    <w:p w:rsidR="00BA7235" w:rsidRDefault="00BA7235" w:rsidP="00031CE9">
      <w:pPr>
        <w:widowControl/>
        <w:spacing w:after="120" w:line="285" w:lineRule="auto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sectPr w:rsidR="00BA7235" w:rsidSect="00BA723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031CE9" w:rsidRDefault="00031CE9" w:rsidP="00031CE9">
      <w:pPr>
        <w:widowControl/>
        <w:spacing w:after="120" w:line="285" w:lineRule="auto"/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</w:p>
    <w:p w:rsidR="00031CE9" w:rsidRPr="009D3DE7" w:rsidRDefault="00031CE9" w:rsidP="00C453CD">
      <w:pPr>
        <w:widowControl/>
        <w:spacing w:after="120" w:line="285" w:lineRule="auto"/>
        <w:rPr>
          <w:rFonts w:ascii="Arial Rounded MT Bold" w:eastAsia="Calibri" w:hAnsi="Arial Rounded MT Bold" w:cs="Times New Roman"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 xml:space="preserve">              </w:t>
      </w:r>
    </w:p>
    <w:p w:rsidR="009044E8" w:rsidRPr="009D3DE7" w:rsidRDefault="00BF4F63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noProof/>
          <w:color w:val="000000"/>
          <w:kern w:val="28"/>
          <w:sz w:val="72"/>
          <w:szCs w:val="72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C9989DC" wp14:editId="294AC418">
                <wp:simplePos x="0" y="0"/>
                <wp:positionH relativeFrom="column">
                  <wp:posOffset>6890385</wp:posOffset>
                </wp:positionH>
                <wp:positionV relativeFrom="paragraph">
                  <wp:posOffset>-79375</wp:posOffset>
                </wp:positionV>
                <wp:extent cx="726440" cy="621030"/>
                <wp:effectExtent l="0" t="0" r="16510" b="26670"/>
                <wp:wrapNone/>
                <wp:docPr id="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>
                            <w:r>
                              <w:t>Unit 5</w:t>
                            </w:r>
                          </w:p>
                          <w:p w:rsidR="00D07E30" w:rsidRDefault="00D07E30" w:rsidP="009044E8">
                            <w:r>
                              <w:t>Week 3</w:t>
                            </w:r>
                          </w:p>
                          <w:p w:rsidR="00D07E30" w:rsidRDefault="00D07E30" w:rsidP="00904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margin-left:542.55pt;margin-top:-6.25pt;width:57.2pt;height:48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">
                <v:textbox>
                  <w:txbxContent>
                    <w:p w:rsidR="00D07E30" w:rsidRDefault="00D07E30" w:rsidP="009044E8">
                      <w:r>
                        <w:t>Unit 5</w:t>
                      </w:r>
                    </w:p>
                    <w:p w:rsidR="00D07E30" w:rsidRDefault="00D07E30" w:rsidP="009044E8">
                      <w:r>
                        <w:t>Week 3</w:t>
                      </w:r>
                    </w:p>
                    <w:p w:rsidR="00D07E30" w:rsidRDefault="00D07E30" w:rsidP="009044E8"/>
                  </w:txbxContent>
                </v:textbox>
              </v:shape>
            </w:pict>
          </mc:Fallback>
        </mc:AlternateContent>
      </w:r>
      <w:r w:rsidR="009044E8" w:rsidRPr="009D3DE7">
        <w:rPr>
          <w:rFonts w:ascii="Arial Rounded MT Bold" w:eastAsia="Times New Roman" w:hAnsi="Arial Rounded MT Bold" w:cs="Times New Roman"/>
          <w:noProof/>
          <w:color w:val="FFFFFF"/>
          <w:kern w:val="28"/>
          <w:sz w:val="21"/>
          <w:szCs w:val="21"/>
          <w14:ligatures w14:val="standard"/>
          <w14:cntxtAlts/>
        </w:rPr>
        <w:drawing>
          <wp:anchor distT="0" distB="0" distL="114300" distR="114300" simplePos="0" relativeHeight="251945984" behindDoc="1" locked="0" layoutInCell="1" allowOverlap="1" wp14:anchorId="34519A45" wp14:editId="399822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36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335" y="21427"/>
                <wp:lineTo x="21335" y="0"/>
                <wp:lineTo x="0" y="0"/>
              </wp:wrapPolygon>
            </wp:wrapTight>
            <wp:docPr id="596" name="Picture 596" descr="Black and White Girl Holding a Big Penc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Girl Holding a Big Penc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4E8" w:rsidRPr="009D3DE7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Name</w:t>
      </w:r>
      <w:proofErr w:type="gramStart"/>
      <w:r w:rsidR="009044E8" w:rsidRPr="009D3DE7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:---------------------</w:t>
      </w:r>
      <w:proofErr w:type="gramEnd"/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  <w:t>Complete the sentence and then dra</w:t>
      </w:r>
      <w:r w:rsidR="006853F1"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  <w:t>w a detailed and colorful</w:t>
      </w: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32"/>
          <w:szCs w:val="32"/>
          <w14:ligatures w14:val="standard"/>
          <w14:cntxtAlts/>
        </w:rPr>
        <w:t xml:space="preserve"> picture to match your writing. </w:t>
      </w: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noProof/>
          <w:color w:val="000000"/>
          <w:kern w:val="28"/>
          <w:sz w:val="32"/>
          <w:szCs w:val="32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91942A" wp14:editId="06EDE893">
                <wp:simplePos x="0" y="0"/>
                <wp:positionH relativeFrom="column">
                  <wp:posOffset>-169988</wp:posOffset>
                </wp:positionH>
                <wp:positionV relativeFrom="paragraph">
                  <wp:posOffset>88996</wp:posOffset>
                </wp:positionV>
                <wp:extent cx="8759952" cy="2807208"/>
                <wp:effectExtent l="0" t="0" r="22225" b="12700"/>
                <wp:wrapNone/>
                <wp:docPr id="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9952" cy="2807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7E30" w:rsidRDefault="00D07E30" w:rsidP="009044E8">
                            <w:r>
                              <w:rPr>
                                <w:rFonts w:ascii="Georgia" w:hAnsi="Georgia"/>
                                <w:noProof/>
                                <w:color w:val="FFFFFF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46AAB8C2" wp14:editId="1E7EC1FF">
                                  <wp:extent cx="997973" cy="836762"/>
                                  <wp:effectExtent l="0" t="0" r="0" b="1905"/>
                                  <wp:docPr id="625" name="Picture 625" descr="Black and White Cow Head">
                                    <a:hlinkClick xmlns:a="http://schemas.openxmlformats.org/drawingml/2006/main" r:id="rId15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lack and White Cow Head">
                                            <a:hlinkClick r:id="rId15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659" cy="840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margin-left:-13.4pt;margin-top:7pt;width:689.75pt;height:221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" fillcolor="window" strokecolor="windowText" strokeweight="2pt">
                <v:textbox>
                  <w:txbxContent>
                    <w:p w:rsidR="00D07E30" w:rsidRDefault="00D07E30" w:rsidP="009044E8">
                      <w:r>
                        <w:rPr>
                          <w:rFonts w:ascii="Georgia" w:hAnsi="Georgia"/>
                          <w:noProof/>
                          <w:color w:val="FFFFFF"/>
                          <w:sz w:val="21"/>
                          <w:szCs w:val="21"/>
                        </w:rPr>
                        <w:drawing>
                          <wp:inline distT="0" distB="0" distL="0" distR="0" wp14:anchorId="46AAB8C2" wp14:editId="1E7EC1FF">
                            <wp:extent cx="997973" cy="836762"/>
                            <wp:effectExtent l="0" t="0" r="0" b="1905"/>
                            <wp:docPr id="625" name="Picture 625" descr="Black and White Cow Head">
                              <a:hlinkClick xmlns:a="http://schemas.openxmlformats.org/drawingml/2006/main" r:id="rId1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lack and White Cow Head">
                                      <a:hlinkClick r:id="rId1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2659" cy="840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FFFFFF"/>
          <w:kern w:val="28"/>
          <w:sz w:val="21"/>
          <w:szCs w:val="21"/>
          <w14:ligatures w14:val="standard"/>
          <w14:cntxtAlts/>
        </w:rPr>
        <w:drawing>
          <wp:anchor distT="0" distB="0" distL="114300" distR="114300" simplePos="0" relativeHeight="251949056" behindDoc="0" locked="0" layoutInCell="1" allowOverlap="1" wp14:anchorId="700016A8" wp14:editId="4E722144">
            <wp:simplePos x="0" y="0"/>
            <wp:positionH relativeFrom="column">
              <wp:posOffset>7618095</wp:posOffset>
            </wp:positionH>
            <wp:positionV relativeFrom="paragraph">
              <wp:posOffset>20955</wp:posOffset>
            </wp:positionV>
            <wp:extent cx="810895" cy="1190625"/>
            <wp:effectExtent l="0" t="0" r="8255" b="9525"/>
            <wp:wrapTight wrapText="bothSides">
              <wp:wrapPolygon edited="0">
                <wp:start x="0" y="0"/>
                <wp:lineTo x="0" y="21427"/>
                <wp:lineTo x="21312" y="21427"/>
                <wp:lineTo x="21312" y="0"/>
                <wp:lineTo x="0" y="0"/>
              </wp:wrapPolygon>
            </wp:wrapTight>
            <wp:docPr id="597" name="Picture 597" descr="Cute Pi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ute Pi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</w:pPr>
    </w:p>
    <w:p w:rsidR="00BA7235" w:rsidRDefault="00BA7235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80"/>
          <w:szCs w:val="80"/>
          <w14:ligatures w14:val="standard"/>
          <w14:cntxtAlts/>
        </w:rPr>
      </w:pPr>
    </w:p>
    <w:p w:rsidR="00BA7235" w:rsidRDefault="00BA7235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56"/>
          <w:szCs w:val="56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56"/>
          <w:szCs w:val="56"/>
          <w14:ligatures w14:val="standard"/>
          <w14:cntxtAlts/>
        </w:rPr>
        <w:t>On a farm there are</w:t>
      </w:r>
      <w:r>
        <w:rPr>
          <w:rFonts w:ascii="Penmanship Print" w:eastAsia="Times New Roman" w:hAnsi="Penmanship Print" w:cs="Times New Roman"/>
          <w:color w:val="000000"/>
          <w:kern w:val="28"/>
          <w:sz w:val="56"/>
          <w:szCs w:val="56"/>
          <w14:ligatures w14:val="standard"/>
          <w14:cntxtAlts/>
        </w:rPr>
        <w:t xml:space="preserve"> _______________</w:t>
      </w:r>
    </w:p>
    <w:p w:rsidR="00BA7235" w:rsidRPr="00BA7235" w:rsidRDefault="00BA7235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56"/>
          <w:szCs w:val="56"/>
          <w14:ligatures w14:val="standard"/>
          <w14:cntxtAlts/>
        </w:rPr>
        <w:sectPr w:rsidR="00BA7235" w:rsidRPr="00BA7235" w:rsidSect="00BA7235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  <w:r>
        <w:rPr>
          <w:rFonts w:ascii="Penmanship Print" w:eastAsia="Times New Roman" w:hAnsi="Penmanship Print" w:cs="Times New Roman"/>
          <w:color w:val="000000"/>
          <w:kern w:val="28"/>
          <w:sz w:val="56"/>
          <w:szCs w:val="56"/>
          <w14:ligatures w14:val="standard"/>
          <w14:cntxtAlts/>
        </w:rPr>
        <w:lastRenderedPageBreak/>
        <w:t>___________________________________.</w:t>
      </w:r>
    </w:p>
    <w:p w:rsidR="001843EA" w:rsidRPr="009044E8" w:rsidRDefault="00C81CBF" w:rsidP="00C81CBF">
      <w:pPr>
        <w:widowControl/>
        <w:spacing w:after="120" w:line="285" w:lineRule="auto"/>
        <w:ind w:left="8640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lastRenderedPageBreak/>
        <w:t>U</w:t>
      </w:r>
      <w:r w:rsidR="001843EA"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>nit 5 Week 3</w:t>
      </w:r>
    </w:p>
    <w:p w:rsidR="00BA7235" w:rsidRDefault="00BA7235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BA7235" w:rsidRPr="00BA7235" w:rsidRDefault="00BA7235" w:rsidP="00BA7235">
      <w:pPr>
        <w:rPr>
          <w:rFonts w:ascii="Calibri" w:eastAsia="Times New Roman" w:hAnsi="Calibri" w:cs="Times New Roman"/>
          <w:sz w:val="20"/>
          <w:szCs w:val="20"/>
        </w:rPr>
      </w:pPr>
    </w:p>
    <w:p w:rsidR="00BA7235" w:rsidRPr="009044E8" w:rsidRDefault="00BA7235" w:rsidP="00BA723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:u w:val="single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:u w:val="single"/>
          <w14:ligatures w14:val="standard"/>
          <w14:cntxtAlts/>
        </w:rPr>
        <w:t>Oats, Peas, Beans, and Barley Grow</w:t>
      </w:r>
    </w:p>
    <w:p w:rsidR="00BA7235" w:rsidRDefault="00BA7235" w:rsidP="00BA723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</w:pPr>
    </w:p>
    <w:p w:rsidR="00BA7235" w:rsidRPr="009044E8" w:rsidRDefault="00BA7235" w:rsidP="00BA723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  <w:t>Oats, peas, beans, and barley grow;</w:t>
      </w:r>
    </w:p>
    <w:p w:rsidR="00BA7235" w:rsidRPr="009044E8" w:rsidRDefault="00BA7235" w:rsidP="00BA723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  <w:t>Oats, peas, beans, and barley grow.</w:t>
      </w:r>
    </w:p>
    <w:p w:rsidR="00BA7235" w:rsidRPr="009044E8" w:rsidRDefault="00BA7235" w:rsidP="00BA723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  <w:t xml:space="preserve">Do you or I or anyone </w:t>
      </w:r>
      <w:proofErr w:type="gramStart"/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  <w:t>know</w:t>
      </w:r>
      <w:proofErr w:type="gramEnd"/>
    </w:p>
    <w:p w:rsidR="00BA7235" w:rsidRPr="009044E8" w:rsidRDefault="00BA7235" w:rsidP="00BA7235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  <w:t>How oats, peas, beans, and barley grow?</w:t>
      </w:r>
    </w:p>
    <w:p w:rsidR="00BA7235" w:rsidRPr="009044E8" w:rsidRDefault="00BA7235" w:rsidP="00BA7235">
      <w:pPr>
        <w:widowControl/>
        <w:spacing w:after="120" w:line="285" w:lineRule="auto"/>
        <w:ind w:left="720" w:firstLine="720"/>
        <w:jc w:val="center"/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</w:pPr>
    </w:p>
    <w:p w:rsidR="00BA7235" w:rsidRPr="009044E8" w:rsidRDefault="00BA7235" w:rsidP="00BA7235">
      <w:pPr>
        <w:widowControl/>
        <w:spacing w:after="120" w:line="285" w:lineRule="auto"/>
        <w:ind w:left="720" w:firstLine="720"/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</w:pPr>
      <w:r>
        <w:rPr>
          <w:rFonts w:ascii="Comic Sans MS" w:eastAsia="Times New Roman" w:hAnsi="Comic Sans MS" w:cs="Times New Roman"/>
          <w:b/>
          <w:color w:val="000000"/>
          <w:kern w:val="28"/>
          <w:sz w:val="44"/>
          <w:szCs w:val="44"/>
          <w14:ligatures w14:val="standard"/>
          <w14:cntxtAlts/>
        </w:rPr>
        <w:t xml:space="preserve">           </w:t>
      </w:r>
      <w:r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drawing>
          <wp:inline distT="0" distB="0" distL="0" distR="0" wp14:anchorId="6E18B0DA" wp14:editId="4445904F">
            <wp:extent cx="2571750" cy="2571750"/>
            <wp:effectExtent l="0" t="0" r="0" b="0"/>
            <wp:docPr id="598" name="Picture 598" descr="P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s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39" cy="256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35" w:rsidRPr="00BA7235" w:rsidRDefault="00BA7235" w:rsidP="00BA7235">
      <w:pPr>
        <w:rPr>
          <w:rFonts w:ascii="Calibri" w:eastAsia="Times New Roman" w:hAnsi="Calibri" w:cs="Times New Roman"/>
          <w:sz w:val="20"/>
          <w:szCs w:val="20"/>
        </w:rPr>
      </w:pPr>
    </w:p>
    <w:p w:rsidR="00BA7235" w:rsidRPr="00BA7235" w:rsidRDefault="00BA7235" w:rsidP="00BA7235">
      <w:pPr>
        <w:rPr>
          <w:rFonts w:ascii="Calibri" w:eastAsia="Times New Roman" w:hAnsi="Calibri" w:cs="Times New Roman"/>
          <w:sz w:val="20"/>
          <w:szCs w:val="20"/>
        </w:rPr>
      </w:pPr>
    </w:p>
    <w:p w:rsidR="00BA7235" w:rsidRPr="00BA7235" w:rsidRDefault="00BA7235" w:rsidP="00BA7235">
      <w:pPr>
        <w:rPr>
          <w:rFonts w:ascii="Calibri" w:eastAsia="Times New Roman" w:hAnsi="Calibri" w:cs="Times New Roman"/>
          <w:sz w:val="20"/>
          <w:szCs w:val="20"/>
        </w:rPr>
      </w:pPr>
    </w:p>
    <w:p w:rsidR="00BA7235" w:rsidRPr="00BA7235" w:rsidRDefault="00BA7235" w:rsidP="00BA7235">
      <w:pPr>
        <w:rPr>
          <w:rFonts w:ascii="Calibri" w:eastAsia="Times New Roman" w:hAnsi="Calibri" w:cs="Times New Roman"/>
          <w:sz w:val="20"/>
          <w:szCs w:val="20"/>
        </w:rPr>
      </w:pPr>
    </w:p>
    <w:p w:rsidR="009044E8" w:rsidRPr="00C81CBF" w:rsidRDefault="009044E8" w:rsidP="00C81CBF">
      <w:pPr>
        <w:tabs>
          <w:tab w:val="left" w:pos="9495"/>
        </w:tabs>
        <w:rPr>
          <w:rFonts w:ascii="Calibri" w:eastAsia="Times New Roman" w:hAnsi="Calibri" w:cs="Times New Roman"/>
          <w:sz w:val="20"/>
          <w:szCs w:val="20"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44"/>
          <w:szCs w:val="44"/>
          <w14:ligatures w14:val="standard"/>
          <w14:cntxtAlts/>
        </w:rPr>
        <w:lastRenderedPageBreak/>
        <w:t>Name: _____________________</w:t>
      </w:r>
      <w:proofErr w:type="gramStart"/>
      <w:r w:rsidRPr="009D3DE7">
        <w:rPr>
          <w:rFonts w:ascii="Arial Rounded MT Bold" w:eastAsia="Times New Roman" w:hAnsi="Arial Rounded MT Bold" w:cs="Times New Roman"/>
          <w:color w:val="000000"/>
          <w:kern w:val="28"/>
          <w:sz w:val="44"/>
          <w:szCs w:val="44"/>
          <w14:ligatures w14:val="standard"/>
          <w14:cntxtAlts/>
        </w:rPr>
        <w:t>_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44"/>
          <w:szCs w:val="44"/>
          <w14:ligatures w14:val="standard"/>
          <w14:cntxtAlts/>
        </w:rPr>
        <w:t xml:space="preserve">  </w:t>
      </w:r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>Unit</w:t>
      </w:r>
      <w:proofErr w:type="gramEnd"/>
      <w:r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t xml:space="preserve"> 5  Week 3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  <w:t xml:space="preserve">Draw a picture of foods that grow on a farm. </w: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noProof/>
          <w:color w:val="000000"/>
          <w:kern w:val="28"/>
          <w:sz w:val="44"/>
          <w:szCs w:val="44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B895A65" wp14:editId="6F5DBE4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1100" cy="4241800"/>
                <wp:effectExtent l="0" t="0" r="19050" b="25400"/>
                <wp:wrapNone/>
                <wp:docPr id="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0;margin-top:0;width:393pt;height:334pt;z-index:251950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">
                <v:textbox>
                  <w:txbxContent>
                    <w:p w:rsidR="00D07E30" w:rsidRDefault="00D07E30" w:rsidP="009044E8"/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44"/>
          <w:szCs w:val="44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drawing>
          <wp:inline distT="0" distB="0" distL="0" distR="0" wp14:anchorId="7A590DEB" wp14:editId="4577DAB2">
            <wp:extent cx="1574800" cy="1574800"/>
            <wp:effectExtent l="0" t="0" r="6350" b="6350"/>
            <wp:docPr id="599" name="Picture 599" descr="P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as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044E8" w:rsidRPr="009044E8" w:rsidRDefault="009044E8" w:rsidP="009044E8">
      <w:pPr>
        <w:widowControl/>
        <w:spacing w:after="120" w:line="285" w:lineRule="auto"/>
        <w:ind w:left="7920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24"/>
          <w:szCs w:val="24"/>
          <w14:ligatures w14:val="standard"/>
          <w14:cntxtAlts/>
        </w:rPr>
        <w:lastRenderedPageBreak/>
        <w:t>Unit 5 Week 3</w:t>
      </w: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52"/>
          <w:szCs w:val="52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52"/>
          <w:szCs w:val="52"/>
          <w14:ligatures w14:val="standard"/>
          <w14:cntxtAlts/>
        </w:rPr>
        <w:t>Name: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52"/>
          <w:szCs w:val="52"/>
          <w14:ligatures w14:val="standard"/>
          <w14:cntxtAlts/>
        </w:rPr>
        <w:t xml:space="preserve"> _______________________</w: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ligatures w14:val="standard"/>
          <w14:cntxtAlts/>
        </w:rPr>
        <w:t xml:space="preserve">Draw a picture of foods that grow on a farm and complete the sentence.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noProof/>
          <w:color w:val="000000"/>
          <w:kern w:val="28"/>
          <w:sz w:val="36"/>
          <w:szCs w:val="36"/>
          <w14:ligatures w14:val="standard"/>
          <w14:cntxtAlts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BBB7549" wp14:editId="418F47C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9200" cy="3213100"/>
                <wp:effectExtent l="0" t="0" r="19050" b="25400"/>
                <wp:wrapNone/>
                <wp:docPr id="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left:0;text-align:left;margin-left:0;margin-top:0;width:396pt;height:253pt;z-index:2519511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">
                <v:textbox>
                  <w:txbxContent>
                    <w:p w:rsidR="00D07E30" w:rsidRDefault="00D07E30" w:rsidP="009044E8"/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D3DE7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___________ grows on a farm. 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Penmanship Print" w:eastAsia="Times New Roman" w:hAnsi="Penmanship Print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Georgia" w:eastAsia="Times New Roman" w:hAnsi="Georgia" w:cs="Times New Roman"/>
          <w:noProof/>
          <w:color w:val="3E352C"/>
          <w:kern w:val="28"/>
          <w:sz w:val="21"/>
          <w:szCs w:val="21"/>
          <w14:ligatures w14:val="standard"/>
          <w14:cntxtAlts/>
        </w:rPr>
        <w:drawing>
          <wp:inline distT="0" distB="0" distL="0" distR="0" wp14:anchorId="30C0E04D" wp14:editId="7269C95B">
            <wp:extent cx="1308100" cy="1308100"/>
            <wp:effectExtent l="0" t="0" r="6350" b="6350"/>
            <wp:docPr id="600" name="Picture 600" descr="P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s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044E8" w:rsidRPr="009044E8" w:rsidRDefault="009044E8" w:rsidP="009044E8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9044E8">
        <w:rPr>
          <w:rFonts w:ascii="Comic Sans MS" w:eastAsia="Times New Roman" w:hAnsi="Comic Sans MS" w:cs="Times New Roman"/>
          <w:sz w:val="40"/>
          <w:szCs w:val="24"/>
        </w:rPr>
        <w:lastRenderedPageBreak/>
        <w:t>Name: __________________________________Unit 5 Week 3</w:t>
      </w:r>
    </w:p>
    <w:p w:rsidR="009044E8" w:rsidRPr="009044E8" w:rsidRDefault="00BF4F63" w:rsidP="009044E8">
      <w:pPr>
        <w:widowControl/>
        <w:spacing w:after="120" w:line="285" w:lineRule="auto"/>
        <w:jc w:val="center"/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</w:pPr>
      <w:r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  <w:t xml:space="preserve">Treasure Word: fresh </w:t>
      </w:r>
      <w:r w:rsidR="009044E8" w:rsidRPr="009044E8"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  <w:t xml:space="preserve">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44"/>
          <w:szCs w:val="20"/>
          <w14:ligatures w14:val="standard"/>
          <w14:cntxtAlts/>
        </w:rPr>
        <w:t>Food that is fresh has just been grown or made.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00"/>
          <w:kern w:val="28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4B02511" wp14:editId="748ABC73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8122920" cy="2320290"/>
                <wp:effectExtent l="9525" t="11430" r="11430" b="1143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292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Default="00D07E30" w:rsidP="009044E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Draw a picture of </w:t>
                            </w:r>
                            <w:r w:rsidRPr="00BF4F63">
                              <w:rPr>
                                <w:b/>
                                <w:sz w:val="32"/>
                              </w:rPr>
                              <w:t>fresh</w:t>
                            </w:r>
                            <w:r>
                              <w:rPr>
                                <w:sz w:val="32"/>
                              </w:rPr>
                              <w:t xml:space="preserve"> food from a farm.</w:t>
                            </w:r>
                          </w:p>
                          <w:p w:rsidR="00D07E30" w:rsidRPr="004E5F20" w:rsidRDefault="00D07E30" w:rsidP="009044E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41CD0" wp14:editId="4A0253A5">
                                  <wp:extent cx="974090" cy="1270635"/>
                                  <wp:effectExtent l="0" t="0" r="0" b="5715"/>
                                  <wp:docPr id="614" name="Picture 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090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170" type="#_x0000_t202" style="position:absolute;margin-left:0;margin-top:3.35pt;width:639.6pt;height:182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">
                <v:textbox>
                  <w:txbxContent>
                    <w:p w:rsidR="00D07E30" w:rsidRDefault="00D07E30" w:rsidP="009044E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Draw a picture of </w:t>
                      </w:r>
                      <w:r w:rsidRPr="00BF4F63">
                        <w:rPr>
                          <w:b/>
                          <w:sz w:val="32"/>
                        </w:rPr>
                        <w:t>fresh</w:t>
                      </w:r>
                      <w:r>
                        <w:rPr>
                          <w:sz w:val="32"/>
                        </w:rPr>
                        <w:t xml:space="preserve"> food from a farm.</w:t>
                      </w:r>
                    </w:p>
                    <w:p w:rsidR="00D07E30" w:rsidRPr="004E5F20" w:rsidRDefault="00D07E30" w:rsidP="009044E8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41CD0" wp14:editId="4A0253A5">
                            <wp:extent cx="974090" cy="1270635"/>
                            <wp:effectExtent l="0" t="0" r="0" b="5715"/>
                            <wp:docPr id="614" name="Picture 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090" cy="1270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8"/>
          <w:szCs w:val="20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Bonus 1: Complete the sentence using the word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fresh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>.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48"/>
          <w:szCs w:val="20"/>
          <w14:ligatures w14:val="standard"/>
          <w14:cntxtAlts/>
        </w:rPr>
        <w:t xml:space="preserve"> </w:t>
      </w:r>
      <w:r w:rsidRPr="009044E8">
        <w:rPr>
          <w:rFonts w:ascii="Comic Sans MS" w:eastAsia="Times New Roman" w:hAnsi="Comic Sans MS" w:cs="Times New Roman"/>
          <w:noProof/>
          <w:color w:val="000000"/>
          <w:kern w:val="28"/>
          <w:sz w:val="48"/>
          <w:szCs w:val="20"/>
        </w:rPr>
        <w:drawing>
          <wp:inline distT="0" distB="0" distL="0" distR="0" wp14:anchorId="096C83FA" wp14:editId="230FB0D0">
            <wp:extent cx="496812" cy="467151"/>
            <wp:effectExtent l="0" t="0" r="0" b="9525"/>
            <wp:docPr id="601" name="Picture 601" descr="pencil-silhouet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ncil-silhouette[1]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41" cy="47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48"/>
          <w:szCs w:val="20"/>
          <w14:ligatures w14:val="standard"/>
          <w14:cntxtAlts/>
        </w:rPr>
      </w:pP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96"/>
          <w:szCs w:val="96"/>
          <w14:ligatures w14:val="standard"/>
          <w14:cntxtAlts/>
        </w:rPr>
        <w:lastRenderedPageBreak/>
        <w:t>I eat fresh</w:t>
      </w:r>
      <w:r w:rsidR="006853F1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 xml:space="preserve"> __________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 xml:space="preserve">     </w:t>
      </w:r>
      <w:r w:rsidRPr="009044E8">
        <w:rPr>
          <w:rFonts w:ascii="Penmanship Print" w:eastAsia="Times New Roman" w:hAnsi="Penmanship Print" w:cs="Times New Roman"/>
          <w:color w:val="000000"/>
          <w:kern w:val="28"/>
          <w:sz w:val="144"/>
          <w:szCs w:val="144"/>
          <w14:ligatures w14:val="standard"/>
          <w14:cntxtAlts/>
        </w:rPr>
        <w:t>______________.</w:t>
      </w:r>
    </w:p>
    <w:p w:rsidR="009044E8" w:rsidRPr="009044E8" w:rsidRDefault="009044E8" w:rsidP="009044E8">
      <w:pPr>
        <w:keepNext/>
        <w:widowControl/>
        <w:outlineLvl w:val="0"/>
        <w:rPr>
          <w:rFonts w:ascii="Comic Sans MS" w:eastAsia="Times New Roman" w:hAnsi="Comic Sans MS" w:cs="Times New Roman"/>
          <w:sz w:val="40"/>
          <w:szCs w:val="24"/>
        </w:rPr>
      </w:pPr>
      <w:r w:rsidRPr="009044E8">
        <w:rPr>
          <w:rFonts w:ascii="Comic Sans MS" w:eastAsia="Times New Roman" w:hAnsi="Comic Sans MS" w:cs="Times New Roman"/>
          <w:sz w:val="40"/>
          <w:szCs w:val="24"/>
        </w:rPr>
        <w:t>Name: ______</w:t>
      </w:r>
      <w:r w:rsidR="005243A9">
        <w:rPr>
          <w:rFonts w:ascii="Comic Sans MS" w:eastAsia="Times New Roman" w:hAnsi="Comic Sans MS" w:cs="Times New Roman"/>
          <w:sz w:val="40"/>
          <w:szCs w:val="24"/>
        </w:rPr>
        <w:t>_____________________________Unit 5 Week 3</w:t>
      </w:r>
    </w:p>
    <w:p w:rsidR="009044E8" w:rsidRPr="009044E8" w:rsidRDefault="009044E8" w:rsidP="00BF4F63">
      <w:pPr>
        <w:widowControl/>
        <w:spacing w:after="12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52"/>
          <w:szCs w:val="20"/>
          <w14:ligatures w14:val="standard"/>
          <w14:cntxtAlts/>
        </w:rPr>
        <w:t>Treasure Word: fresh</w:t>
      </w:r>
    </w:p>
    <w:p w:rsidR="009044E8" w:rsidRPr="009044E8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Bonus 2: Write a sentence using the word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fresh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>.</w:t>
      </w:r>
    </w:p>
    <w:p w:rsidR="009044E8" w:rsidRPr="00BF4F63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</w:pPr>
      <w:r w:rsidRPr="00BF4F63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>______________</w:t>
      </w:r>
      <w:r w:rsidR="00BF4F63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>________</w:t>
      </w:r>
    </w:p>
    <w:p w:rsidR="009044E8" w:rsidRPr="00BF4F63" w:rsidRDefault="009044E8" w:rsidP="009044E8">
      <w:pPr>
        <w:widowControl/>
        <w:spacing w:after="120" w:line="285" w:lineRule="auto"/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</w:pPr>
      <w:r w:rsidRPr="00BF4F63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lastRenderedPageBreak/>
        <w:t>___________</w:t>
      </w:r>
      <w:r w:rsidR="00BF4F63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>_______</w:t>
      </w:r>
      <w:r w:rsidRPr="00BF4F63">
        <w:rPr>
          <w:rFonts w:ascii="Penmanship Print" w:eastAsia="Times New Roman" w:hAnsi="Penmanship Print" w:cs="Times New Roman"/>
          <w:color w:val="000000"/>
          <w:kern w:val="28"/>
          <w:sz w:val="96"/>
          <w:szCs w:val="96"/>
          <w14:ligatures w14:val="standard"/>
          <w14:cntxtAlts/>
        </w:rPr>
        <w:t>___.</w:t>
      </w:r>
    </w:p>
    <w:p w:rsidR="00BF4F63" w:rsidRDefault="009044E8" w:rsidP="009044E8">
      <w:pPr>
        <w:widowControl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Bonus 3: Complete the sentence using the words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fresh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 and 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:u w:val="single"/>
          <w14:ligatures w14:val="standard"/>
          <w14:cntxtAlts/>
        </w:rPr>
        <w:t>not</w:t>
      </w:r>
      <w:r w:rsidRPr="009044E8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>.</w:t>
      </w:r>
      <w:r w:rsidR="00BF4F63">
        <w:rPr>
          <w:rFonts w:ascii="Comic Sans MS" w:eastAsia="Times New Roman" w:hAnsi="Comic Sans MS" w:cs="Times New Roman"/>
          <w:color w:val="000000"/>
          <w:kern w:val="28"/>
          <w:sz w:val="36"/>
          <w:szCs w:val="36"/>
          <w14:ligatures w14:val="standard"/>
          <w14:cntxtAlts/>
        </w:rPr>
        <w:t xml:space="preserve">     </w:t>
      </w:r>
    </w:p>
    <w:p w:rsidR="009044E8" w:rsidRPr="00BF4F63" w:rsidRDefault="00BF4F63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80"/>
          <w:szCs w:val="80"/>
          <w14:ligatures w14:val="standard"/>
          <w14:cntxtAlts/>
        </w:rPr>
      </w:pPr>
      <w:bookmarkStart w:id="1" w:name="_GoBack"/>
      <w:r w:rsidRPr="009D3DE7">
        <w:rPr>
          <w:rFonts w:ascii="Arial Rounded MT Bold" w:eastAsia="Times New Roman" w:hAnsi="Arial Rounded MT Bold" w:cs="Times New Roman"/>
          <w:color w:val="000000"/>
          <w:kern w:val="28"/>
          <w:sz w:val="80"/>
          <w:szCs w:val="80"/>
          <w14:ligatures w14:val="standard"/>
          <w14:cntxtAlts/>
        </w:rPr>
        <w:t>A food that is not fresh</w:t>
      </w: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96"/>
          <w:szCs w:val="96"/>
          <w14:ligatures w14:val="standard"/>
          <w14:cntxtAlts/>
        </w:rPr>
        <w:t xml:space="preserve"> </w:t>
      </w:r>
      <w:r w:rsidRPr="009D3DE7">
        <w:rPr>
          <w:rFonts w:ascii="Arial Rounded MT Bold" w:eastAsia="Times New Roman" w:hAnsi="Arial Rounded MT Bold" w:cs="Times New Roman"/>
          <w:color w:val="000000"/>
          <w:kern w:val="28"/>
          <w:sz w:val="80"/>
          <w:szCs w:val="80"/>
          <w14:ligatures w14:val="standard"/>
          <w14:cntxtAlts/>
        </w:rPr>
        <w:t>is</w:t>
      </w:r>
      <w:r>
        <w:rPr>
          <w:rFonts w:ascii="Penmanship Print" w:eastAsia="Times New Roman" w:hAnsi="Penmanship Print" w:cs="Times New Roman"/>
          <w:color w:val="000000"/>
          <w:kern w:val="28"/>
          <w:sz w:val="80"/>
          <w:szCs w:val="80"/>
          <w14:ligatures w14:val="standard"/>
          <w14:cntxtAlts/>
        </w:rPr>
        <w:t xml:space="preserve"> </w:t>
      </w:r>
      <w:bookmarkEnd w:id="1"/>
      <w:r w:rsidR="009044E8" w:rsidRPr="00BF4F63">
        <w:rPr>
          <w:rFonts w:ascii="Penmanship Print" w:eastAsia="Times New Roman" w:hAnsi="Penmanship Print" w:cs="Times New Roman"/>
          <w:color w:val="000000"/>
          <w:kern w:val="28"/>
          <w:sz w:val="80"/>
          <w:szCs w:val="80"/>
          <w14:ligatures w14:val="standard"/>
          <w14:cntxtAlts/>
        </w:rPr>
        <w:t>___</w:t>
      </w:r>
      <w:r>
        <w:rPr>
          <w:rFonts w:ascii="Penmanship Print" w:eastAsia="Times New Roman" w:hAnsi="Penmanship Print" w:cs="Times New Roman"/>
          <w:color w:val="000000"/>
          <w:kern w:val="28"/>
          <w:sz w:val="80"/>
          <w:szCs w:val="80"/>
          <w14:ligatures w14:val="standard"/>
          <w14:cntxtAlts/>
        </w:rPr>
        <w:t>___________</w:t>
      </w:r>
      <w:r w:rsidR="009044E8" w:rsidRPr="00BF4F63">
        <w:rPr>
          <w:rFonts w:ascii="Penmanship Print" w:eastAsia="Times New Roman" w:hAnsi="Penmanship Print" w:cs="Times New Roman"/>
          <w:color w:val="000000"/>
          <w:kern w:val="28"/>
          <w:sz w:val="80"/>
          <w:szCs w:val="80"/>
          <w14:ligatures w14:val="standard"/>
          <w14:cntxtAlts/>
        </w:rPr>
        <w:t>_________.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5840" w:h="12240" w:orient="landscape" w:code="1"/>
          <w:pgMar w:top="630" w:right="1440" w:bottom="450" w:left="1440" w:header="720" w:footer="720" w:gutter="0"/>
          <w:cols w:space="720"/>
          <w:docGrid w:linePitch="360"/>
        </w:sect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961344" behindDoc="0" locked="0" layoutInCell="1" allowOverlap="1" wp14:anchorId="3F3A9ABB" wp14:editId="464ECACE">
                <wp:simplePos x="0" y="0"/>
                <wp:positionH relativeFrom="column">
                  <wp:posOffset>1035685</wp:posOffset>
                </wp:positionH>
                <wp:positionV relativeFrom="paragraph">
                  <wp:posOffset>1465580</wp:posOffset>
                </wp:positionV>
                <wp:extent cx="2766060" cy="1165860"/>
                <wp:effectExtent l="16510" t="8255" r="8255" b="1651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by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171" type="#_x0000_t202" style="position:absolute;margin-left:81.55pt;margin-top:115.4pt;width:217.8pt;height:91.8pt;z-index:25196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by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62368" behindDoc="0" locked="0" layoutInCell="1" allowOverlap="1" wp14:anchorId="57C716A1" wp14:editId="0BBBF782">
                <wp:simplePos x="0" y="0"/>
                <wp:positionH relativeFrom="column">
                  <wp:posOffset>1018540</wp:posOffset>
                </wp:positionH>
                <wp:positionV relativeFrom="paragraph">
                  <wp:posOffset>2886075</wp:posOffset>
                </wp:positionV>
                <wp:extent cx="2766060" cy="1165860"/>
                <wp:effectExtent l="8890" t="9525" r="15875" b="15240"/>
                <wp:wrapNone/>
                <wp:docPr id="5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172" type="#_x0000_t202" style="position:absolute;margin-left:80.2pt;margin-top:227.25pt;width:217.8pt;height:91.8pt;z-index:25196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cTX5QIAAO8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63392" behindDoc="0" locked="0" layoutInCell="1" allowOverlap="1" wp14:anchorId="4512E19C" wp14:editId="0065FE09">
                <wp:simplePos x="0" y="0"/>
                <wp:positionH relativeFrom="column">
                  <wp:posOffset>1047115</wp:posOffset>
                </wp:positionH>
                <wp:positionV relativeFrom="paragraph">
                  <wp:posOffset>19050</wp:posOffset>
                </wp:positionV>
                <wp:extent cx="2766060" cy="1165860"/>
                <wp:effectExtent l="8890" t="9525" r="15875" b="15240"/>
                <wp:wrapNone/>
                <wp:docPr id="5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with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173" type="#_x0000_t202" style="position:absolute;margin-left:82.45pt;margin-top:1.5pt;width:217.8pt;height:91.8pt;z-index:25196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with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65440" behindDoc="0" locked="0" layoutInCell="1" allowOverlap="1" wp14:anchorId="436D8786" wp14:editId="5BF4EE47">
                <wp:simplePos x="0" y="0"/>
                <wp:positionH relativeFrom="column">
                  <wp:posOffset>1014095</wp:posOffset>
                </wp:positionH>
                <wp:positionV relativeFrom="paragraph">
                  <wp:posOffset>4324350</wp:posOffset>
                </wp:positionV>
                <wp:extent cx="2766060" cy="1165860"/>
                <wp:effectExtent l="13970" t="9525" r="10795" b="15240"/>
                <wp:wrapNone/>
                <wp:docPr id="57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04"/>
                                <w:szCs w:val="104"/>
                              </w:rPr>
                              <w:t>away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174" type="#_x0000_t202" style="position:absolute;margin-left:79.85pt;margin-top:340.5pt;width:217.8pt;height:91.8pt;z-index:25196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" strokeweight="2pt" insetpen="t">
                <v:shadow color="#eeece1"/>
                <v:textbox inset="2.85pt,2.85pt,2.85pt,2.85pt">
                  <w:txbxContent>
                    <w:p w:rsidR="00D07E30" w:rsidRDefault="00D07E30" w:rsidP="009044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04"/>
                          <w:szCs w:val="104"/>
                        </w:rPr>
                        <w:t>away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44E8" w:rsidRPr="009044E8" w:rsidRDefault="00BF4F63" w:rsidP="009044E8">
      <w:pPr>
        <w:widowControl/>
        <w:spacing w:after="200" w:line="276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64416" behindDoc="0" locked="0" layoutInCell="1" allowOverlap="1" wp14:anchorId="74308E8B" wp14:editId="05D95D71">
                <wp:simplePos x="0" y="0"/>
                <wp:positionH relativeFrom="column">
                  <wp:posOffset>132080</wp:posOffset>
                </wp:positionH>
                <wp:positionV relativeFrom="paragraph">
                  <wp:posOffset>5298440</wp:posOffset>
                </wp:positionV>
                <wp:extent cx="6561455" cy="3224530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1455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E30" w:rsidRDefault="00D07E30" w:rsidP="009044E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Please practice reading these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sight words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at home. Please make word cards.  It is important that students learn these words before we move on to new words.</w:t>
                            </w:r>
                          </w:p>
                          <w:p w:rsidR="00D07E30" w:rsidRDefault="00D07E30" w:rsidP="009044E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D07E30" w:rsidRDefault="00D07E30" w:rsidP="009044E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Thank you!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  <w:t>Unit 5 week 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175" type="#_x0000_t202" style="position:absolute;margin-left:10.4pt;margin-top:417.2pt;width:516.65pt;height:253.9pt;z-index:25196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" filled="f" stroked="f" strokecolor="black [0]" insetpen="t">
                <v:textbox inset="2.88pt,2.88pt,2.88pt,2.88pt">
                  <w:txbxContent>
                    <w:p w:rsidR="00D07E30" w:rsidRDefault="00D07E30" w:rsidP="009044E8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Please practice reading these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  <w:u w:val="single"/>
                        </w:rPr>
                        <w:t>sight words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at home. Please make word cards.  It is important that students learn these words before we move on to new words.</w:t>
                      </w:r>
                    </w:p>
                    <w:p w:rsidR="00D07E30" w:rsidRDefault="00D07E30" w:rsidP="009044E8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</w:p>
                    <w:p w:rsidR="00D07E30" w:rsidRDefault="00D07E30" w:rsidP="009044E8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Thank you!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ab/>
                        <w:t>Unit 5 week 3</w:t>
                      </w:r>
                    </w:p>
                  </w:txbxContent>
                </v:textbox>
              </v:shape>
            </w:pict>
          </mc:Fallback>
        </mc:AlternateContent>
      </w:r>
      <w:r w:rsidR="009044E8" w:rsidRPr="009044E8"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br w:type="page"/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noProof/>
          <w:color w:val="000000"/>
          <w:kern w:val="28"/>
          <w:sz w:val="72"/>
          <w:szCs w:val="72"/>
          <w:u w:val="single"/>
          <w14:ligatures w14:val="standard"/>
          <w14:cntxtAlts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B207526" wp14:editId="573B1868">
                <wp:simplePos x="0" y="0"/>
                <wp:positionH relativeFrom="column">
                  <wp:posOffset>6039807</wp:posOffset>
                </wp:positionH>
                <wp:positionV relativeFrom="paragraph">
                  <wp:posOffset>-297073</wp:posOffset>
                </wp:positionV>
                <wp:extent cx="1028065" cy="689610"/>
                <wp:effectExtent l="0" t="0" r="19685" b="15240"/>
                <wp:wrapNone/>
                <wp:docPr id="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30" w:rsidRPr="009C3EC5" w:rsidRDefault="00D07E30" w:rsidP="009044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5</w:t>
                            </w:r>
                          </w:p>
                          <w:p w:rsidR="00D07E30" w:rsidRPr="009C3EC5" w:rsidRDefault="00D07E30" w:rsidP="009044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left:0;text-align:left;margin-left:475.6pt;margin-top:-23.4pt;width:80.95pt;height:54.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">
                <v:textbox>
                  <w:txbxContent>
                    <w:p w:rsidR="00D07E30" w:rsidRPr="009C3EC5" w:rsidRDefault="00D07E30" w:rsidP="009044E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5</w:t>
                      </w:r>
                    </w:p>
                    <w:p w:rsidR="00D07E30" w:rsidRPr="009C3EC5" w:rsidRDefault="00D07E30" w:rsidP="009044E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3</w:t>
                      </w:r>
                    </w:p>
                  </w:txbxContent>
                </v:textbox>
              </v:shape>
            </w:pict>
          </mc:Fallback>
        </mc:AlternateConten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  <w:t>Sight Word Sentences</w:t>
      </w: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  <w:t>Read and review the sight word sentences to help build fluency.</w:t>
      </w:r>
    </w:p>
    <w:p w:rsidR="009044E8" w:rsidRPr="009044E8" w:rsidRDefault="009044E8" w:rsidP="009044E8">
      <w:pPr>
        <w:widowControl/>
        <w:spacing w:after="120" w:line="285" w:lineRule="auto"/>
        <w:rPr>
          <w:rFonts w:ascii="Arial Rounded MT Bold" w:eastAsia="Times New Roman" w:hAnsi="Arial Rounded MT Bold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  <w14:ligatures w14:val="standard"/>
          <w14:cntxtAlts/>
        </w:rPr>
        <w:drawing>
          <wp:inline distT="0" distB="0" distL="0" distR="0" wp14:anchorId="11243350" wp14:editId="34D13C42">
            <wp:extent cx="1500996" cy="1013565"/>
            <wp:effectExtent l="0" t="0" r="4445" b="0"/>
            <wp:docPr id="602" name="irc_mi" descr="http://educationextras.com/girl8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extras.com/girl8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69" cy="10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numPr>
          <w:ilvl w:val="0"/>
          <w:numId w:val="14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I can play with you.</w:t>
      </w:r>
    </w:p>
    <w:p w:rsidR="009044E8" w:rsidRPr="009044E8" w:rsidRDefault="009044E8" w:rsidP="009044E8">
      <w:pPr>
        <w:widowControl/>
        <w:numPr>
          <w:ilvl w:val="0"/>
          <w:numId w:val="14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The bat is by the ball.</w:t>
      </w:r>
    </w:p>
    <w:p w:rsidR="00741454" w:rsidRDefault="009044E8" w:rsidP="009044E8">
      <w:pPr>
        <w:widowControl/>
        <w:numPr>
          <w:ilvl w:val="0"/>
          <w:numId w:val="14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The brown dog is on the </w:t>
      </w:r>
    </w:p>
    <w:p w:rsidR="009044E8" w:rsidRPr="009044E8" w:rsidRDefault="00741454" w:rsidP="00741454">
      <w:pPr>
        <w:widowControl/>
        <w:spacing w:after="200" w:line="276" w:lineRule="auto"/>
        <w:ind w:left="720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   </w:t>
      </w:r>
      <w:proofErr w:type="gramStart"/>
      <w:r w:rsidR="009044E8"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mat</w:t>
      </w:r>
      <w:proofErr w:type="gramEnd"/>
      <w:r w:rsidR="009044E8"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.</w:t>
      </w:r>
    </w:p>
    <w:p w:rsidR="009044E8" w:rsidRPr="009044E8" w:rsidRDefault="009044E8" w:rsidP="009044E8">
      <w:pPr>
        <w:widowControl/>
        <w:numPr>
          <w:ilvl w:val="0"/>
          <w:numId w:val="14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We put the books away.</w:t>
      </w:r>
    </w:p>
    <w:p w:rsidR="00741454" w:rsidRDefault="009044E8" w:rsidP="009044E8">
      <w:pPr>
        <w:widowControl/>
        <w:numPr>
          <w:ilvl w:val="0"/>
          <w:numId w:val="14"/>
        </w:numPr>
        <w:spacing w:after="200" w:line="276" w:lineRule="auto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He went with me on the </w:t>
      </w:r>
    </w:p>
    <w:p w:rsidR="009044E8" w:rsidRPr="009044E8" w:rsidRDefault="00741454" w:rsidP="00741454">
      <w:pPr>
        <w:widowControl/>
        <w:spacing w:after="200" w:line="276" w:lineRule="auto"/>
        <w:ind w:left="720"/>
        <w:contextualSpacing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</w:pPr>
      <w:r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    </w:t>
      </w:r>
      <w:proofErr w:type="gramStart"/>
      <w:r w:rsidR="009044E8"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>bus</w:t>
      </w:r>
      <w:proofErr w:type="gramEnd"/>
      <w:r w:rsidR="009044E8" w:rsidRPr="009044E8"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14:ligatures w14:val="standard"/>
          <w14:cntxtAlts/>
        </w:rPr>
        <w:t xml:space="preserve">. </w:t>
      </w:r>
    </w:p>
    <w:p w:rsidR="009044E8" w:rsidRPr="009044E8" w:rsidRDefault="009044E8" w:rsidP="009044E8">
      <w:pPr>
        <w:widowControl/>
        <w:spacing w:after="120" w:line="285" w:lineRule="auto"/>
        <w:jc w:val="center"/>
        <w:rPr>
          <w:rFonts w:ascii="Arial Rounded MT Bold" w:eastAsia="Times New Roman" w:hAnsi="Arial Rounded MT Bold" w:cs="Times New Roman"/>
          <w:color w:val="000000"/>
          <w:kern w:val="28"/>
          <w:sz w:val="72"/>
          <w:szCs w:val="72"/>
          <w:u w:val="single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FF"/>
          <w:kern w:val="28"/>
          <w:sz w:val="20"/>
          <w:szCs w:val="20"/>
          <w14:ligatures w14:val="standard"/>
          <w14:cntxtAlts/>
        </w:rPr>
        <w:drawing>
          <wp:inline distT="0" distB="0" distL="0" distR="0" wp14:anchorId="5A0192A8" wp14:editId="09641957">
            <wp:extent cx="863071" cy="1019175"/>
            <wp:effectExtent l="0" t="0" r="0" b="0"/>
            <wp:docPr id="603" name="irc_mi" descr="http://www.allgraphics123.com/ag/01/10405/10405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graphics123.com/ag/01/10405/10405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29" cy="10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  <w:sectPr w:rsidR="009044E8" w:rsidRPr="009044E8" w:rsidSect="007101B5">
          <w:pgSz w:w="12240" w:h="15840" w:code="1"/>
          <w:pgMar w:top="1440" w:right="450" w:bottom="1440" w:left="630" w:header="720" w:footer="720" w:gutter="0"/>
          <w:cols w:space="720"/>
          <w:docGrid w:linePitch="360"/>
        </w:sectPr>
      </w:pPr>
    </w:p>
    <w:p w:rsidR="009044E8" w:rsidRPr="000A3C2F" w:rsidRDefault="009044E8" w:rsidP="009044E8">
      <w:pPr>
        <w:widowControl/>
        <w:spacing w:after="120" w:line="285" w:lineRule="auto"/>
        <w:jc w:val="right"/>
        <w:rPr>
          <w:rFonts w:ascii="Calibri" w:eastAsia="Times New Roman" w:hAnsi="Calibri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</w:pPr>
      <w:r w:rsidRPr="000A3C2F">
        <w:rPr>
          <w:rFonts w:ascii="Calibri" w:eastAsia="Times New Roman" w:hAnsi="Calibri" w:cs="Times New Roman"/>
          <w:b/>
          <w:noProof/>
          <w:color w:val="000000"/>
          <w:kern w:val="28"/>
          <w:sz w:val="52"/>
          <w:szCs w:val="52"/>
          <w14:ligatures w14:val="standard"/>
          <w14:cntxtAlts/>
        </w:rPr>
        <w:lastRenderedPageBreak/>
        <w:drawing>
          <wp:anchor distT="0" distB="0" distL="114300" distR="114300" simplePos="0" relativeHeight="251954176" behindDoc="0" locked="0" layoutInCell="1" allowOverlap="1" wp14:anchorId="64AB813F" wp14:editId="228A427A">
            <wp:simplePos x="0" y="0"/>
            <wp:positionH relativeFrom="margin">
              <wp:posOffset>4589780</wp:posOffset>
            </wp:positionH>
            <wp:positionV relativeFrom="margin">
              <wp:posOffset>-675640</wp:posOffset>
            </wp:positionV>
            <wp:extent cx="1788795" cy="1338580"/>
            <wp:effectExtent l="0" t="0" r="1905" b="0"/>
            <wp:wrapSquare wrapText="bothSides"/>
            <wp:docPr id="604" name="Picture 604" descr="C:\Users\pkellehe.INST\AppData\Local\Microsoft\Windows\Temporary Internet Files\Content.IE5\9RYR515Z\MC90023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\AppData\Local\Microsoft\Windows\Temporary Internet Files\Content.IE5\9RYR515Z\MC90023896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3C2F">
        <w:rPr>
          <w:rFonts w:ascii="Calibri" w:eastAsia="Times New Roman" w:hAnsi="Calibri" w:cs="Times New Roman"/>
          <w:b/>
          <w:color w:val="000000"/>
          <w:kern w:val="28"/>
          <w:sz w:val="52"/>
          <w:szCs w:val="52"/>
          <w:u w:val="single"/>
          <w14:ligatures w14:val="standard"/>
          <w14:cntxtAlts/>
        </w:rPr>
        <w:t>Kindergarten Exit Ticket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14:ligatures w14:val="standard"/>
          <w14:cntxtAlts/>
        </w:rPr>
      </w:pP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  <w:t>Name_____________________________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b/>
          <w:color w:val="000000"/>
          <w:kern w:val="28"/>
          <w:sz w:val="36"/>
          <w:szCs w:val="36"/>
          <w:u w:val="single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36"/>
          <w:szCs w:val="36"/>
          <w:u w:val="single"/>
          <w14:ligatures w14:val="standard"/>
          <w14:cntxtAlts/>
        </w:rPr>
        <w:t>WONDERS UNIT 5: WEEK 3</w:t>
      </w:r>
    </w:p>
    <w:p w:rsidR="009044E8" w:rsidRPr="009044E8" w:rsidRDefault="009044E8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b/>
          <w:color w:val="000000"/>
          <w:kern w:val="28"/>
          <w:sz w:val="36"/>
          <w:szCs w:val="36"/>
          <w:u w:val="single"/>
          <w14:ligatures w14:val="standard"/>
          <w14:cntxtAlts/>
        </w:rPr>
        <w:t>Essential Question:</w:t>
      </w:r>
      <w:r w:rsidRPr="009044E8">
        <w:rPr>
          <w:rFonts w:ascii="Calibri" w:eastAsia="Times New Roman" w:hAnsi="Calibri" w:cs="Times New Roman"/>
          <w:color w:val="000000"/>
          <w:kern w:val="28"/>
          <w:sz w:val="36"/>
          <w:szCs w:val="36"/>
          <w14:ligatures w14:val="standard"/>
          <w14:cntxtAlts/>
        </w:rPr>
        <w:t xml:space="preserve"> What kinds of things grow on a farm?</w:t>
      </w:r>
    </w:p>
    <w:p w:rsidR="009044E8" w:rsidRPr="009044E8" w:rsidRDefault="00E46BDE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00"/>
          <w:kern w:val="28"/>
          <w:sz w:val="56"/>
          <w:szCs w:val="56"/>
          <w14:ligatures w14:val="standard"/>
          <w14:cntxtAlts/>
        </w:rPr>
        <w:drawing>
          <wp:anchor distT="0" distB="0" distL="114300" distR="114300" simplePos="0" relativeHeight="251957248" behindDoc="0" locked="0" layoutInCell="1" allowOverlap="1" wp14:anchorId="5D4E4E8F" wp14:editId="2028B099">
            <wp:simplePos x="0" y="0"/>
            <wp:positionH relativeFrom="margin">
              <wp:posOffset>5211445</wp:posOffset>
            </wp:positionH>
            <wp:positionV relativeFrom="margin">
              <wp:posOffset>3331845</wp:posOffset>
            </wp:positionV>
            <wp:extent cx="704215" cy="1324610"/>
            <wp:effectExtent l="0" t="0" r="635" b="8890"/>
            <wp:wrapSquare wrapText="bothSides"/>
            <wp:docPr id="606" name="Picture 606" descr="C:\Users\pkellehe.INST.007\AppData\Local\Microsoft\Windows\Temporary Internet Files\Content.IE5\YTJ6TC8R\8475602860_dddc1b2ff8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ellehe.INST.007\AppData\Local\Microsoft\Windows\Temporary Internet Files\Content.IE5\YTJ6TC8R\8475602860_dddc1b2ff8_z[1]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4E8" w:rsidRPr="009044E8">
        <w:rPr>
          <w:rFonts w:ascii="Calibri" w:eastAsia="Times New Roman" w:hAnsi="Calibri" w:cs="Times New Roman"/>
          <w:color w:val="000000"/>
          <w:kern w:val="28"/>
          <w:sz w:val="56"/>
          <w:szCs w:val="56"/>
          <w14:ligatures w14:val="standard"/>
          <w14:cntxtAlts/>
        </w:rPr>
        <w:t>Circle the pictures of things that grow on a farm.</w:t>
      </w:r>
      <w:r w:rsidR="009044E8" w:rsidRPr="009044E8">
        <w:rPr>
          <w:rFonts w:ascii="Calibri" w:eastAsia="Times New Roman" w:hAnsi="Calibri" w:cs="Times New Roman"/>
          <w:noProof/>
          <w:color w:val="000000"/>
          <w:kern w:val="28"/>
          <w:sz w:val="56"/>
          <w:szCs w:val="56"/>
          <w14:ligatures w14:val="standard"/>
          <w14:cntxtAlts/>
        </w:rPr>
        <w:t xml:space="preserve"> </w:t>
      </w:r>
    </w:p>
    <w:p w:rsidR="009044E8" w:rsidRPr="009044E8" w:rsidRDefault="00E46BDE" w:rsidP="009044E8">
      <w:pPr>
        <w:widowControl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ligatures w14:val="standard"/>
          <w14:cntxtAlts/>
        </w:rPr>
      </w:pPr>
      <w:r w:rsidRPr="009044E8">
        <w:rPr>
          <w:rFonts w:ascii="Calibri" w:eastAsia="Times New Roman" w:hAnsi="Calibri" w:cs="Times New Roman"/>
          <w:noProof/>
          <w:color w:val="000000"/>
          <w:kern w:val="28"/>
          <w:sz w:val="56"/>
          <w:szCs w:val="56"/>
          <w14:ligatures w14:val="standard"/>
          <w14:cntxtAlts/>
        </w:rPr>
        <w:drawing>
          <wp:anchor distT="0" distB="0" distL="114300" distR="114300" simplePos="0" relativeHeight="251956224" behindDoc="0" locked="0" layoutInCell="1" allowOverlap="1" wp14:anchorId="6F48F7BD" wp14:editId="5D5500AC">
            <wp:simplePos x="0" y="0"/>
            <wp:positionH relativeFrom="margin">
              <wp:posOffset>241935</wp:posOffset>
            </wp:positionH>
            <wp:positionV relativeFrom="margin">
              <wp:posOffset>3459480</wp:posOffset>
            </wp:positionV>
            <wp:extent cx="967105" cy="993775"/>
            <wp:effectExtent l="0" t="0" r="4445" b="0"/>
            <wp:wrapSquare wrapText="bothSides"/>
            <wp:docPr id="605" name="Picture 605" descr="C:\Users\pkellehe.INST.007\AppData\Local\Microsoft\Windows\Temporary Internet Files\Content.IE5\EEAM93PD\corn_l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ellehe.INST.007\AppData\Local\Microsoft\Windows\Temporary Internet Files\Content.IE5\EEAM93PD\corn_lg[1]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BDD" w:rsidRDefault="00276BDD"/>
    <w:p w:rsidR="00276BDD" w:rsidRDefault="00A15CE2">
      <w:pPr>
        <w:widowControl/>
        <w:spacing w:after="200" w:line="276" w:lineRule="auto"/>
      </w:pPr>
      <w:r w:rsidRPr="00276BDD">
        <w:rPr>
          <w:rFonts w:ascii="Calibri" w:eastAsia="Times New Roman" w:hAnsi="Calibri" w:cs="Times New Roman"/>
          <w:b/>
          <w:noProof/>
          <w:color w:val="000000"/>
          <w:kern w:val="28"/>
          <w:sz w:val="24"/>
          <w:szCs w:val="24"/>
          <w:u w:val="single"/>
          <w14:ligatures w14:val="standard"/>
          <w14:cntxtAlts/>
        </w:rPr>
        <w:drawing>
          <wp:anchor distT="0" distB="0" distL="114300" distR="114300" simplePos="0" relativeHeight="251955200" behindDoc="0" locked="0" layoutInCell="1" allowOverlap="1" wp14:anchorId="7B73F172" wp14:editId="2A0292CF">
            <wp:simplePos x="0" y="0"/>
            <wp:positionH relativeFrom="margin">
              <wp:posOffset>238125</wp:posOffset>
            </wp:positionH>
            <wp:positionV relativeFrom="margin">
              <wp:posOffset>7066280</wp:posOffset>
            </wp:positionV>
            <wp:extent cx="990600" cy="1238885"/>
            <wp:effectExtent l="0" t="0" r="0" b="0"/>
            <wp:wrapSquare wrapText="bothSides"/>
            <wp:docPr id="608" name="Picture 608" descr="C:\Users\pkellehe.INST.007\AppData\Local\Microsoft\Windows\Temporary Internet Files\Content.IE5\NGOVHR8Z\carrot_top__s_cutie_mark_by_rildraw-d3ln8k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llehe.INST.007\AppData\Local\Microsoft\Windows\Temporary Internet Files\Content.IE5\NGOVHR8Z\carrot_top__s_cutie_mark_by_rildraw-d3ln8k8[1]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BDE" w:rsidRPr="00276BDD">
        <w:rPr>
          <w:rFonts w:ascii="Calibri" w:eastAsia="Times New Roman" w:hAnsi="Calibri" w:cs="Times New Roman"/>
          <w:b/>
          <w:noProof/>
          <w:color w:val="000000"/>
          <w:kern w:val="28"/>
          <w:sz w:val="24"/>
          <w:szCs w:val="24"/>
          <w:u w:val="single"/>
          <w14:ligatures w14:val="standard"/>
          <w14:cntxtAlts/>
        </w:rPr>
        <w:drawing>
          <wp:anchor distT="0" distB="0" distL="114300" distR="114300" simplePos="0" relativeHeight="251959296" behindDoc="0" locked="0" layoutInCell="1" allowOverlap="1" wp14:anchorId="5F351B9D" wp14:editId="13714515">
            <wp:simplePos x="0" y="0"/>
            <wp:positionH relativeFrom="margin">
              <wp:posOffset>5050790</wp:posOffset>
            </wp:positionH>
            <wp:positionV relativeFrom="margin">
              <wp:posOffset>7067550</wp:posOffset>
            </wp:positionV>
            <wp:extent cx="1332230" cy="1285875"/>
            <wp:effectExtent l="0" t="0" r="1270" b="9525"/>
            <wp:wrapSquare wrapText="bothSides"/>
            <wp:docPr id="607" name="Picture 607" descr="C:\Users\pkellehe.INST.007\AppData\Local\Microsoft\Windows\Temporary Internet Files\Content.IE5\D1A2ZALY\Pumpkins-colour--9394-mediu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ellehe.INST.007\AppData\Local\Microsoft\Windows\Temporary Internet Files\Content.IE5\D1A2ZALY\Pumpkins-colour--9394-medium[1]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BDE" w:rsidRPr="009044E8">
        <w:rPr>
          <w:rFonts w:ascii="Calibri" w:eastAsia="Times New Roman" w:hAnsi="Calibri" w:cs="Times New Roman"/>
          <w:noProof/>
          <w:color w:val="000000"/>
          <w:kern w:val="28"/>
          <w:sz w:val="56"/>
          <w:szCs w:val="56"/>
          <w14:ligatures w14:val="standard"/>
          <w14:cntxtAlts/>
        </w:rPr>
        <w:drawing>
          <wp:anchor distT="0" distB="0" distL="114300" distR="114300" simplePos="0" relativeHeight="251958272" behindDoc="0" locked="0" layoutInCell="1" allowOverlap="1" wp14:anchorId="74243D07" wp14:editId="2D4636F2">
            <wp:simplePos x="0" y="0"/>
            <wp:positionH relativeFrom="margin">
              <wp:posOffset>114300</wp:posOffset>
            </wp:positionH>
            <wp:positionV relativeFrom="margin">
              <wp:posOffset>5200650</wp:posOffset>
            </wp:positionV>
            <wp:extent cx="1287780" cy="962025"/>
            <wp:effectExtent l="0" t="0" r="7620" b="9525"/>
            <wp:wrapSquare wrapText="bothSides"/>
            <wp:docPr id="609" name="Picture 609" descr="C:\Users\pkellehe.INST.007\AppData\Local\Microsoft\Windows\Temporary Internet Files\Content.IE5\YTJ6TC8R\cookies-clipart-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ellehe.INST.007\AppData\Local\Microsoft\Windows\Temporary Internet Files\Content.IE5\YTJ6TC8R\cookies-clipart-1[1]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BDE" w:rsidRPr="009044E8">
        <w:rPr>
          <w:rFonts w:ascii="Calibri" w:eastAsia="Times New Roman" w:hAnsi="Calibri" w:cs="Times New Roman"/>
          <w:noProof/>
          <w:color w:val="000000"/>
          <w:kern w:val="28"/>
          <w:sz w:val="56"/>
          <w:szCs w:val="56"/>
          <w14:ligatures w14:val="standard"/>
          <w14:cntxtAlts/>
        </w:rPr>
        <w:drawing>
          <wp:anchor distT="0" distB="0" distL="114300" distR="114300" simplePos="0" relativeHeight="251960320" behindDoc="0" locked="0" layoutInCell="1" allowOverlap="1" wp14:anchorId="79B6B010" wp14:editId="708D40F5">
            <wp:simplePos x="0" y="0"/>
            <wp:positionH relativeFrom="margin">
              <wp:posOffset>5029200</wp:posOffset>
            </wp:positionH>
            <wp:positionV relativeFrom="margin">
              <wp:posOffset>5326380</wp:posOffset>
            </wp:positionV>
            <wp:extent cx="1240790" cy="1219200"/>
            <wp:effectExtent l="0" t="0" r="0" b="0"/>
            <wp:wrapSquare wrapText="bothSides"/>
            <wp:docPr id="610" name="Picture 610" descr="C:\Users\pkellehe.INST.007\AppData\Local\Microsoft\Windows\Temporary Internet Files\Content.IE5\EEAM93PD\tomatoes[1]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ellehe.INST.007\AppData\Local\Microsoft\Windows\Temporary Internet Files\Content.IE5\EEAM93PD\tomatoes[1][1]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BDD">
        <w:br w:type="page"/>
      </w:r>
    </w:p>
    <w:p w:rsidR="00627F5F" w:rsidRDefault="00276BDD" w:rsidP="00276BDD">
      <w:pPr>
        <w:jc w:val="center"/>
        <w:rPr>
          <w:b/>
          <w:sz w:val="24"/>
          <w:szCs w:val="24"/>
          <w:u w:val="single"/>
        </w:rPr>
      </w:pPr>
      <w:r w:rsidRPr="00276BDD">
        <w:rPr>
          <w:b/>
          <w:sz w:val="24"/>
          <w:szCs w:val="24"/>
          <w:u w:val="single"/>
        </w:rPr>
        <w:lastRenderedPageBreak/>
        <w:t>Bibliography</w:t>
      </w:r>
    </w:p>
    <w:p w:rsidR="00685BE9" w:rsidRDefault="00685BE9" w:rsidP="00685BE9">
      <w:pPr>
        <w:rPr>
          <w:b/>
          <w:sz w:val="24"/>
          <w:szCs w:val="24"/>
          <w:u w:val="single"/>
        </w:rPr>
      </w:pPr>
    </w:p>
    <w:p w:rsidR="00685BE9" w:rsidRDefault="00685BE9" w:rsidP="00685BE9">
      <w:pPr>
        <w:rPr>
          <w:rFonts w:ascii="Times New Roman" w:hAnsi="Times New Roman" w:cs="Times New Roman"/>
          <w:sz w:val="24"/>
          <w:szCs w:val="24"/>
        </w:rPr>
      </w:pPr>
      <w:r w:rsidRPr="00685BE9">
        <w:rPr>
          <w:rFonts w:ascii="Times New Roman" w:hAnsi="Times New Roman" w:cs="Times New Roman"/>
          <w:sz w:val="24"/>
          <w:szCs w:val="24"/>
        </w:rPr>
        <w:t>August, Dr. Dian</w:t>
      </w:r>
      <w:r w:rsidR="0069085B">
        <w:rPr>
          <w:rFonts w:ascii="Times New Roman" w:hAnsi="Times New Roman" w:cs="Times New Roman"/>
          <w:sz w:val="24"/>
          <w:szCs w:val="24"/>
        </w:rPr>
        <w:t xml:space="preserve">e., et al. </w:t>
      </w:r>
      <w:r w:rsidR="0069085B" w:rsidRPr="0069085B">
        <w:rPr>
          <w:rFonts w:ascii="Times New Roman" w:hAnsi="Times New Roman" w:cs="Times New Roman"/>
          <w:sz w:val="24"/>
          <w:szCs w:val="24"/>
          <w:u w:val="single"/>
        </w:rPr>
        <w:t>McGraw Hill Reading Wonders: Unit 1</w:t>
      </w:r>
      <w:r w:rsidR="0069085B">
        <w:rPr>
          <w:rFonts w:ascii="Times New Roman" w:hAnsi="Times New Roman" w:cs="Times New Roman"/>
          <w:sz w:val="24"/>
          <w:szCs w:val="24"/>
        </w:rPr>
        <w:t>. New York: McGraw Hill, 2014</w:t>
      </w:r>
    </w:p>
    <w:p w:rsidR="0069085B" w:rsidRDefault="0069085B" w:rsidP="00685BE9">
      <w:pPr>
        <w:rPr>
          <w:rFonts w:ascii="Times New Roman" w:hAnsi="Times New Roman" w:cs="Times New Roman"/>
          <w:sz w:val="24"/>
          <w:szCs w:val="24"/>
        </w:rPr>
      </w:pPr>
    </w:p>
    <w:p w:rsidR="0069085B" w:rsidRDefault="0069085B" w:rsidP="00685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August, Dr. Diane., et al. </w:t>
      </w:r>
      <w:r w:rsidRPr="0069085B">
        <w:rPr>
          <w:rFonts w:ascii="Times New Roman" w:hAnsi="Times New Roman" w:cs="Times New Roman"/>
          <w:sz w:val="24"/>
          <w:szCs w:val="24"/>
          <w:u w:val="single"/>
        </w:rPr>
        <w:t>McGraw Hill Reading Wonders: Unit 2</w:t>
      </w:r>
      <w:r>
        <w:rPr>
          <w:rFonts w:ascii="Times New Roman" w:hAnsi="Times New Roman" w:cs="Times New Roman"/>
          <w:sz w:val="24"/>
          <w:szCs w:val="24"/>
        </w:rPr>
        <w:t>. New York: McGraw Hill, 2014</w:t>
      </w:r>
    </w:p>
    <w:p w:rsidR="0069085B" w:rsidRDefault="0069085B" w:rsidP="00685BE9">
      <w:pPr>
        <w:rPr>
          <w:rFonts w:ascii="Times New Roman" w:hAnsi="Times New Roman" w:cs="Times New Roman"/>
          <w:sz w:val="24"/>
          <w:szCs w:val="24"/>
        </w:rPr>
      </w:pPr>
    </w:p>
    <w:p w:rsidR="0069085B" w:rsidRDefault="0069085B" w:rsidP="00685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August, Dr. Diane., et al. </w:t>
      </w:r>
      <w:r w:rsidRPr="0069085B">
        <w:rPr>
          <w:rFonts w:ascii="Times New Roman" w:hAnsi="Times New Roman" w:cs="Times New Roman"/>
          <w:sz w:val="24"/>
          <w:szCs w:val="24"/>
          <w:u w:val="single"/>
        </w:rPr>
        <w:t>Mc</w:t>
      </w:r>
      <w:r>
        <w:rPr>
          <w:rFonts w:ascii="Times New Roman" w:hAnsi="Times New Roman" w:cs="Times New Roman"/>
          <w:sz w:val="24"/>
          <w:szCs w:val="24"/>
          <w:u w:val="single"/>
        </w:rPr>
        <w:t>Graw Hill Reading Wonders: Unit 3</w:t>
      </w:r>
      <w:r>
        <w:rPr>
          <w:rFonts w:ascii="Times New Roman" w:hAnsi="Times New Roman" w:cs="Times New Roman"/>
          <w:sz w:val="24"/>
          <w:szCs w:val="24"/>
        </w:rPr>
        <w:t>. New York: McGraw Hill, 2014</w:t>
      </w:r>
    </w:p>
    <w:p w:rsidR="0069085B" w:rsidRDefault="0069085B" w:rsidP="00685BE9">
      <w:pPr>
        <w:rPr>
          <w:rFonts w:ascii="Times New Roman" w:hAnsi="Times New Roman" w:cs="Times New Roman"/>
          <w:sz w:val="24"/>
          <w:szCs w:val="24"/>
        </w:rPr>
      </w:pPr>
    </w:p>
    <w:p w:rsidR="0069085B" w:rsidRDefault="0069085B" w:rsidP="00685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August, Dr. Diane., et al. </w:t>
      </w:r>
      <w:r w:rsidRPr="0069085B">
        <w:rPr>
          <w:rFonts w:ascii="Times New Roman" w:hAnsi="Times New Roman" w:cs="Times New Roman"/>
          <w:sz w:val="24"/>
          <w:szCs w:val="24"/>
          <w:u w:val="single"/>
        </w:rPr>
        <w:t>McGraw Hill Reading Wonders: Unit 4</w:t>
      </w:r>
      <w:r>
        <w:rPr>
          <w:rFonts w:ascii="Times New Roman" w:hAnsi="Times New Roman" w:cs="Times New Roman"/>
          <w:sz w:val="24"/>
          <w:szCs w:val="24"/>
        </w:rPr>
        <w:t>. New York: McGraw Hill, 2014</w:t>
      </w:r>
    </w:p>
    <w:p w:rsidR="0069085B" w:rsidRDefault="0069085B" w:rsidP="00685BE9">
      <w:pPr>
        <w:rPr>
          <w:rFonts w:ascii="Times New Roman" w:hAnsi="Times New Roman" w:cs="Times New Roman"/>
          <w:sz w:val="24"/>
          <w:szCs w:val="24"/>
        </w:rPr>
      </w:pPr>
    </w:p>
    <w:p w:rsidR="0069085B" w:rsidRPr="00685BE9" w:rsidRDefault="0069085B" w:rsidP="00685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August, Dr. Diane., et al. </w:t>
      </w:r>
      <w:r w:rsidRPr="00C81CBF">
        <w:rPr>
          <w:rFonts w:ascii="Times New Roman" w:hAnsi="Times New Roman" w:cs="Times New Roman"/>
          <w:sz w:val="24"/>
          <w:szCs w:val="24"/>
          <w:u w:val="single"/>
        </w:rPr>
        <w:t>McG</w:t>
      </w:r>
      <w:r w:rsidR="00C81CBF" w:rsidRPr="00C81CBF">
        <w:rPr>
          <w:rFonts w:ascii="Times New Roman" w:hAnsi="Times New Roman" w:cs="Times New Roman"/>
          <w:sz w:val="24"/>
          <w:szCs w:val="24"/>
          <w:u w:val="single"/>
        </w:rPr>
        <w:t>raw Hill Reading Wonders: Unit 5</w:t>
      </w:r>
      <w:r>
        <w:rPr>
          <w:rFonts w:ascii="Times New Roman" w:hAnsi="Times New Roman" w:cs="Times New Roman"/>
          <w:sz w:val="24"/>
          <w:szCs w:val="24"/>
        </w:rPr>
        <w:t>. New York: McGraw Hill, 2014</w:t>
      </w:r>
    </w:p>
    <w:p w:rsidR="00E46BDE" w:rsidRPr="00685BE9" w:rsidRDefault="00E46BDE" w:rsidP="0069085B">
      <w:pPr>
        <w:rPr>
          <w:sz w:val="24"/>
          <w:szCs w:val="24"/>
        </w:rPr>
      </w:pPr>
    </w:p>
    <w:sectPr w:rsidR="00E46BDE" w:rsidRPr="00685BE9" w:rsidSect="007101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E30" w:rsidRDefault="00D07E30" w:rsidP="007A6668">
      <w:r>
        <w:separator/>
      </w:r>
    </w:p>
  </w:endnote>
  <w:endnote w:type="continuationSeparator" w:id="0">
    <w:p w:rsidR="00D07E30" w:rsidRDefault="00D07E30" w:rsidP="007A6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obo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Penmanship Print">
    <w:altName w:val="IDAutomationMICR B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39990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7E30" w:rsidRDefault="00D07E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3DE7">
          <w:rPr>
            <w:noProof/>
          </w:rPr>
          <w:t>191</w:t>
        </w:r>
        <w:r>
          <w:rPr>
            <w:noProof/>
          </w:rPr>
          <w:fldChar w:fldCharType="end"/>
        </w:r>
      </w:p>
    </w:sdtContent>
  </w:sdt>
  <w:p w:rsidR="00D07E30" w:rsidRDefault="00D07E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E30" w:rsidRDefault="00D07E30" w:rsidP="007A6668">
      <w:r>
        <w:separator/>
      </w:r>
    </w:p>
  </w:footnote>
  <w:footnote w:type="continuationSeparator" w:id="0">
    <w:p w:rsidR="00D07E30" w:rsidRDefault="00D07E30" w:rsidP="007A6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A0B6A"/>
    <w:multiLevelType w:val="hybridMultilevel"/>
    <w:tmpl w:val="3392B4BE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>
    <w:nsid w:val="094F45D8"/>
    <w:multiLevelType w:val="hybridMultilevel"/>
    <w:tmpl w:val="43F8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12A15"/>
    <w:multiLevelType w:val="hybridMultilevel"/>
    <w:tmpl w:val="5966F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B53FE"/>
    <w:multiLevelType w:val="hybridMultilevel"/>
    <w:tmpl w:val="81C28E3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501B9"/>
    <w:multiLevelType w:val="hybridMultilevel"/>
    <w:tmpl w:val="3F4CB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529DE"/>
    <w:multiLevelType w:val="hybridMultilevel"/>
    <w:tmpl w:val="A92C9E9C"/>
    <w:lvl w:ilvl="0" w:tplc="4120FAE8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F830BD"/>
    <w:multiLevelType w:val="hybridMultilevel"/>
    <w:tmpl w:val="ED4C0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390B42"/>
    <w:multiLevelType w:val="hybridMultilevel"/>
    <w:tmpl w:val="3F4CB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311311"/>
    <w:multiLevelType w:val="hybridMultilevel"/>
    <w:tmpl w:val="7CC65A86"/>
    <w:lvl w:ilvl="0" w:tplc="23F4C75C">
      <w:start w:val="1"/>
      <w:numFmt w:val="decimal"/>
      <w:lvlText w:val="%1."/>
      <w:lvlJc w:val="left"/>
      <w:pPr>
        <w:ind w:left="540" w:hanging="360"/>
      </w:pPr>
      <w:rPr>
        <w:rFonts w:ascii="Arial Rounded MT Bold" w:eastAsiaTheme="minorHAnsi" w:hAnsi="Arial Rounded MT Bold"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D4E21"/>
    <w:multiLevelType w:val="hybridMultilevel"/>
    <w:tmpl w:val="23A6141C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A5883"/>
    <w:multiLevelType w:val="hybridMultilevel"/>
    <w:tmpl w:val="3F4CB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5B5B35"/>
    <w:multiLevelType w:val="hybridMultilevel"/>
    <w:tmpl w:val="3F4CB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DA5E64"/>
    <w:multiLevelType w:val="hybridMultilevel"/>
    <w:tmpl w:val="A1EAFEA8"/>
    <w:lvl w:ilvl="0" w:tplc="06D0952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C77328"/>
    <w:multiLevelType w:val="hybridMultilevel"/>
    <w:tmpl w:val="3F4CB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2C4956"/>
    <w:multiLevelType w:val="hybridMultilevel"/>
    <w:tmpl w:val="3F4CB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E83168"/>
    <w:multiLevelType w:val="hybridMultilevel"/>
    <w:tmpl w:val="B6FA36BE"/>
    <w:lvl w:ilvl="0" w:tplc="0840C5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E06AF0"/>
    <w:multiLevelType w:val="hybridMultilevel"/>
    <w:tmpl w:val="3F4CB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471282"/>
    <w:multiLevelType w:val="hybridMultilevel"/>
    <w:tmpl w:val="998655C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78C444CE"/>
    <w:multiLevelType w:val="hybridMultilevel"/>
    <w:tmpl w:val="3F4CB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753C3E"/>
    <w:multiLevelType w:val="hybridMultilevel"/>
    <w:tmpl w:val="C9681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19"/>
  </w:num>
  <w:num w:numId="8">
    <w:abstractNumId w:val="14"/>
  </w:num>
  <w:num w:numId="9">
    <w:abstractNumId w:val="12"/>
  </w:num>
  <w:num w:numId="10">
    <w:abstractNumId w:val="4"/>
  </w:num>
  <w:num w:numId="11">
    <w:abstractNumId w:val="0"/>
  </w:num>
  <w:num w:numId="12">
    <w:abstractNumId w:val="7"/>
  </w:num>
  <w:num w:numId="13">
    <w:abstractNumId w:val="18"/>
  </w:num>
  <w:num w:numId="14">
    <w:abstractNumId w:val="10"/>
  </w:num>
  <w:num w:numId="15">
    <w:abstractNumId w:val="6"/>
  </w:num>
  <w:num w:numId="16">
    <w:abstractNumId w:val="16"/>
  </w:num>
  <w:num w:numId="17">
    <w:abstractNumId w:val="11"/>
  </w:num>
  <w:num w:numId="18">
    <w:abstractNumId w:val="13"/>
  </w:num>
  <w:num w:numId="19">
    <w:abstractNumId w:val="15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668"/>
    <w:rsid w:val="0000185C"/>
    <w:rsid w:val="00006063"/>
    <w:rsid w:val="00016D24"/>
    <w:rsid w:val="00031CE9"/>
    <w:rsid w:val="000438F6"/>
    <w:rsid w:val="00047244"/>
    <w:rsid w:val="00053467"/>
    <w:rsid w:val="00053CC2"/>
    <w:rsid w:val="00097A9B"/>
    <w:rsid w:val="000A0CB3"/>
    <w:rsid w:val="000A3C2F"/>
    <w:rsid w:val="000A5968"/>
    <w:rsid w:val="000B382B"/>
    <w:rsid w:val="000B73BE"/>
    <w:rsid w:val="000C09CD"/>
    <w:rsid w:val="000D195A"/>
    <w:rsid w:val="000D4211"/>
    <w:rsid w:val="000E43C0"/>
    <w:rsid w:val="000E7289"/>
    <w:rsid w:val="000F1727"/>
    <w:rsid w:val="00103936"/>
    <w:rsid w:val="00111681"/>
    <w:rsid w:val="00117001"/>
    <w:rsid w:val="00133AC0"/>
    <w:rsid w:val="0014356A"/>
    <w:rsid w:val="001532AE"/>
    <w:rsid w:val="0015596B"/>
    <w:rsid w:val="00156667"/>
    <w:rsid w:val="001843EA"/>
    <w:rsid w:val="00187756"/>
    <w:rsid w:val="00194610"/>
    <w:rsid w:val="001B4FF9"/>
    <w:rsid w:val="001B5ED5"/>
    <w:rsid w:val="001C1F1F"/>
    <w:rsid w:val="001C7BE7"/>
    <w:rsid w:val="001D3489"/>
    <w:rsid w:val="001E3EEA"/>
    <w:rsid w:val="001E6DD8"/>
    <w:rsid w:val="001E773C"/>
    <w:rsid w:val="0020007F"/>
    <w:rsid w:val="00215533"/>
    <w:rsid w:val="002322DA"/>
    <w:rsid w:val="00246DCE"/>
    <w:rsid w:val="00270644"/>
    <w:rsid w:val="002762B8"/>
    <w:rsid w:val="00276BDD"/>
    <w:rsid w:val="00282220"/>
    <w:rsid w:val="00297010"/>
    <w:rsid w:val="002A14F5"/>
    <w:rsid w:val="002B137A"/>
    <w:rsid w:val="002B1C65"/>
    <w:rsid w:val="002B39CC"/>
    <w:rsid w:val="002B6F66"/>
    <w:rsid w:val="002C6A34"/>
    <w:rsid w:val="002C7012"/>
    <w:rsid w:val="002D2C06"/>
    <w:rsid w:val="002E1990"/>
    <w:rsid w:val="002E2B80"/>
    <w:rsid w:val="002F39AB"/>
    <w:rsid w:val="00317476"/>
    <w:rsid w:val="00321C16"/>
    <w:rsid w:val="003268A8"/>
    <w:rsid w:val="003361B7"/>
    <w:rsid w:val="00336596"/>
    <w:rsid w:val="00336960"/>
    <w:rsid w:val="0034237D"/>
    <w:rsid w:val="00357598"/>
    <w:rsid w:val="00360DC9"/>
    <w:rsid w:val="003627A6"/>
    <w:rsid w:val="003767A5"/>
    <w:rsid w:val="0037716C"/>
    <w:rsid w:val="00377447"/>
    <w:rsid w:val="003807AC"/>
    <w:rsid w:val="00382C2D"/>
    <w:rsid w:val="00385AC7"/>
    <w:rsid w:val="003A3198"/>
    <w:rsid w:val="003B218E"/>
    <w:rsid w:val="003C323C"/>
    <w:rsid w:val="003D1970"/>
    <w:rsid w:val="003E6491"/>
    <w:rsid w:val="003F187C"/>
    <w:rsid w:val="003F4BF6"/>
    <w:rsid w:val="00416E81"/>
    <w:rsid w:val="00420473"/>
    <w:rsid w:val="00425FB7"/>
    <w:rsid w:val="00444834"/>
    <w:rsid w:val="0044703F"/>
    <w:rsid w:val="00457062"/>
    <w:rsid w:val="00464FAE"/>
    <w:rsid w:val="00493404"/>
    <w:rsid w:val="00493EF0"/>
    <w:rsid w:val="00494AB5"/>
    <w:rsid w:val="004A4434"/>
    <w:rsid w:val="004B1AE1"/>
    <w:rsid w:val="004B34B4"/>
    <w:rsid w:val="004B71FC"/>
    <w:rsid w:val="004C0FCE"/>
    <w:rsid w:val="004D0CD1"/>
    <w:rsid w:val="004D75F3"/>
    <w:rsid w:val="004D7DB5"/>
    <w:rsid w:val="00510CD2"/>
    <w:rsid w:val="005243A9"/>
    <w:rsid w:val="005317DC"/>
    <w:rsid w:val="00542F5C"/>
    <w:rsid w:val="005451C5"/>
    <w:rsid w:val="00556368"/>
    <w:rsid w:val="00561D57"/>
    <w:rsid w:val="0056474E"/>
    <w:rsid w:val="00587F7B"/>
    <w:rsid w:val="00590FE5"/>
    <w:rsid w:val="005949C3"/>
    <w:rsid w:val="005A1EF8"/>
    <w:rsid w:val="005A4BAE"/>
    <w:rsid w:val="005E6D10"/>
    <w:rsid w:val="00603D70"/>
    <w:rsid w:val="00615EDA"/>
    <w:rsid w:val="006277BB"/>
    <w:rsid w:val="00627A6D"/>
    <w:rsid w:val="00627F5F"/>
    <w:rsid w:val="006354EF"/>
    <w:rsid w:val="00643B40"/>
    <w:rsid w:val="006510C7"/>
    <w:rsid w:val="00653E52"/>
    <w:rsid w:val="00656412"/>
    <w:rsid w:val="00670446"/>
    <w:rsid w:val="00670580"/>
    <w:rsid w:val="00676B82"/>
    <w:rsid w:val="006853F1"/>
    <w:rsid w:val="00685BE9"/>
    <w:rsid w:val="0069075B"/>
    <w:rsid w:val="0069085B"/>
    <w:rsid w:val="0069316D"/>
    <w:rsid w:val="006E0C91"/>
    <w:rsid w:val="006E2185"/>
    <w:rsid w:val="006E3437"/>
    <w:rsid w:val="006F22D6"/>
    <w:rsid w:val="00700673"/>
    <w:rsid w:val="007022BA"/>
    <w:rsid w:val="007101B5"/>
    <w:rsid w:val="00721786"/>
    <w:rsid w:val="007368DD"/>
    <w:rsid w:val="00741454"/>
    <w:rsid w:val="007417C4"/>
    <w:rsid w:val="007626D9"/>
    <w:rsid w:val="00772BE4"/>
    <w:rsid w:val="00780A6D"/>
    <w:rsid w:val="007A6668"/>
    <w:rsid w:val="007D2938"/>
    <w:rsid w:val="007D7424"/>
    <w:rsid w:val="007D7E18"/>
    <w:rsid w:val="007F56FA"/>
    <w:rsid w:val="008166CD"/>
    <w:rsid w:val="00817E0E"/>
    <w:rsid w:val="008218DA"/>
    <w:rsid w:val="00826293"/>
    <w:rsid w:val="008460FE"/>
    <w:rsid w:val="00857154"/>
    <w:rsid w:val="00867594"/>
    <w:rsid w:val="00873A99"/>
    <w:rsid w:val="00876AA7"/>
    <w:rsid w:val="00884BDD"/>
    <w:rsid w:val="0089695F"/>
    <w:rsid w:val="008A58F9"/>
    <w:rsid w:val="008D72C5"/>
    <w:rsid w:val="008F20B9"/>
    <w:rsid w:val="008F2C95"/>
    <w:rsid w:val="009044E8"/>
    <w:rsid w:val="00906438"/>
    <w:rsid w:val="009122A2"/>
    <w:rsid w:val="00940705"/>
    <w:rsid w:val="00940D6E"/>
    <w:rsid w:val="0094440F"/>
    <w:rsid w:val="00944F96"/>
    <w:rsid w:val="00950528"/>
    <w:rsid w:val="00952F46"/>
    <w:rsid w:val="009678FA"/>
    <w:rsid w:val="00971A50"/>
    <w:rsid w:val="0099154C"/>
    <w:rsid w:val="009A21A8"/>
    <w:rsid w:val="009A65FF"/>
    <w:rsid w:val="009B710E"/>
    <w:rsid w:val="009D3DE7"/>
    <w:rsid w:val="009D5C0A"/>
    <w:rsid w:val="009E5B44"/>
    <w:rsid w:val="009E7291"/>
    <w:rsid w:val="009F421C"/>
    <w:rsid w:val="00A03912"/>
    <w:rsid w:val="00A04954"/>
    <w:rsid w:val="00A158B5"/>
    <w:rsid w:val="00A15CE2"/>
    <w:rsid w:val="00A22372"/>
    <w:rsid w:val="00A36CF6"/>
    <w:rsid w:val="00A609B6"/>
    <w:rsid w:val="00A80F4C"/>
    <w:rsid w:val="00A905D2"/>
    <w:rsid w:val="00AB4B67"/>
    <w:rsid w:val="00AB6F70"/>
    <w:rsid w:val="00AC0F62"/>
    <w:rsid w:val="00AC1F6E"/>
    <w:rsid w:val="00AD71D4"/>
    <w:rsid w:val="00AF4278"/>
    <w:rsid w:val="00B10258"/>
    <w:rsid w:val="00B11020"/>
    <w:rsid w:val="00B31CA7"/>
    <w:rsid w:val="00B324CE"/>
    <w:rsid w:val="00B50ABB"/>
    <w:rsid w:val="00B565FF"/>
    <w:rsid w:val="00B7317B"/>
    <w:rsid w:val="00B86B74"/>
    <w:rsid w:val="00B90C44"/>
    <w:rsid w:val="00B95AB0"/>
    <w:rsid w:val="00B97C54"/>
    <w:rsid w:val="00BA7235"/>
    <w:rsid w:val="00BA7582"/>
    <w:rsid w:val="00BC3D63"/>
    <w:rsid w:val="00BD6769"/>
    <w:rsid w:val="00BE16A6"/>
    <w:rsid w:val="00BE3229"/>
    <w:rsid w:val="00BE4BC4"/>
    <w:rsid w:val="00BE4F30"/>
    <w:rsid w:val="00BE744B"/>
    <w:rsid w:val="00BF2E35"/>
    <w:rsid w:val="00BF4F63"/>
    <w:rsid w:val="00C07FDB"/>
    <w:rsid w:val="00C266B4"/>
    <w:rsid w:val="00C33386"/>
    <w:rsid w:val="00C33720"/>
    <w:rsid w:val="00C36503"/>
    <w:rsid w:val="00C453CD"/>
    <w:rsid w:val="00C479D6"/>
    <w:rsid w:val="00C5400A"/>
    <w:rsid w:val="00C56E26"/>
    <w:rsid w:val="00C6071E"/>
    <w:rsid w:val="00C63C50"/>
    <w:rsid w:val="00C810B1"/>
    <w:rsid w:val="00C81CBF"/>
    <w:rsid w:val="00C863C2"/>
    <w:rsid w:val="00CA5462"/>
    <w:rsid w:val="00CC7ADC"/>
    <w:rsid w:val="00CD1B35"/>
    <w:rsid w:val="00CE59FA"/>
    <w:rsid w:val="00CF44FC"/>
    <w:rsid w:val="00D0089C"/>
    <w:rsid w:val="00D02F16"/>
    <w:rsid w:val="00D044BE"/>
    <w:rsid w:val="00D07E30"/>
    <w:rsid w:val="00D22570"/>
    <w:rsid w:val="00D45785"/>
    <w:rsid w:val="00D470AA"/>
    <w:rsid w:val="00D50363"/>
    <w:rsid w:val="00D53331"/>
    <w:rsid w:val="00D5343E"/>
    <w:rsid w:val="00D54F49"/>
    <w:rsid w:val="00D76571"/>
    <w:rsid w:val="00D91074"/>
    <w:rsid w:val="00DA0E9C"/>
    <w:rsid w:val="00DA4666"/>
    <w:rsid w:val="00DC4C81"/>
    <w:rsid w:val="00DD13F5"/>
    <w:rsid w:val="00DF0578"/>
    <w:rsid w:val="00DF7429"/>
    <w:rsid w:val="00E020C5"/>
    <w:rsid w:val="00E1213A"/>
    <w:rsid w:val="00E36A6A"/>
    <w:rsid w:val="00E42CFD"/>
    <w:rsid w:val="00E43CF2"/>
    <w:rsid w:val="00E46BDE"/>
    <w:rsid w:val="00E51474"/>
    <w:rsid w:val="00E63252"/>
    <w:rsid w:val="00E66952"/>
    <w:rsid w:val="00E721DF"/>
    <w:rsid w:val="00E72FDD"/>
    <w:rsid w:val="00E76112"/>
    <w:rsid w:val="00E83146"/>
    <w:rsid w:val="00E83207"/>
    <w:rsid w:val="00E83886"/>
    <w:rsid w:val="00E9719B"/>
    <w:rsid w:val="00EA2711"/>
    <w:rsid w:val="00EA4156"/>
    <w:rsid w:val="00EC674A"/>
    <w:rsid w:val="00EE7C9E"/>
    <w:rsid w:val="00F00A3F"/>
    <w:rsid w:val="00F40B49"/>
    <w:rsid w:val="00F45357"/>
    <w:rsid w:val="00F46ED3"/>
    <w:rsid w:val="00F65508"/>
    <w:rsid w:val="00F8206E"/>
    <w:rsid w:val="00F8378E"/>
    <w:rsid w:val="00F93287"/>
    <w:rsid w:val="00F95ADD"/>
    <w:rsid w:val="00FB01AA"/>
    <w:rsid w:val="00FB0FE8"/>
    <w:rsid w:val="00FD3EEE"/>
    <w:rsid w:val="00FE24A3"/>
    <w:rsid w:val="00FF07BC"/>
    <w:rsid w:val="00FF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E3229"/>
    <w:pPr>
      <w:widowControl w:val="0"/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D2C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2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C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C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4954"/>
    <w:pPr>
      <w:widowControl/>
      <w:spacing w:after="120" w:line="285" w:lineRule="auto"/>
      <w:ind w:left="720"/>
      <w:contextualSpacing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7626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6D9"/>
  </w:style>
  <w:style w:type="paragraph" w:styleId="Footer">
    <w:name w:val="footer"/>
    <w:basedOn w:val="Normal"/>
    <w:link w:val="FooterChar"/>
    <w:uiPriority w:val="99"/>
    <w:unhideWhenUsed/>
    <w:rsid w:val="00762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6D9"/>
  </w:style>
  <w:style w:type="paragraph" w:styleId="NoSpacing">
    <w:name w:val="No Spacing"/>
    <w:link w:val="NoSpacingChar"/>
    <w:uiPriority w:val="1"/>
    <w:qFormat/>
    <w:rsid w:val="007626D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626D9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B95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E3229"/>
    <w:pPr>
      <w:widowControl w:val="0"/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D2C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2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C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C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4954"/>
    <w:pPr>
      <w:widowControl/>
      <w:spacing w:after="120" w:line="285" w:lineRule="auto"/>
      <w:ind w:left="720"/>
      <w:contextualSpacing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7626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6D9"/>
  </w:style>
  <w:style w:type="paragraph" w:styleId="Footer">
    <w:name w:val="footer"/>
    <w:basedOn w:val="Normal"/>
    <w:link w:val="FooterChar"/>
    <w:uiPriority w:val="99"/>
    <w:unhideWhenUsed/>
    <w:rsid w:val="00762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6D9"/>
  </w:style>
  <w:style w:type="paragraph" w:styleId="NoSpacing">
    <w:name w:val="No Spacing"/>
    <w:link w:val="NoSpacingChar"/>
    <w:uiPriority w:val="1"/>
    <w:qFormat/>
    <w:rsid w:val="007626D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626D9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B95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2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gif"/><Relationship Id="rId117" Type="http://schemas.openxmlformats.org/officeDocument/2006/relationships/image" Target="media/image89.jpeg"/><Relationship Id="rId21" Type="http://schemas.openxmlformats.org/officeDocument/2006/relationships/package" Target="embeddings/Microsoft_Word_Document3.docx"/><Relationship Id="rId42" Type="http://schemas.openxmlformats.org/officeDocument/2006/relationships/image" Target="media/image24.png"/><Relationship Id="rId47" Type="http://schemas.openxmlformats.org/officeDocument/2006/relationships/image" Target="media/image28.gif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60.jpeg"/><Relationship Id="rId89" Type="http://schemas.openxmlformats.org/officeDocument/2006/relationships/image" Target="media/image63.png"/><Relationship Id="rId112" Type="http://schemas.openxmlformats.org/officeDocument/2006/relationships/image" Target="media/image85.gif"/><Relationship Id="rId133" Type="http://schemas.openxmlformats.org/officeDocument/2006/relationships/image" Target="media/image103.jpeg"/><Relationship Id="rId138" Type="http://schemas.openxmlformats.org/officeDocument/2006/relationships/image" Target="media/image106.gif"/><Relationship Id="rId154" Type="http://schemas.openxmlformats.org/officeDocument/2006/relationships/image" Target="media/image1180.gif"/><Relationship Id="rId159" Type="http://schemas.openxmlformats.org/officeDocument/2006/relationships/image" Target="media/image122.jpeg"/><Relationship Id="rId16" Type="http://schemas.openxmlformats.org/officeDocument/2006/relationships/image" Target="media/image5.emf"/><Relationship Id="rId107" Type="http://schemas.openxmlformats.org/officeDocument/2006/relationships/image" Target="media/image81.jpeg"/><Relationship Id="rId11" Type="http://schemas.openxmlformats.org/officeDocument/2006/relationships/footer" Target="footer1.xml"/><Relationship Id="rId32" Type="http://schemas.openxmlformats.org/officeDocument/2006/relationships/image" Target="media/image15.png"/><Relationship Id="rId37" Type="http://schemas.openxmlformats.org/officeDocument/2006/relationships/image" Target="media/image20.gif"/><Relationship Id="rId53" Type="http://schemas.openxmlformats.org/officeDocument/2006/relationships/image" Target="media/image33.emf"/><Relationship Id="rId58" Type="http://schemas.openxmlformats.org/officeDocument/2006/relationships/package" Target="embeddings/Microsoft_Word_Document6.docx"/><Relationship Id="rId74" Type="http://schemas.openxmlformats.org/officeDocument/2006/relationships/image" Target="media/image51.gif"/><Relationship Id="rId79" Type="http://schemas.openxmlformats.org/officeDocument/2006/relationships/image" Target="media/image56.png"/><Relationship Id="rId102" Type="http://schemas.openxmlformats.org/officeDocument/2006/relationships/image" Target="media/image76.png"/><Relationship Id="rId123" Type="http://schemas.openxmlformats.org/officeDocument/2006/relationships/image" Target="media/image94.jpeg"/><Relationship Id="rId128" Type="http://schemas.openxmlformats.org/officeDocument/2006/relationships/image" Target="media/image98.gif"/><Relationship Id="rId144" Type="http://schemas.openxmlformats.org/officeDocument/2006/relationships/image" Target="media/image112.png"/><Relationship Id="rId149" Type="http://schemas.openxmlformats.org/officeDocument/2006/relationships/image" Target="media/image116.png"/><Relationship Id="rId5" Type="http://schemas.openxmlformats.org/officeDocument/2006/relationships/settings" Target="settings.xml"/><Relationship Id="rId90" Type="http://schemas.openxmlformats.org/officeDocument/2006/relationships/image" Target="media/image64.jpeg"/><Relationship Id="rId95" Type="http://schemas.openxmlformats.org/officeDocument/2006/relationships/image" Target="media/image69.png"/><Relationship Id="rId160" Type="http://schemas.openxmlformats.org/officeDocument/2006/relationships/image" Target="media/image123.jpeg"/><Relationship Id="rId165" Type="http://schemas.openxmlformats.org/officeDocument/2006/relationships/fontTable" Target="fontTable.xml"/><Relationship Id="rId22" Type="http://schemas.openxmlformats.org/officeDocument/2006/relationships/image" Target="media/image8.png"/><Relationship Id="rId27" Type="http://schemas.openxmlformats.org/officeDocument/2006/relationships/image" Target="media/image11.wmf"/><Relationship Id="rId43" Type="http://schemas.openxmlformats.org/officeDocument/2006/relationships/image" Target="media/image25.png"/><Relationship Id="rId48" Type="http://schemas.openxmlformats.org/officeDocument/2006/relationships/image" Target="media/image29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113" Type="http://schemas.openxmlformats.org/officeDocument/2006/relationships/hyperlink" Target="http://www.mycutegraphics.com/graphics/career/black-white-girl-police-officer.html" TargetMode="External"/><Relationship Id="rId118" Type="http://schemas.openxmlformats.org/officeDocument/2006/relationships/image" Target="media/image90.jpeg"/><Relationship Id="rId134" Type="http://schemas.openxmlformats.org/officeDocument/2006/relationships/image" Target="media/image104.jpeg"/><Relationship Id="rId139" Type="http://schemas.openxmlformats.org/officeDocument/2006/relationships/image" Target="media/image107.png"/><Relationship Id="rId80" Type="http://schemas.openxmlformats.org/officeDocument/2006/relationships/image" Target="media/image57.png"/><Relationship Id="rId85" Type="http://schemas.openxmlformats.org/officeDocument/2006/relationships/hyperlink" Target="http://www.google.com/url?sa=i&amp;rct=j&amp;q=&amp;esrc=s&amp;source=images&amp;cd=&amp;cad=rja&amp;uact=8&amp;ved=0CAcQjRw&amp;url=http://bestbuycheapenglishessay.com/school-rules-essay&amp;ei=_viTVZW8GoTf-QH8pYDADQ&amp;bvm=bv.96952980,d.cWw&amp;psig=AFQjCNGV9SUE0jMCgbCH8UVaMj4Shj6kfg&amp;ust=1435847275237785" TargetMode="External"/><Relationship Id="rId150" Type="http://schemas.openxmlformats.org/officeDocument/2006/relationships/image" Target="media/image117.png"/><Relationship Id="rId155" Type="http://schemas.openxmlformats.org/officeDocument/2006/relationships/hyperlink" Target="http://www.mycutegraphics.com/graphics/pig/cute-pig.html" TargetMode="External"/><Relationship Id="rId12" Type="http://schemas.openxmlformats.org/officeDocument/2006/relationships/hyperlink" Target="http://www.mycutegraphics.com/graphics/pencil/black-white-girl-holding-big-pencil.html" TargetMode="External"/><Relationship Id="rId17" Type="http://schemas.openxmlformats.org/officeDocument/2006/relationships/package" Target="embeddings/Microsoft_Word_Document1.docx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59" Type="http://schemas.openxmlformats.org/officeDocument/2006/relationships/image" Target="media/image36.jpeg"/><Relationship Id="rId103" Type="http://schemas.openxmlformats.org/officeDocument/2006/relationships/image" Target="media/image77.png"/><Relationship Id="rId108" Type="http://schemas.openxmlformats.org/officeDocument/2006/relationships/image" Target="media/image82.jpeg"/><Relationship Id="rId124" Type="http://schemas.openxmlformats.org/officeDocument/2006/relationships/image" Target="media/image95.jpeg"/><Relationship Id="rId129" Type="http://schemas.openxmlformats.org/officeDocument/2006/relationships/image" Target="media/image99.png"/><Relationship Id="rId54" Type="http://schemas.openxmlformats.org/officeDocument/2006/relationships/package" Target="embeddings/Microsoft_Word_Document4.docx"/><Relationship Id="rId70" Type="http://schemas.openxmlformats.org/officeDocument/2006/relationships/image" Target="media/image47.jpeg"/><Relationship Id="rId75" Type="http://schemas.openxmlformats.org/officeDocument/2006/relationships/image" Target="media/image52.png"/><Relationship Id="rId91" Type="http://schemas.openxmlformats.org/officeDocument/2006/relationships/image" Target="media/image65.jpeg"/><Relationship Id="rId96" Type="http://schemas.openxmlformats.org/officeDocument/2006/relationships/image" Target="media/image70.png"/><Relationship Id="rId140" Type="http://schemas.openxmlformats.org/officeDocument/2006/relationships/image" Target="media/image108.png"/><Relationship Id="rId145" Type="http://schemas.openxmlformats.org/officeDocument/2006/relationships/image" Target="media/image113.jpeg"/><Relationship Id="rId161" Type="http://schemas.openxmlformats.org/officeDocument/2006/relationships/image" Target="media/image124.pn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80.png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49" Type="http://schemas.openxmlformats.org/officeDocument/2006/relationships/image" Target="media/image30.jpeg"/><Relationship Id="rId57" Type="http://schemas.openxmlformats.org/officeDocument/2006/relationships/image" Target="media/image35.emf"/><Relationship Id="rId106" Type="http://schemas.openxmlformats.org/officeDocument/2006/relationships/image" Target="media/image80.jpeg"/><Relationship Id="rId114" Type="http://schemas.openxmlformats.org/officeDocument/2006/relationships/image" Target="media/image86.gif"/><Relationship Id="rId119" Type="http://schemas.openxmlformats.org/officeDocument/2006/relationships/hyperlink" Target="http://www.mycutegraphics.com/graphics/pasta-images.html" TargetMode="External"/><Relationship Id="rId127" Type="http://schemas.openxmlformats.org/officeDocument/2006/relationships/image" Target="media/image97.gif"/><Relationship Id="rId10" Type="http://schemas.openxmlformats.org/officeDocument/2006/relationships/image" Target="media/image2.jpeg"/><Relationship Id="rId31" Type="http://schemas.openxmlformats.org/officeDocument/2006/relationships/image" Target="media/image14.gif"/><Relationship Id="rId44" Type="http://schemas.openxmlformats.org/officeDocument/2006/relationships/image" Target="media/image26.png"/><Relationship Id="rId52" Type="http://schemas.openxmlformats.org/officeDocument/2006/relationships/image" Target="media/image32.gif"/><Relationship Id="rId60" Type="http://schemas.openxmlformats.org/officeDocument/2006/relationships/image" Target="media/image37.jpeg"/><Relationship Id="rId65" Type="http://schemas.openxmlformats.org/officeDocument/2006/relationships/image" Target="media/image42.pn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1.jpeg"/><Relationship Id="rId94" Type="http://schemas.openxmlformats.org/officeDocument/2006/relationships/image" Target="media/image68.gif"/><Relationship Id="rId99" Type="http://schemas.openxmlformats.org/officeDocument/2006/relationships/image" Target="media/image73.gif"/><Relationship Id="rId101" Type="http://schemas.openxmlformats.org/officeDocument/2006/relationships/image" Target="media/image75.png"/><Relationship Id="rId122" Type="http://schemas.openxmlformats.org/officeDocument/2006/relationships/image" Target="media/image93.jpeg"/><Relationship Id="rId130" Type="http://schemas.openxmlformats.org/officeDocument/2006/relationships/image" Target="media/image100.jpeg"/><Relationship Id="rId135" Type="http://schemas.openxmlformats.org/officeDocument/2006/relationships/hyperlink" Target="https://www.google.com/url?sa=i&amp;rct=j&amp;q=&amp;esrc=s&amp;source=images&amp;cd=&amp;cad=rja&amp;uact=8&amp;ved=0CAcQjRw&amp;url=https://www.superteachertools.net/speedmatch/speedmatchfromj.php?gamefile=1398425511&amp;ei=KQCUVZmHNcKt-QGTvoCYBA&amp;psig=AFQjCNEZ75HpeFfpbDlfnfD2ZuFKDD95TA&amp;ust=1435849079316279" TargetMode="External"/><Relationship Id="rId143" Type="http://schemas.openxmlformats.org/officeDocument/2006/relationships/image" Target="media/image111.png"/><Relationship Id="rId148" Type="http://schemas.openxmlformats.org/officeDocument/2006/relationships/image" Target="media/image115.jpeg"/><Relationship Id="rId151" Type="http://schemas.openxmlformats.org/officeDocument/2006/relationships/hyperlink" Target="http://www.mycutegraphics.com/graphics/cow/black-white-cow-head.html" TargetMode="External"/><Relationship Id="rId156" Type="http://schemas.openxmlformats.org/officeDocument/2006/relationships/image" Target="media/image119.gif"/><Relationship Id="rId164" Type="http://schemas.openxmlformats.org/officeDocument/2006/relationships/image" Target="media/image12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gif"/><Relationship Id="rId18" Type="http://schemas.openxmlformats.org/officeDocument/2006/relationships/image" Target="media/image6.emf"/><Relationship Id="rId39" Type="http://schemas.openxmlformats.org/officeDocument/2006/relationships/hyperlink" Target="http://www.google.com/imgres?imgurl=http://3.bp.blogspot.com/-gBF_Ir9TGik/U3vFKZPu_TI/AAAAAAAAT9k/e24AK6qmQuA/s1600/bb004whtlamb.jpg&amp;imgrefurl=http://antiqueimages.blogspot.com/2014/05/free-digital-animal-clip-art-adorable.html&amp;h=331&amp;w=405&amp;tbnid=i5PcR0WUYm5xLM:&amp;zoom=1&amp;docid=unnXxVJChHS6iM&amp;ei=cfCTVbiwF8ju-QGE-b-gDA&amp;tbm=isch&amp;ved=0CGwQMyhFMEU" TargetMode="External"/><Relationship Id="rId109" Type="http://schemas.openxmlformats.org/officeDocument/2006/relationships/image" Target="media/image83.jpeg"/><Relationship Id="rId34" Type="http://schemas.openxmlformats.org/officeDocument/2006/relationships/image" Target="media/image17.png"/><Relationship Id="rId50" Type="http://schemas.openxmlformats.org/officeDocument/2006/relationships/image" Target="media/image31.jpeg"/><Relationship Id="rId55" Type="http://schemas.openxmlformats.org/officeDocument/2006/relationships/image" Target="media/image34.emf"/><Relationship Id="rId76" Type="http://schemas.openxmlformats.org/officeDocument/2006/relationships/image" Target="media/image53.gif"/><Relationship Id="rId97" Type="http://schemas.openxmlformats.org/officeDocument/2006/relationships/image" Target="media/image71.png"/><Relationship Id="rId104" Type="http://schemas.openxmlformats.org/officeDocument/2006/relationships/image" Target="media/image78.jpeg"/><Relationship Id="rId120" Type="http://schemas.openxmlformats.org/officeDocument/2006/relationships/image" Target="media/image91.gif"/><Relationship Id="rId125" Type="http://schemas.openxmlformats.org/officeDocument/2006/relationships/hyperlink" Target="http://www.mycutegraphics.com/graphics/career/black-white-boy-police-officer.html" TargetMode="External"/><Relationship Id="rId141" Type="http://schemas.openxmlformats.org/officeDocument/2006/relationships/image" Target="media/image109.jpeg"/><Relationship Id="rId146" Type="http://schemas.openxmlformats.org/officeDocument/2006/relationships/hyperlink" Target="http://www.google.com/url?sa=i&amp;rct=j&amp;q=&amp;esrc=s&amp;source=images&amp;cd=&amp;cad=rja&amp;uact=8&amp;ved=0CAcQjRxqFQoTCPqXrvLE3cYCFQM8Pgod4-MEMA&amp;url=http://alecclayton.blogspot.com/2014_01_01_archive.html&amp;ei=14emVbrQLIP4-AHjx5OAAw&amp;bvm=bv.97653015,d.cWw&amp;psig=AFQjCNHW-uYZlmPYRvAPYZejDlc8YfutIA&amp;ust=1437063470268271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8.gif"/><Relationship Id="rId92" Type="http://schemas.openxmlformats.org/officeDocument/2006/relationships/image" Target="media/image66.gif"/><Relationship Id="rId162" Type="http://schemas.openxmlformats.org/officeDocument/2006/relationships/image" Target="media/image125.pn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3.jpeg"/><Relationship Id="rId87" Type="http://schemas.openxmlformats.org/officeDocument/2006/relationships/hyperlink" Target="http://www.mycutegraphics.com/graphics/school-kids-images.html" TargetMode="External"/><Relationship Id="rId110" Type="http://schemas.openxmlformats.org/officeDocument/2006/relationships/hyperlink" Target="http://www.google.com/url?sa=i&amp;rct=j&amp;q=&amp;esrc=s&amp;source=images&amp;cd=&amp;cad=rja&amp;uact=8&amp;ved=0CAcQjRw&amp;url=http://mamanyc.net/2012/09/national-good-neighbor-day-september-28th-how-to-be-a-good-neighbor/&amp;ei=OP2TVZv1Aoa7-AHNn7-oBw&amp;bvm=bv.96952980,d.cWw&amp;psig=AFQjCNFRBWgRQGUBnbNuPQB1XCdDrDY9Lg&amp;ust=1435848310228716" TargetMode="External"/><Relationship Id="rId115" Type="http://schemas.openxmlformats.org/officeDocument/2006/relationships/image" Target="media/image87.jpeg"/><Relationship Id="rId131" Type="http://schemas.openxmlformats.org/officeDocument/2006/relationships/image" Target="media/image101.jpeg"/><Relationship Id="rId136" Type="http://schemas.openxmlformats.org/officeDocument/2006/relationships/image" Target="media/image105.jpeg"/><Relationship Id="rId157" Type="http://schemas.openxmlformats.org/officeDocument/2006/relationships/image" Target="media/image120.png"/><Relationship Id="rId61" Type="http://schemas.openxmlformats.org/officeDocument/2006/relationships/image" Target="media/image38.jpeg"/><Relationship Id="rId82" Type="http://schemas.openxmlformats.org/officeDocument/2006/relationships/hyperlink" Target="http://www.google.com/url?sa=i&amp;rct=j&amp;q=&amp;esrc=s&amp;source=images&amp;cd=&amp;cad=rja&amp;uact=8&amp;ved=0CAcQjRw&amp;url=http://www.meleniro.gr/2013/04/%CF%86%CF%84%CE%AC%CF%83%CE%B1%CE%BC%CE%B5-%CE%B1%CE%BA%CF%8C%CE%BC%CE%B1/&amp;ei=a_mTVZjuD4Or-AHzo4DQBQ&amp;bvm=bv.96952980,d.cWw&amp;psig=AFQjCNE01Ap1EItOfxdpt9ZJa4eM563JBQ&amp;ust=1435847390096021" TargetMode="External"/><Relationship Id="rId152" Type="http://schemas.openxmlformats.org/officeDocument/2006/relationships/image" Target="media/image118.gif"/><Relationship Id="rId19" Type="http://schemas.openxmlformats.org/officeDocument/2006/relationships/package" Target="embeddings/Microsoft_Word_Document2.docx"/><Relationship Id="rId14" Type="http://schemas.openxmlformats.org/officeDocument/2006/relationships/hyperlink" Target="http://www.mycutegraphics.com/graphics/pencil/pencils-in-pencil-holder.html" TargetMode="External"/><Relationship Id="rId30" Type="http://schemas.openxmlformats.org/officeDocument/2006/relationships/hyperlink" Target="http://www.mycutegraphics.com/graphics/dog-images.html" TargetMode="External"/><Relationship Id="rId35" Type="http://schemas.openxmlformats.org/officeDocument/2006/relationships/image" Target="media/image18.jpeg"/><Relationship Id="rId56" Type="http://schemas.openxmlformats.org/officeDocument/2006/relationships/package" Target="embeddings/Microsoft_Word_Document5.docx"/><Relationship Id="rId77" Type="http://schemas.openxmlformats.org/officeDocument/2006/relationships/image" Target="media/image54.png"/><Relationship Id="rId100" Type="http://schemas.openxmlformats.org/officeDocument/2006/relationships/image" Target="media/image74.gif"/><Relationship Id="rId105" Type="http://schemas.openxmlformats.org/officeDocument/2006/relationships/image" Target="media/image79.png"/><Relationship Id="rId126" Type="http://schemas.openxmlformats.org/officeDocument/2006/relationships/image" Target="media/image96.gif"/><Relationship Id="rId147" Type="http://schemas.openxmlformats.org/officeDocument/2006/relationships/image" Target="media/image114.png"/><Relationship Id="rId8" Type="http://schemas.openxmlformats.org/officeDocument/2006/relationships/endnotes" Target="endnotes.xml"/><Relationship Id="rId51" Type="http://schemas.openxmlformats.org/officeDocument/2006/relationships/hyperlink" Target="http://www.mycutegraphics.com/graphics/dog-images.html" TargetMode="External"/><Relationship Id="rId72" Type="http://schemas.openxmlformats.org/officeDocument/2006/relationships/image" Target="media/image49.png"/><Relationship Id="rId93" Type="http://schemas.openxmlformats.org/officeDocument/2006/relationships/image" Target="media/image67.jpeg"/><Relationship Id="rId98" Type="http://schemas.openxmlformats.org/officeDocument/2006/relationships/image" Target="media/image72.jpeg"/><Relationship Id="rId121" Type="http://schemas.openxmlformats.org/officeDocument/2006/relationships/image" Target="media/image92.jpeg"/><Relationship Id="rId142" Type="http://schemas.openxmlformats.org/officeDocument/2006/relationships/image" Target="media/image110.jpeg"/><Relationship Id="rId163" Type="http://schemas.openxmlformats.org/officeDocument/2006/relationships/image" Target="media/image126.gif"/><Relationship Id="rId3" Type="http://schemas.openxmlformats.org/officeDocument/2006/relationships/styles" Target="styles.xml"/><Relationship Id="rId25" Type="http://schemas.openxmlformats.org/officeDocument/2006/relationships/hyperlink" Target="http://www.google.com/url?sa=i&amp;rct=j&amp;q=&amp;esrc=s&amp;source=images&amp;cd=&amp;cad=rja&amp;uact=8&amp;ved=0CAcQjRw&amp;url=http://educationextras.com/readersworkshop.html&amp;ei=gvKTVff4Isbw-AHK0J-gBQ&amp;bvm=bv.96952980,d.cWw&amp;psig=AFQjCNEibY673TjJfNRXJsLk5S1r8Z8ECQ&amp;ust=1435845607334053" TargetMode="External"/><Relationship Id="rId46" Type="http://schemas.openxmlformats.org/officeDocument/2006/relationships/hyperlink" Target="http://www.google.com/url?sa=i&amp;rct=j&amp;q=&amp;esrc=s&amp;source=images&amp;cd=&amp;cad=rja&amp;uact=8&amp;ved=0CAcQjRw&amp;url=http://www.allgraphics123.com/comments/attitude/page/5/&amp;ei=nfKTVZi9Dovu-AG-nqLwAw&amp;bvm=bv.96952980,d.cWw&amp;psig=AFQjCNEibY673TjJfNRXJsLk5S1r8Z8ECQ&amp;ust=1435845607334053" TargetMode="External"/><Relationship Id="rId67" Type="http://schemas.openxmlformats.org/officeDocument/2006/relationships/image" Target="media/image44.png"/><Relationship Id="rId116" Type="http://schemas.openxmlformats.org/officeDocument/2006/relationships/image" Target="media/image88.jpeg"/><Relationship Id="rId137" Type="http://schemas.openxmlformats.org/officeDocument/2006/relationships/hyperlink" Target="http://www.mycutegraphics.com/graphics/tree/big-tree.html" TargetMode="External"/><Relationship Id="rId158" Type="http://schemas.openxmlformats.org/officeDocument/2006/relationships/image" Target="media/image121.jpeg"/><Relationship Id="rId20" Type="http://schemas.openxmlformats.org/officeDocument/2006/relationships/image" Target="media/image7.emf"/><Relationship Id="rId41" Type="http://schemas.openxmlformats.org/officeDocument/2006/relationships/image" Target="media/image23.png"/><Relationship Id="rId62" Type="http://schemas.openxmlformats.org/officeDocument/2006/relationships/image" Target="media/image39.jpeg"/><Relationship Id="rId83" Type="http://schemas.openxmlformats.org/officeDocument/2006/relationships/image" Target="media/image59.jpeg"/><Relationship Id="rId88" Type="http://schemas.openxmlformats.org/officeDocument/2006/relationships/image" Target="media/image62.gif"/><Relationship Id="rId111" Type="http://schemas.openxmlformats.org/officeDocument/2006/relationships/image" Target="media/image84.jpeg"/><Relationship Id="rId132" Type="http://schemas.openxmlformats.org/officeDocument/2006/relationships/image" Target="media/image102.jpeg"/><Relationship Id="rId153" Type="http://schemas.openxmlformats.org/officeDocument/2006/relationships/hyperlink" Target="http://www.mycutegraphics.com/graphics/cow/black-white-cow-hea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1E5B4-0437-4AB0-B85E-E982B1F3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161D711A.dotm</Template>
  <TotalTime>77</TotalTime>
  <Pages>192</Pages>
  <Words>6414</Words>
  <Characters>36562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EM-Inst</dc:creator>
  <cp:lastModifiedBy>admin</cp:lastModifiedBy>
  <cp:revision>6</cp:revision>
  <cp:lastPrinted>2015-07-22T13:47:00Z</cp:lastPrinted>
  <dcterms:created xsi:type="dcterms:W3CDTF">2015-10-02T16:55:00Z</dcterms:created>
  <dcterms:modified xsi:type="dcterms:W3CDTF">2015-10-02T18:12:00Z</dcterms:modified>
</cp:coreProperties>
</file>